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23D37C03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77416BD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491B8CF8" w14:textId="77777777" w:rsidTr="00185B50">
        <w:tc>
          <w:tcPr>
            <w:tcW w:w="2500" w:type="pct"/>
            <w:vAlign w:val="center"/>
          </w:tcPr>
          <w:p w14:paraId="1D943BD5" w14:textId="0BC1306C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79351785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4616860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624BECF2" w14:textId="07F18DD5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15CDEE10" w14:textId="14C15D9A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8328FBE" w14:textId="0C6D56D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6C11AC7" w14:textId="6E32BA2D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92D2B52" w14:textId="576CA657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54D935F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7212C3AA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1AB241C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5E19B191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41BC978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3C45E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628CD8D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8E2142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36300D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3247746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733A0F9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96F272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190101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6823B1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486B3A2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68BB041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576E004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6B070C0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3406096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52216FA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149638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31481AF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557259E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067723D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475106F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4CEEE31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6342B44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02B9D2E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74BB8BF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2F042B6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1D458B0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2990AA2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04BEAD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25E9351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29D8CB4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661CC6F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240C3B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1936140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1ED0DFA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1349A0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7D9536C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18568B1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9A5004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079B45A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AEF418B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26EC8DFC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CB7F40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5582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B9B6" w14:textId="77777777" w:rsidR="00CF53FC" w:rsidRDefault="00CF53FC">
      <w:pPr>
        <w:spacing w:after="0"/>
      </w:pPr>
      <w:r>
        <w:separator/>
      </w:r>
    </w:p>
  </w:endnote>
  <w:endnote w:type="continuationSeparator" w:id="0">
    <w:p w14:paraId="22D8AE5C" w14:textId="77777777" w:rsidR="00CF53FC" w:rsidRDefault="00CF53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8BDA" w14:textId="77777777" w:rsidR="00CF53FC" w:rsidRDefault="00CF53FC">
      <w:pPr>
        <w:spacing w:after="0"/>
      </w:pPr>
      <w:r>
        <w:separator/>
      </w:r>
    </w:p>
  </w:footnote>
  <w:footnote w:type="continuationSeparator" w:id="0">
    <w:p w14:paraId="0C53F0BC" w14:textId="77777777" w:rsidR="00CF53FC" w:rsidRDefault="00CF53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C45ED"/>
    <w:rsid w:val="003E085C"/>
    <w:rsid w:val="003E7B3A"/>
    <w:rsid w:val="003F07F0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E2142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558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CF53FC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42B3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2023-08-12T08:05:00Z</dcterms:created>
  <dcterms:modified xsi:type="dcterms:W3CDTF">2023-08-12T08:05:00Z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