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5647F9C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464CF7C8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4232816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279715E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6C7AC2E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50AB2A7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6997A929" w:rsidR="001B228B" w:rsidRPr="00447884" w:rsidRDefault="007F7661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6F7C33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1A5697F8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2B87959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F5FFAB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9C2670" w14:textId="1EE00A4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7B697C" w14:textId="718EFF0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A88DF" w14:textId="7802A56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B1B025" w14:textId="1843F2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F732E" w14:textId="37E8281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70764E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063F27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291592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6CA7709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30353D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33D3F28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2230C3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9615FD" w14:textId="44ED59A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D659A8" w14:textId="6A2C735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162FCE" w14:textId="42D44DD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34D557" w14:textId="2E3BA63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E94CD6" w14:textId="6A2C3F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358C9A" w14:textId="07D8809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5FC823" w14:textId="43C167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07BE95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72CBFB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129729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513069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1EC9EA1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0FA675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3DBB22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32A15C" w14:textId="7994EA2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653324" w14:textId="356CF1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5994ED" w14:textId="75D0AA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B32801" w14:textId="79C0E8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129B62" w14:textId="4A2111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E374" w14:textId="7C301F1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5C5B5" w14:textId="4410BD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5E3703C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7375865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4FA3B11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5C1BCEC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7A70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2DC03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ED7C9" w14:textId="77777777" w:rsidR="007730E0" w:rsidRDefault="007730E0">
      <w:pPr>
        <w:spacing w:after="0"/>
      </w:pPr>
      <w:r>
        <w:separator/>
      </w:r>
    </w:p>
  </w:endnote>
  <w:endnote w:type="continuationSeparator" w:id="0">
    <w:p w14:paraId="0118B5C5" w14:textId="77777777" w:rsidR="007730E0" w:rsidRDefault="007730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F220C" w14:textId="77777777" w:rsidR="007730E0" w:rsidRDefault="007730E0">
      <w:pPr>
        <w:spacing w:after="0"/>
      </w:pPr>
      <w:r>
        <w:separator/>
      </w:r>
    </w:p>
  </w:footnote>
  <w:footnote w:type="continuationSeparator" w:id="0">
    <w:p w14:paraId="222B32C8" w14:textId="77777777" w:rsidR="007730E0" w:rsidRDefault="007730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7661"/>
    <w:rsid w:val="00405EA2"/>
    <w:rsid w:val="00416364"/>
    <w:rsid w:val="00431B29"/>
    <w:rsid w:val="004374E1"/>
    <w:rsid w:val="00440416"/>
    <w:rsid w:val="00447884"/>
    <w:rsid w:val="00462EAD"/>
    <w:rsid w:val="004A6170"/>
    <w:rsid w:val="004D561F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730E0"/>
    <w:rsid w:val="007C0139"/>
    <w:rsid w:val="007D45A1"/>
    <w:rsid w:val="007F564D"/>
    <w:rsid w:val="007F7661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2566D"/>
    <w:rsid w:val="00A76704"/>
    <w:rsid w:val="00AA23D3"/>
    <w:rsid w:val="00AA3C50"/>
    <w:rsid w:val="00AE302A"/>
    <w:rsid w:val="00AE36BB"/>
    <w:rsid w:val="00B36C4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5753"/>
    <w:rsid w:val="00D22541"/>
    <w:rsid w:val="00DB07E2"/>
    <w:rsid w:val="00DE32AC"/>
    <w:rsid w:val="00DF60C2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2023-08-11T17:48:00Z</dcterms:created>
  <dcterms:modified xsi:type="dcterms:W3CDTF">2023-08-11T17:48:00Z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