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14F3DB2D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8651C4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5EAF6ECF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645E7C4A" w14:textId="64BFF16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33E240B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18E1E115" w14:textId="72541364" w:rsidR="001B228B" w:rsidRPr="00DB07E2" w:rsidRDefault="004D04C8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725A9C20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773A0790" w14:textId="7CF1A96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8410A3D" w14:textId="5DD21D8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2F9ABA2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54113C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61D731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56075F4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7FCFBE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321260D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1B29489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MonthStart5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4A5AA9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64E047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628F89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65F6040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2E62C57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7D31774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20B51EB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103B3DF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7DF98E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3451FE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00145F5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17F0AB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4C309E4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684F5D2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73D89E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73243C7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060CC9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7271983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4898EB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7C2224D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51B27EE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39F912D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0AAD80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20B5D9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700CD1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083604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1C4E41B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34B18A8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59F137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6D8A31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651C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MonthEnd5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561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FA0C" w14:textId="77777777" w:rsidR="00843912" w:rsidRDefault="00843912">
      <w:pPr>
        <w:spacing w:after="0"/>
      </w:pPr>
      <w:r>
        <w:separator/>
      </w:r>
    </w:p>
  </w:endnote>
  <w:endnote w:type="continuationSeparator" w:id="0">
    <w:p w14:paraId="4CE7F990" w14:textId="77777777" w:rsidR="00843912" w:rsidRDefault="008439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AA08" w14:textId="77777777" w:rsidR="00843912" w:rsidRDefault="00843912">
      <w:pPr>
        <w:spacing w:after="0"/>
      </w:pPr>
      <w:r>
        <w:separator/>
      </w:r>
    </w:p>
  </w:footnote>
  <w:footnote w:type="continuationSeparator" w:id="0">
    <w:p w14:paraId="7563C66D" w14:textId="77777777" w:rsidR="00843912" w:rsidRDefault="008439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56112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7D59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4C8"/>
    <w:rsid w:val="004F6AAC"/>
    <w:rsid w:val="00511BA6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80047"/>
    <w:rsid w:val="007C0139"/>
    <w:rsid w:val="007D45A1"/>
    <w:rsid w:val="007F564D"/>
    <w:rsid w:val="0081071D"/>
    <w:rsid w:val="00843912"/>
    <w:rsid w:val="008651C4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2023-08-11T17:44:00Z</dcterms:created>
  <dcterms:modified xsi:type="dcterms:W3CDTF">2023-08-11T17:44:00Z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