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494D9CB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280CC34A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46A3C18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5873B41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6DAC1B7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1A00422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166D1FA2" w:rsidR="001B228B" w:rsidRPr="00447884" w:rsidRDefault="0015694E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26203A7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2C11B65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1685ABB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7699A99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903D23" w14:textId="608A78B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62814" w14:textId="70F3D72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BC623A" w14:textId="4A181B8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C306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11388A" w14:textId="6C89320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A0EB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B2EE6F" w14:textId="5E5D1A3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46B1CE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6897983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11AFB08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31F016E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6C3AE6D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141B1A3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2B3ED4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99B103" w14:textId="287F00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5289D3A" w14:textId="3ED011E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651ED" w14:textId="2B76E20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081F62B" w14:textId="73CDAA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CDC03C" w14:textId="6B48045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54BE3A" w14:textId="5B0AD7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127770" w14:textId="7829C3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46BCB6D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591F52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3EF582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78E3A5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1157C2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0D3F05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148804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7A99437" w14:textId="2C7E262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7D659" w14:textId="0AC36E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83FCD1" w14:textId="1B15841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8697C6" w14:textId="6401370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794318" w14:textId="661A28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0FEA73" w14:textId="1301A1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22BFE" w14:textId="56D9DD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17A6CE9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74BCBB6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450679B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4BC630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54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3C47F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1A251E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EFE27" w14:textId="77777777" w:rsidR="00E674A9" w:rsidRDefault="00E674A9">
      <w:pPr>
        <w:spacing w:after="0"/>
      </w:pPr>
      <w:r>
        <w:separator/>
      </w:r>
    </w:p>
  </w:endnote>
  <w:endnote w:type="continuationSeparator" w:id="0">
    <w:p w14:paraId="252193D1" w14:textId="77777777" w:rsidR="00E674A9" w:rsidRDefault="00E674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0B88A" w14:textId="77777777" w:rsidR="00E674A9" w:rsidRDefault="00E674A9">
      <w:pPr>
        <w:spacing w:after="0"/>
      </w:pPr>
      <w:r>
        <w:separator/>
      </w:r>
    </w:p>
  </w:footnote>
  <w:footnote w:type="continuationSeparator" w:id="0">
    <w:p w14:paraId="5B51BCEC" w14:textId="77777777" w:rsidR="00E674A9" w:rsidRDefault="00E674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3069"/>
    <w:rsid w:val="001274F3"/>
    <w:rsid w:val="00151CCE"/>
    <w:rsid w:val="0015694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1540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44DF9"/>
    <w:rsid w:val="0095517E"/>
    <w:rsid w:val="00977AAE"/>
    <w:rsid w:val="009871D7"/>
    <w:rsid w:val="00987A40"/>
    <w:rsid w:val="009954ED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EB4"/>
    <w:rsid w:val="00D22541"/>
    <w:rsid w:val="00DB07E2"/>
    <w:rsid w:val="00DB3A18"/>
    <w:rsid w:val="00DE32AC"/>
    <w:rsid w:val="00E1407A"/>
    <w:rsid w:val="00E33F1A"/>
    <w:rsid w:val="00E50BDE"/>
    <w:rsid w:val="00E674A9"/>
    <w:rsid w:val="00E774CD"/>
    <w:rsid w:val="00E77E1D"/>
    <w:rsid w:val="00E97684"/>
    <w:rsid w:val="00EA0A21"/>
    <w:rsid w:val="00ED5F48"/>
    <w:rsid w:val="00ED75B6"/>
    <w:rsid w:val="00F1140A"/>
    <w:rsid w:val="00F60810"/>
    <w:rsid w:val="00F91390"/>
    <w:rsid w:val="00F93E3B"/>
    <w:rsid w:val="00FB17BC"/>
    <w:rsid w:val="00FC0032"/>
    <w:rsid w:val="00FC4CB1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2023-08-11T18:49:00Z</dcterms:created>
  <dcterms:modified xsi:type="dcterms:W3CDTF">2023-08-11T18:49:00Z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