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3FE467D4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2A9965BE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512E7E2D" w14:textId="4383492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FAB7376" w14:textId="6558528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F798461" w14:textId="7A1A12A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3D869A9" w14:textId="17A74523" w:rsidR="001B228B" w:rsidRPr="00B101E9" w:rsidRDefault="002F69DF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05A4BF1" w14:textId="7F5D964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3AAB24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340BB3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8897B1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E0EAAF" w14:textId="7B0920B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98326A" w14:textId="6ADC11A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0BE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D2C321" w14:textId="01D8BF8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94B2CA" w14:textId="11DBF4A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9BB523" w14:textId="459228D0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81040B" w14:textId="75C863C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884C514" w14:textId="35DC6AD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8619F7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D44E21F" w14:textId="279A93D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3B054" w14:textId="6CFAB52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0B06407" w14:textId="1A41C22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FA2E64" w14:textId="33974EA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DD2A7F8" w14:textId="696EC94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828F76" w14:textId="00029D4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CC68ED0" w14:textId="2012CE64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F35900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42EC91B" w14:textId="55EDE06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E5F1D7" w14:textId="5A66FC8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D7BA790" w14:textId="6C9604C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BD80CDD" w14:textId="3AC6A5B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A72540D" w14:textId="3CB2DDD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F0F416D" w14:textId="5DA49C95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74DD01B" w14:textId="24AF6720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08437E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4E30587" w14:textId="31531EB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457F3AB" w14:textId="09B8C73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D2BC8FA" w14:textId="1778B86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3CA0134" w14:textId="711AB9A9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79CEE53" w14:textId="38BB5E4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6FB619" w14:textId="6EBBC6A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A9D605" w14:textId="01BCE99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B2D4DB4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60D089" w14:textId="32B1B58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C2D0623" w14:textId="48F02EF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6515BFB" w14:textId="0501CD0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42A246" w14:textId="16708ED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9581518" w14:textId="44AB212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32E265E" w14:textId="048D2EE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C82A629" w14:textId="6C630FA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6F1256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140AF84A" w14:textId="2B2E5F8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3E3F924" w14:textId="0D2398A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!A12 Is Not In Table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D98DC7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420F1DF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EBC50A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5F2DFFB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18787BD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C25C" w14:textId="77777777" w:rsidR="002932FB" w:rsidRDefault="002932FB">
      <w:pPr>
        <w:spacing w:after="0"/>
      </w:pPr>
      <w:r>
        <w:separator/>
      </w:r>
    </w:p>
  </w:endnote>
  <w:endnote w:type="continuationSeparator" w:id="0">
    <w:p w14:paraId="778A6D3B" w14:textId="77777777" w:rsidR="002932FB" w:rsidRDefault="002932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3FB5" w14:textId="77777777" w:rsidR="002932FB" w:rsidRDefault="002932FB">
      <w:pPr>
        <w:spacing w:after="0"/>
      </w:pPr>
      <w:r>
        <w:separator/>
      </w:r>
    </w:p>
  </w:footnote>
  <w:footnote w:type="continuationSeparator" w:id="0">
    <w:p w14:paraId="2761638F" w14:textId="77777777" w:rsidR="002932FB" w:rsidRDefault="002932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379A"/>
    <w:rsid w:val="001E7160"/>
    <w:rsid w:val="00202133"/>
    <w:rsid w:val="002368C4"/>
    <w:rsid w:val="00285C1D"/>
    <w:rsid w:val="002932FB"/>
    <w:rsid w:val="002D3469"/>
    <w:rsid w:val="002E6538"/>
    <w:rsid w:val="002F69DF"/>
    <w:rsid w:val="003042DE"/>
    <w:rsid w:val="003327F5"/>
    <w:rsid w:val="00340CAF"/>
    <w:rsid w:val="00350BE8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D7580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953DD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2F7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2023-08-10T09:15:00Z</dcterms:created>
  <dcterms:modified xsi:type="dcterms:W3CDTF">2023-08-10T09:15:00Z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