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5B066C39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8D0BD99" w14:textId="3355FE6E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D779E3" w:rsidRPr="00B95BC8" w14:paraId="006BD6C0" w14:textId="77777777" w:rsidTr="0080755E">
        <w:tc>
          <w:tcPr>
            <w:tcW w:w="1696" w:type="pct"/>
            <w:shd w:val="clear" w:color="auto" w:fill="7030A0"/>
            <w:vAlign w:val="center"/>
          </w:tcPr>
          <w:p w14:paraId="5E7E55EE" w14:textId="6A3C1E6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9962AF0" w14:textId="454D7955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02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0F9F655" w14:textId="41857800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086D57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063D3D6E" w14:textId="77777777" w:rsidTr="00862FD2">
        <w:tc>
          <w:tcPr>
            <w:tcW w:w="5000" w:type="pct"/>
            <w:gridSpan w:val="3"/>
            <w:shd w:val="clear" w:color="auto" w:fill="7030A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4D29CD7C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D5E7249" w14:textId="5567261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2B534512" w14:textId="0764D30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48D8268" w14:textId="1285CB6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3D09278" w14:textId="36D93698" w:rsidR="00A25F2E" w:rsidRPr="00B95BC8" w:rsidRDefault="0054136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38FD265" w14:textId="0EA6D66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F874D80" w14:textId="7F90D0B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24B4F50E" w14:textId="5C5578D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0979A631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BCFF1D" w14:textId="2F6AC15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93D90D" w14:textId="3CA9D2A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FA6F36" w14:textId="2516F56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8939E4" w14:textId="62E6C0D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7EC068" w14:textId="213C5E6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A85B27" w14:textId="668B682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BDCD4C" w14:textId="01863DE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9C3C09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E96784" w14:textId="5E85935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34F1E6" w14:textId="30BBFA3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30A7D9" w14:textId="39907B5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A3F884" w14:textId="42F41AB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819AC5" w14:textId="202D082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1B67F6" w14:textId="3289C4C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700D87" w14:textId="5411FFE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13D0D6B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C15FA9" w14:textId="7E99866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7FD6AD" w14:textId="10FC38B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5B5D20" w14:textId="5423045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1069E4" w14:textId="221F099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BB44CB" w14:textId="7E7E4A3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4AE7F9" w14:textId="02362DB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B23F8F" w14:textId="3059C85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CE38CE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388BC0" w14:textId="43EFD3F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562257" w14:textId="4CDBA0F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70120F" w14:textId="32A0FCD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71BAF7" w14:textId="59D5E2C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1E76C4" w14:textId="063247B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BEF94B" w14:textId="123B623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6EA603" w14:textId="3CF39C9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1E1C7E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A1E651" w14:textId="4F5E9E1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0D8E44" w14:textId="1367F48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177C35" w14:textId="666B771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04A4E4" w14:textId="46EAE92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369C09" w14:textId="3FBA2F7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0D03FA" w14:textId="27B5B03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5E474A" w14:textId="226B620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0DD3CE5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C004CD" w14:textId="39FB059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84F24E" w14:textId="307D2DD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07F4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2F20E1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0D3506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B8067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DDC50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2B416144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0D94EE85" w14:textId="77777777" w:rsidTr="0080755E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68"/>
              <w:gridCol w:w="1180"/>
              <w:gridCol w:w="912"/>
              <w:gridCol w:w="669"/>
            </w:tblGrid>
            <w:tr w:rsidR="00CC49C3" w:rsidRPr="00CC49C3" w14:paraId="1B6B9F49" w14:textId="77777777" w:rsidTr="00CC49C3">
              <w:trPr>
                <w:trHeight w:val="227"/>
                <w:jc w:val="center"/>
              </w:trPr>
              <w:tc>
                <w:tcPr>
                  <w:tcW w:w="1250" w:type="pct"/>
                  <w:shd w:val="clear" w:color="auto" w:fill="FFFFFF" w:themeFill="background1"/>
                  <w:vAlign w:val="center"/>
                </w:tcPr>
                <w:p w14:paraId="47059AE4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3D13FA7D" w14:textId="387C1BCC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27D6933" w14:textId="04965A05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6039908F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9"/>
              <w:gridCol w:w="490"/>
              <w:gridCol w:w="490"/>
              <w:gridCol w:w="490"/>
              <w:gridCol w:w="490"/>
              <w:gridCol w:w="490"/>
              <w:gridCol w:w="490"/>
            </w:tblGrid>
            <w:tr w:rsidR="00CC49C3" w:rsidRPr="00CC49C3" w14:paraId="4E8A7E09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1196398B" w14:textId="1E286587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B2A56D2" w14:textId="6BB0AE7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251A183" w14:textId="5BFB73A4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00ADF5A9" w14:textId="146617C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2CB60A6B" w14:textId="4E397C9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EBA8349" w14:textId="2E34D2B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44B79C0" w14:textId="30EBA46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CC49C3" w:rsidRPr="00CC49C3" w14:paraId="1377459D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11FD75" w14:textId="5F4A022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353157" w14:textId="4DBE51D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EB2CD84" w14:textId="236B0C6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C8324FC" w14:textId="22D268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2E9DD5" w14:textId="4627D5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D69B664" w14:textId="0672AB5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B86F524" w14:textId="54FCEC8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FCC4BC9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1B66236" w14:textId="094CE01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CE2AB14" w14:textId="634F699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C9E29B" w14:textId="5B92BDA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6FA98" w14:textId="44F914A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0C89275" w14:textId="1E5DA9C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9A74215" w14:textId="5CF7214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9F0695" w14:textId="60DD4CE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15207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8426B4" w14:textId="038DC53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CD8237" w14:textId="55E8595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91BA5" w14:textId="262529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67476" w14:textId="14647F9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5EC5E1" w14:textId="02499F4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FDA41F9" w14:textId="2047D78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21C367" w14:textId="54FBB73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3F8A9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2E3A13D" w14:textId="1EA66D9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AD4C8A" w14:textId="0C45F8D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5E50DC" w14:textId="59D39C9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D50C2BD" w14:textId="3F024D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E4BBD0D" w14:textId="23A070D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AA0873F" w14:textId="1C52AA9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71488A" w14:textId="64F2592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CBD0CD3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786127" w14:textId="15853DD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4148C" w14:textId="0E8FC0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705109B" w14:textId="2D5C6C9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85AEAAA" w14:textId="066F39D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E96C3A" w14:textId="192AA7C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E9B933" w14:textId="2ABC0AD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72A1FD" w14:textId="42475D8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EF86B48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A1D10C" w14:textId="3452EC5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DD7D65" w14:textId="210B317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12062D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C68B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9CAC897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7E2FF5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02A17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CBDBEE4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2997B89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FA0DF00" w14:textId="71A4FDE2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664799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3C90B4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572ECA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799E1A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B8DFE7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ECCD5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8FE99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168B54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620AD3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A533B8E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F8417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EA145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50F9F6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9"/>
              <w:gridCol w:w="1281"/>
              <w:gridCol w:w="912"/>
              <w:gridCol w:w="648"/>
            </w:tblGrid>
            <w:tr w:rsidR="00CC49C3" w:rsidRPr="00CC49C3" w14:paraId="78B96351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7132C589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3D11FF1" w14:textId="6D683838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8C32E1A" w14:textId="0B679109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2CC7537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0AE9243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AB54E7" w14:textId="62DF6FAF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E4EF2B" w14:textId="23CC25F8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B828E0" w14:textId="30AD6D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04F491" w14:textId="6660F4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271453" w14:textId="2582D15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439017" w14:textId="7B845CB0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FB9752" w14:textId="0DD0073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779E0B1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203751" w14:textId="7A9137A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F6DB44" w14:textId="691CD1A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46AC6C" w14:textId="5C4ABD8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519A95" w14:textId="4D59E97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A3F676" w14:textId="798BC1A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32C66A" w14:textId="2213DF7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F2972A" w14:textId="670866E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6BAFA9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1D1DE6" w14:textId="6760AA2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910A33F" w14:textId="18F85C6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E53858D" w14:textId="1C37424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53727A7" w14:textId="0032A5C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FF8D257" w14:textId="7E852D3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AA0E92" w14:textId="7C01540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1FDF55E" w14:textId="6B003BE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1ABC1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E2BDB08" w14:textId="65102BA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37E7E87" w14:textId="6AC9232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6C8B27E" w14:textId="58EE32C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C74877C" w14:textId="5C73FF7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D7E4F53" w14:textId="5871E4C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B61499" w14:textId="50D4865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140E55B" w14:textId="5084E7E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2C41E4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2F2038" w14:textId="5CF2E8A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F3ADB3" w14:textId="6B79975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5BB66B" w14:textId="2727E30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721398" w14:textId="2100064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6667733" w14:textId="4EA6F3F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F7B638" w14:textId="599A24C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1166241" w14:textId="5EC0D3B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249D0C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8CA21EB" w14:textId="156BC44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D8420F0" w14:textId="53B7452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0F09F08" w14:textId="14E6095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A11DBE2" w14:textId="67B8215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A2D4F1B" w14:textId="6BA39E1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40AF21" w14:textId="782312E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78B432E" w14:textId="5FB5710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3C3C6C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7F1E3AC" w14:textId="31F9350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5B81AEB" w14:textId="486A316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2ED969F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FB7FEC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0B691F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0A202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A810C5A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5B9210A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A4F1" w14:textId="77777777" w:rsidR="006E4CBE" w:rsidRDefault="006E4CBE">
      <w:pPr>
        <w:spacing w:after="0"/>
      </w:pPr>
      <w:r>
        <w:separator/>
      </w:r>
    </w:p>
  </w:endnote>
  <w:endnote w:type="continuationSeparator" w:id="0">
    <w:p w14:paraId="319FD6D4" w14:textId="77777777" w:rsidR="006E4CBE" w:rsidRDefault="006E4C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D54A6" w14:textId="77777777" w:rsidR="006E4CBE" w:rsidRDefault="006E4CBE">
      <w:pPr>
        <w:spacing w:after="0"/>
      </w:pPr>
      <w:r>
        <w:separator/>
      </w:r>
    </w:p>
  </w:footnote>
  <w:footnote w:type="continuationSeparator" w:id="0">
    <w:p w14:paraId="66EFB385" w14:textId="77777777" w:rsidR="006E4CBE" w:rsidRDefault="006E4C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11447"/>
    <w:rsid w:val="0005357B"/>
    <w:rsid w:val="00071356"/>
    <w:rsid w:val="00082588"/>
    <w:rsid w:val="00086D57"/>
    <w:rsid w:val="00097A25"/>
    <w:rsid w:val="000A5A57"/>
    <w:rsid w:val="000B5A03"/>
    <w:rsid w:val="0012377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136B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303"/>
    <w:rsid w:val="006C0896"/>
    <w:rsid w:val="006D41F2"/>
    <w:rsid w:val="006E4CBE"/>
    <w:rsid w:val="006E6342"/>
    <w:rsid w:val="006F513E"/>
    <w:rsid w:val="007213D1"/>
    <w:rsid w:val="0076295E"/>
    <w:rsid w:val="007B05EE"/>
    <w:rsid w:val="007C0139"/>
    <w:rsid w:val="007D45A1"/>
    <w:rsid w:val="007F564D"/>
    <w:rsid w:val="0080755E"/>
    <w:rsid w:val="00847AE2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907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2023-08-10T09:11:00Z</dcterms:created>
  <dcterms:modified xsi:type="dcterms:W3CDTF">2023-08-10T09:11:00Z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