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7C1FE6CB" w:rsidR="006B6899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1A5E6B2D" w:rsidR="006B6899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447884" w:rsidRPr="00447884" w14:paraId="2A9965BE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77F63D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50043D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44F0CE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478407AD" w:rsidR="001B228B" w:rsidRPr="00447884" w:rsidRDefault="009031F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16B4B03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E173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1FCC419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8897B1C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E0EAAF" w14:textId="35B342A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98326A" w14:textId="143D3C2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23E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D2C321" w14:textId="52CD2BC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94B2CA" w14:textId="1364759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9BB523" w14:textId="5ED337A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456D6C5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20A9748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29205BB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6084A8C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6F3656A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1D1C8FD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6D8BB3B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828F76" w14:textId="1733FE7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C68ED0" w14:textId="27218DA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2EC91B" w14:textId="4FD72E3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E5F1D7" w14:textId="0073FE5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D7BA790" w14:textId="3AF222D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D80CDD" w14:textId="7DC0F84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72540D" w14:textId="23560FF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7DC9BA1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40E9062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0A18A60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64B6714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1A19EF5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3A97C3A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4868F96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6FB619" w14:textId="6FD775F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A9D605" w14:textId="1BFF4A0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60D089" w14:textId="5ADFE20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2D0623" w14:textId="01312FF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515BFB" w14:textId="3D2DD81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2A246" w14:textId="60A455E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581518" w14:textId="3BCE532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2E9667C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2A51076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7D03B86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3C47D37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78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F2DFFB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8787BD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8B8E" w14:textId="77777777" w:rsidR="00086B69" w:rsidRDefault="00086B69">
      <w:pPr>
        <w:spacing w:after="0"/>
      </w:pPr>
      <w:r>
        <w:separator/>
      </w:r>
    </w:p>
  </w:endnote>
  <w:endnote w:type="continuationSeparator" w:id="0">
    <w:p w14:paraId="78838661" w14:textId="77777777" w:rsidR="00086B69" w:rsidRDefault="00086B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17A5E" w14:textId="77777777" w:rsidR="00086B69" w:rsidRDefault="00086B69">
      <w:pPr>
        <w:spacing w:after="0"/>
      </w:pPr>
      <w:r>
        <w:separator/>
      </w:r>
    </w:p>
  </w:footnote>
  <w:footnote w:type="continuationSeparator" w:id="0">
    <w:p w14:paraId="10F9C572" w14:textId="77777777" w:rsidR="00086B69" w:rsidRDefault="00086B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6B69"/>
    <w:rsid w:val="00097A25"/>
    <w:rsid w:val="000A23E6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93A19"/>
    <w:rsid w:val="002E352E"/>
    <w:rsid w:val="002E6538"/>
    <w:rsid w:val="003327F5"/>
    <w:rsid w:val="00340CAF"/>
    <w:rsid w:val="003B0DA0"/>
    <w:rsid w:val="003C0D41"/>
    <w:rsid w:val="003C7885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031FF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0CD0"/>
    <w:rsid w:val="00BC3952"/>
    <w:rsid w:val="00BE5AB8"/>
    <w:rsid w:val="00BF49DC"/>
    <w:rsid w:val="00C44DFB"/>
    <w:rsid w:val="00C50122"/>
    <w:rsid w:val="00C6519B"/>
    <w:rsid w:val="00C70F21"/>
    <w:rsid w:val="00C7354B"/>
    <w:rsid w:val="00C800AA"/>
    <w:rsid w:val="00C91F9B"/>
    <w:rsid w:val="00D22541"/>
    <w:rsid w:val="00D374C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2023-08-10T09:08:00Z</dcterms:created>
  <dcterms:modified xsi:type="dcterms:W3CDTF">2023-08-10T09:08:00Z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