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60FCA7CE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0740EE25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67049D07" w14:textId="77777777" w:rsidTr="00A011E2">
        <w:tc>
          <w:tcPr>
            <w:tcW w:w="1696" w:type="pct"/>
            <w:shd w:val="clear" w:color="auto" w:fill="7030A0"/>
            <w:vAlign w:val="center"/>
          </w:tcPr>
          <w:p w14:paraId="2ED31176" w14:textId="4387DE29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ENERO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221F35BB" w14:textId="39A874A7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25D0E91" w14:textId="3D25FB8F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08634C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55F727BC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45"/>
              <w:gridCol w:w="1462"/>
              <w:gridCol w:w="1462"/>
              <w:gridCol w:w="1462"/>
              <w:gridCol w:w="1462"/>
              <w:gridCol w:w="1462"/>
              <w:gridCol w:w="1425"/>
            </w:tblGrid>
            <w:tr w:rsidR="00A25F2E" w:rsidRPr="00B95BC8" w14:paraId="484014A0" w14:textId="77777777" w:rsidTr="000729B3">
              <w:trPr>
                <w:trHeight w:val="284"/>
              </w:trPr>
              <w:tc>
                <w:tcPr>
                  <w:tcW w:w="710" w:type="pct"/>
                  <w:shd w:val="clear" w:color="auto" w:fill="7030A0"/>
                  <w:tcMar>
                    <w:right w:w="0" w:type="dxa"/>
                  </w:tcMar>
                </w:tcPr>
                <w:p w14:paraId="194234E5" w14:textId="13CE34B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1BF3F9FA" w14:textId="6B46241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79C9BBEA" w14:textId="14A11D8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4B3B06E1" w14:textId="2CFBB4C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3283BDC8" w14:textId="1569ABAC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  <w:tcMar>
                    <w:right w:w="0" w:type="dxa"/>
                  </w:tcMar>
                </w:tcPr>
                <w:p w14:paraId="0314658C" w14:textId="1857900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0" w:type="pct"/>
                  <w:shd w:val="clear" w:color="auto" w:fill="7030A0"/>
                  <w:tcMar>
                    <w:right w:w="0" w:type="dxa"/>
                  </w:tcMar>
                </w:tcPr>
                <w:p w14:paraId="40884EB4" w14:textId="25192C80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53B2FF85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6428AC" w14:textId="5FCF53EF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793390" w14:textId="77E3FF8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BBF66D" w14:textId="68D99CB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E988A5" w14:textId="333A76F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2BDBA4" w14:textId="1A547BA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DA0965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95D0CF" w14:textId="299FF36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7871D0" w14:textId="10FAD5A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C8D0A27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016BAF" w14:textId="56F28BA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28CCE4C" w14:textId="22F7127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D31C84" w14:textId="51F1259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F9C4CE" w14:textId="524A49B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FFC5F0" w14:textId="6F009A8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595D61" w14:textId="72E2312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960403C" w14:textId="23A8AAF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2119654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CB312B" w14:textId="41C06A6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29FE89" w14:textId="548C5D6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16A54A" w14:textId="69E374D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8CFC15B" w14:textId="336D9BA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397FC0" w14:textId="5BF8823A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E6AB5D" w14:textId="51C4C2B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148D49F" w14:textId="48A7017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978A7DE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C0E1B1" w14:textId="7684CDE3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D9F2096" w14:textId="7E7A289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B1F9CE" w14:textId="17E7844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C9091D" w14:textId="35DF20DC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6F56A2" w14:textId="2E06FEA0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B5B480F" w14:textId="3D4F914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E86508" w14:textId="612E1AA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13D83A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CCBFD2" w14:textId="2AF99111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DE7C2C3" w14:textId="60461A7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27AD20" w14:textId="27B81532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2968E2" w14:textId="6ACD1A8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FA99225" w14:textId="7E122889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75892F3" w14:textId="7665ECE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C0A3159" w14:textId="159AF7C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7EB452EB" w14:textId="77777777" w:rsidTr="00862FD2">
              <w:trPr>
                <w:trHeight w:val="510"/>
              </w:trPr>
              <w:tc>
                <w:tcPr>
                  <w:tcW w:w="71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5B326A" w14:textId="1B420575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A9E465" w14:textId="2FB10C78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DA0965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BABF95E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8A5C99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0F1E12" w14:textId="77777777" w:rsidR="00B91C2E" w:rsidRPr="00DA0965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014CC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0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EAC5D5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60A285E2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9A0B5C" w:rsidRPr="00B95BC8" w14:paraId="132DBB5B" w14:textId="77777777" w:rsidTr="00A011E2">
        <w:tc>
          <w:tcPr>
            <w:tcW w:w="1696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97"/>
              <w:gridCol w:w="1724"/>
              <w:gridCol w:w="912"/>
              <w:gridCol w:w="396"/>
            </w:tblGrid>
            <w:tr w:rsidR="0008634C" w:rsidRPr="00CC49C3" w14:paraId="67F7BDFA" w14:textId="77777777" w:rsidTr="0008634C">
              <w:trPr>
                <w:trHeight w:val="227"/>
              </w:trPr>
              <w:tc>
                <w:tcPr>
                  <w:tcW w:w="579" w:type="pct"/>
                  <w:shd w:val="clear" w:color="auto" w:fill="FFFFFF" w:themeFill="background1"/>
                </w:tcPr>
                <w:p w14:paraId="0EF70097" w14:textId="77777777" w:rsidR="0008634C" w:rsidRPr="00CC49C3" w:rsidRDefault="0008634C" w:rsidP="0008634C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14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34DE67D0" w14:textId="77777777" w:rsidR="0008634C" w:rsidRPr="00CC49C3" w:rsidRDefault="0008634C" w:rsidP="0008634C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33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534170ED" w14:textId="77777777" w:rsidR="0008634C" w:rsidRPr="00CC49C3" w:rsidRDefault="0008634C" w:rsidP="0008634C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577" w:type="pct"/>
                  <w:shd w:val="clear" w:color="auto" w:fill="FFFFFF" w:themeFill="background1"/>
                </w:tcPr>
                <w:p w14:paraId="10961030" w14:textId="77777777" w:rsidR="0008634C" w:rsidRPr="00CC49C3" w:rsidRDefault="0008634C" w:rsidP="0008634C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08634C" w:rsidRPr="00CC49C3" w14:paraId="10BB9921" w14:textId="77777777" w:rsidTr="00630D57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401708" w14:textId="77777777" w:rsidR="0008634C" w:rsidRPr="00CC49C3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C06760" w14:textId="77777777" w:rsidR="0008634C" w:rsidRPr="00CC49C3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74A7CB5" w14:textId="77777777" w:rsidR="0008634C" w:rsidRPr="00CC49C3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9EF362" w14:textId="77777777" w:rsidR="0008634C" w:rsidRPr="00CC49C3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EBE952" w14:textId="77777777" w:rsidR="0008634C" w:rsidRPr="00CC49C3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62A5CA" w14:textId="77777777" w:rsidR="0008634C" w:rsidRPr="006D41F2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7EF64C" w14:textId="77777777" w:rsidR="0008634C" w:rsidRPr="006D41F2" w:rsidRDefault="0008634C" w:rsidP="0008634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08634C" w:rsidRPr="00CC49C3" w14:paraId="43EBBC04" w14:textId="77777777" w:rsidTr="00630D57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7EE4076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A2BAE8E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8D4668F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76F6825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7FB385F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BAE61B0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BE67A3A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8634C" w:rsidRPr="00CC49C3" w14:paraId="647839B6" w14:textId="77777777" w:rsidTr="00630D57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598C117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0346ED1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68C0B23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59414EF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CF3D8C9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1D06731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313AA47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8634C" w:rsidRPr="00CC49C3" w14:paraId="4B157EFB" w14:textId="77777777" w:rsidTr="00630D57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34AE5BD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B5C6FB6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43649E5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1BDB98B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6840428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1A03358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9DE9561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8634C" w:rsidRPr="00CC49C3" w14:paraId="2C4AAAC0" w14:textId="77777777" w:rsidTr="00630D57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2B54DBC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073E403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8FF2235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3ECFF9EF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BB425E2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91E23B2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44C4046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8634C" w:rsidRPr="00CC49C3" w14:paraId="33FC2F41" w14:textId="77777777" w:rsidTr="00630D57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47856230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314AE7E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B76F68F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DDD9D2D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09E376EE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7656490C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73D413A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08634C" w:rsidRPr="00CC49C3" w14:paraId="1ADC5176" w14:textId="77777777" w:rsidTr="00630D57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CAD9AA4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B127119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6D89BF18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874F4F4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19E60A96" w14:textId="77777777" w:rsidR="0008634C" w:rsidRPr="00CC49C3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2930DD15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bottom"/>
                </w:tcPr>
                <w:p w14:paraId="529E3822" w14:textId="77777777" w:rsidR="0008634C" w:rsidRPr="006D41F2" w:rsidRDefault="0008634C" w:rsidP="0008634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675571D" w14:textId="77777777" w:rsidR="009A0B5C" w:rsidRPr="00CC49C3" w:rsidRDefault="009A0B5C" w:rsidP="00D779E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13FF56B7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037E012A" w14:textId="48E5478B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50E3A8C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5AE75A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B1E7975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8CFE8B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C89735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B266F5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D5C5B1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01A55D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443EAE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4B1F8BD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B6672C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97842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9BA2D0" w14:textId="77777777" w:rsidR="009A0B5C" w:rsidRPr="00CC49C3" w:rsidRDefault="009A0B5C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73"/>
              <w:gridCol w:w="1433"/>
              <w:gridCol w:w="912"/>
              <w:gridCol w:w="572"/>
            </w:tblGrid>
            <w:tr w:rsidR="00CC49C3" w:rsidRPr="00CC49C3" w14:paraId="19B519AF" w14:textId="77777777" w:rsidTr="00CC49C3">
              <w:trPr>
                <w:trHeight w:val="20"/>
              </w:trPr>
              <w:tc>
                <w:tcPr>
                  <w:tcW w:w="1250" w:type="pct"/>
                  <w:shd w:val="clear" w:color="auto" w:fill="FFFFFF" w:themeFill="background1"/>
                  <w:vAlign w:val="bottom"/>
                </w:tcPr>
                <w:p w14:paraId="546F5813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4E92A7E5" w14:textId="1514AA2A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</w:tc>
              <w:tc>
                <w:tcPr>
                  <w:tcW w:w="1250" w:type="pct"/>
                  <w:shd w:val="clear" w:color="auto" w:fill="FFFFFF" w:themeFill="background1"/>
                  <w:tcMar>
                    <w:left w:w="142" w:type="dxa"/>
                    <w:right w:w="142" w:type="dxa"/>
                  </w:tcMar>
                  <w:vAlign w:val="bottom"/>
                </w:tcPr>
                <w:p w14:paraId="6B3FD19B" w14:textId="30CFE2FF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shd w:val="clear" w:color="auto" w:fill="FFFFFF" w:themeFill="background1"/>
                  <w:vAlign w:val="bottom"/>
                </w:tcPr>
                <w:p w14:paraId="0A592A36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shd w:val="clear" w:color="auto" w:fill="FFFFFF" w:themeFill="background1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CC49C3" w:rsidRPr="00CC49C3" w14:paraId="7D92295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C40A59" w14:textId="58C36984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DCDDF22" w14:textId="019BD3D9" w:rsidR="00B91C2E" w:rsidRPr="00CC49C3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F5FD49" w14:textId="45323B0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029C82" w14:textId="2216F0F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3AE989" w14:textId="344E48C9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1E2374" w14:textId="4E3D0D49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E430E8D" w14:textId="2F3EF7DE" w:rsidR="00B91C2E" w:rsidRPr="006D41F2" w:rsidRDefault="00B91C2E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CC49C3" w:rsidRPr="00CC49C3" w14:paraId="17FF993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B48BA95" w14:textId="443E87C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02AC729" w14:textId="269142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35346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427526C" w14:textId="1ACA7D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C229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391F3F7" w14:textId="394866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14938CD" w14:textId="3600DA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114E3CC" w14:textId="4772B07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73BBFC" w14:textId="4C3305C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A50332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A50D86" w14:textId="6BFEDF6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E0498E9" w14:textId="6D10143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16AE436" w14:textId="151881F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CC19C9E" w14:textId="4FAC9D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AA251A9" w14:textId="0B8E4F5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02393F1" w14:textId="042EDBF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FEF4C55" w14:textId="5029E63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9D18FD6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1C7CDBD" w14:textId="693E563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92CB2B0" w14:textId="681903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2CFDA7C" w14:textId="7D6636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AFDAB00" w14:textId="0483140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09604AD" w14:textId="5FACC82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63E4D59" w14:textId="14EC941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F2A0368" w14:textId="79F4184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4D66E7E5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787E388" w14:textId="7C953C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3308345" w14:textId="77C4122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7289DA5" w14:textId="1753BFD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C34A9E5" w14:textId="417B0A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B6696C6" w14:textId="30A8C5B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9B30903" w14:textId="64B2228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46DA530" w14:textId="000DFDD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340C6EFA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7FDB24A3" w14:textId="38EA8FB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519895D" w14:textId="5961C42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FB769EA" w14:textId="52DBE0C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A66E12C" w14:textId="0C9D5BB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27D8FA13" w14:textId="529147E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9FE815F" w14:textId="02E6BD2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43B5E484" w14:textId="7406FAC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CC49C3" w:rsidRPr="00CC49C3" w14:paraId="7B17DB61" w14:textId="77777777" w:rsidTr="00CC49C3">
              <w:trPr>
                <w:trHeight w:val="170"/>
              </w:trPr>
              <w:tc>
                <w:tcPr>
                  <w:tcW w:w="661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5C0A2A2F" w14:textId="012E0AE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D014437" w14:textId="76895E6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8634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04A29E1E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6D9897D9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2064D7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16D62B1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shd w:val="clear" w:color="auto" w:fill="FFFFFF" w:themeFill="background1"/>
                  <w:tcMar>
                    <w:right w:w="142" w:type="dxa"/>
                  </w:tcMar>
                  <w:vAlign w:val="center"/>
                </w:tcPr>
                <w:p w14:paraId="313FE3ED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13C1F702" w14:textId="77777777" w:rsidR="009A0B5C" w:rsidRPr="00CC49C3" w:rsidRDefault="009A0B5C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7096" w14:textId="77777777" w:rsidR="00936D1B" w:rsidRDefault="00936D1B">
      <w:pPr>
        <w:spacing w:after="0"/>
      </w:pPr>
      <w:r>
        <w:separator/>
      </w:r>
    </w:p>
  </w:endnote>
  <w:endnote w:type="continuationSeparator" w:id="0">
    <w:p w14:paraId="21166B29" w14:textId="77777777" w:rsidR="00936D1B" w:rsidRDefault="00936D1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686E6" w14:textId="77777777" w:rsidR="00936D1B" w:rsidRDefault="00936D1B">
      <w:pPr>
        <w:spacing w:after="0"/>
      </w:pPr>
      <w:r>
        <w:separator/>
      </w:r>
    </w:p>
  </w:footnote>
  <w:footnote w:type="continuationSeparator" w:id="0">
    <w:p w14:paraId="23BBFF21" w14:textId="77777777" w:rsidR="00936D1B" w:rsidRDefault="00936D1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8634C"/>
    <w:rsid w:val="00097A25"/>
    <w:rsid w:val="000A5A57"/>
    <w:rsid w:val="000B5A03"/>
    <w:rsid w:val="001274F3"/>
    <w:rsid w:val="00151CCE"/>
    <w:rsid w:val="001761A9"/>
    <w:rsid w:val="00185B50"/>
    <w:rsid w:val="001B01F9"/>
    <w:rsid w:val="001C41F9"/>
    <w:rsid w:val="002068F9"/>
    <w:rsid w:val="00240ECA"/>
    <w:rsid w:val="00252CDB"/>
    <w:rsid w:val="00253EC6"/>
    <w:rsid w:val="00285C1D"/>
    <w:rsid w:val="003019F6"/>
    <w:rsid w:val="003327F5"/>
    <w:rsid w:val="00340CAF"/>
    <w:rsid w:val="003A3D43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70FBB"/>
    <w:rsid w:val="00583B82"/>
    <w:rsid w:val="005923AC"/>
    <w:rsid w:val="005D5149"/>
    <w:rsid w:val="005E656F"/>
    <w:rsid w:val="006411F6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C2297"/>
    <w:rsid w:val="008F16F7"/>
    <w:rsid w:val="00915425"/>
    <w:rsid w:val="009164BA"/>
    <w:rsid w:val="009166BD"/>
    <w:rsid w:val="00936D1B"/>
    <w:rsid w:val="0094325A"/>
    <w:rsid w:val="00977AAE"/>
    <w:rsid w:val="00996E56"/>
    <w:rsid w:val="00997268"/>
    <w:rsid w:val="009A0B5C"/>
    <w:rsid w:val="009E25A7"/>
    <w:rsid w:val="00A011E2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51CFA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2023-08-10T08:13:00Z</dcterms:created>
  <dcterms:modified xsi:type="dcterms:W3CDTF">2023-08-10T08:13:00Z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