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60CE4A8A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00161A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991ADCD" w:rsidR="00BF49DC" w:rsidRPr="00447884" w:rsidRDefault="00C806D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00161A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0EB3038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064C23D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632DE9D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289F24F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7BD2A41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22E6500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7419F52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0402627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1EAF342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5FA8693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3C66166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31B3C32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01594B5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64AB492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51E3F7E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18BB2D2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7E3DFFD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5A60C26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67DF192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38EB002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64DE1E6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1C70032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12CACAC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65C990A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32F3A6D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5D411F3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72AAF89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6DECAC4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71E9020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1FBFB4F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56B65E4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4A7AECC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73E6B36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1B3C1BB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6B40263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612FD61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0341E27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33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23B6" w14:textId="77777777" w:rsidR="00B07A5C" w:rsidRDefault="00B07A5C">
      <w:pPr>
        <w:spacing w:after="0"/>
      </w:pPr>
      <w:r>
        <w:separator/>
      </w:r>
    </w:p>
  </w:endnote>
  <w:endnote w:type="continuationSeparator" w:id="0">
    <w:p w14:paraId="4EC782BD" w14:textId="77777777" w:rsidR="00B07A5C" w:rsidRDefault="00B07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E9290" w14:textId="77777777" w:rsidR="00B07A5C" w:rsidRDefault="00B07A5C">
      <w:pPr>
        <w:spacing w:after="0"/>
      </w:pPr>
      <w:r>
        <w:separator/>
      </w:r>
    </w:p>
  </w:footnote>
  <w:footnote w:type="continuationSeparator" w:id="0">
    <w:p w14:paraId="3F4D5083" w14:textId="77777777" w:rsidR="00B07A5C" w:rsidRDefault="00B07A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161A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B455F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5FC7"/>
    <w:rsid w:val="00867C81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33C2"/>
    <w:rsid w:val="00AE302A"/>
    <w:rsid w:val="00AE36BB"/>
    <w:rsid w:val="00B07A5C"/>
    <w:rsid w:val="00B37C7E"/>
    <w:rsid w:val="00B61F0C"/>
    <w:rsid w:val="00B65B09"/>
    <w:rsid w:val="00B85583"/>
    <w:rsid w:val="00B9476B"/>
    <w:rsid w:val="00BC3952"/>
    <w:rsid w:val="00BE5AB8"/>
    <w:rsid w:val="00BF49DC"/>
    <w:rsid w:val="00C249D7"/>
    <w:rsid w:val="00C44DFB"/>
    <w:rsid w:val="00C6519B"/>
    <w:rsid w:val="00C70F21"/>
    <w:rsid w:val="00C7354B"/>
    <w:rsid w:val="00C800AA"/>
    <w:rsid w:val="00C806DF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2023-08-10T08:07:00Z</dcterms:created>
  <dcterms:modified xsi:type="dcterms:W3CDTF">2023-08-10T08:07:00Z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