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2DD39BBC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D8F4EEC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3897A9E6" w14:textId="77777777" w:rsidTr="00F10619">
        <w:tc>
          <w:tcPr>
            <w:tcW w:w="1696" w:type="pct"/>
            <w:shd w:val="clear" w:color="auto" w:fill="7030A0"/>
            <w:vAlign w:val="center"/>
          </w:tcPr>
          <w:p w14:paraId="2902331F" w14:textId="20398AAC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30CEB76C" w14:textId="471B4F93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08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055F6AFA" w14:textId="23C1A95B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B0455F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48971905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725CE5F0" w14:textId="77777777" w:rsidTr="00F172A7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45F0CCF5" w14:textId="0DE7E66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41F3BAC8" w14:textId="38C840C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E515416" w14:textId="1B58982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113AA21" w14:textId="278B07C4" w:rsidR="00A25F2E" w:rsidRPr="00B95BC8" w:rsidRDefault="008E53E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A72A188" w14:textId="104E370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ABCDAD" w14:textId="731F3C8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4BFE35A5" w14:textId="47031B3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513F941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EE10B6" w14:textId="7E74BE3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803FEF0" w14:textId="23CAB5C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5841E3" w14:textId="751A86C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E46F50" w14:textId="0C1DE54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8F45B4" w14:textId="0C33B6B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71C4C3" w14:textId="4A4A97B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96336C" w14:textId="3CC4954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FC7E175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223398" w14:textId="11B5980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2208E4" w14:textId="671456D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BBCEEB" w14:textId="3D0941A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FE0123" w14:textId="3DB89D8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7E678B" w14:textId="52B70F9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571271" w14:textId="293BE9F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6B55D1" w14:textId="629C114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377CCD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2117A1" w14:textId="2B8F6C2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9431F5" w14:textId="05C933B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4D863A" w14:textId="0F46DEF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235370" w14:textId="438FD96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44A688" w14:textId="5604B7C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B5AE1D" w14:textId="0B3D4AE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E55EEF" w14:textId="3C077D2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6AF66B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FA4206" w14:textId="1FD336E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CC3CC00" w14:textId="4AF9C18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760472" w14:textId="42D188E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9591B6" w14:textId="12ED2E4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03B62D" w14:textId="15A72FE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70CBFF" w14:textId="1A89DA0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44E9B7A" w14:textId="184A93A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C32F9D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05758B" w14:textId="0AF13E5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7B2C56" w14:textId="53DB5F3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60CD17" w14:textId="7CC2B50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2A8A9C6" w14:textId="4DB21ED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85D02C" w14:textId="790979F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8FE726" w14:textId="072481C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A3925D" w14:textId="3269337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842A91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A770D7" w14:textId="6A687A3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A0C9BD" w14:textId="4F34831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682522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658283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CAA6A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3281A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A46851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6938F18A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0EE2A093" w14:textId="77777777" w:rsidTr="00F10619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1"/>
              <w:gridCol w:w="1035"/>
              <w:gridCol w:w="912"/>
              <w:gridCol w:w="741"/>
            </w:tblGrid>
            <w:tr w:rsidR="00455993" w:rsidRPr="00CC49C3" w14:paraId="17B5C04B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56FA8A60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49B7783" w14:textId="5D54AFD5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B44D959" w14:textId="218ACBF3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B52EF5E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165B0119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5B8A75" w14:textId="4ABDE662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B6B3D" w14:textId="7C33E519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AE00F7" w14:textId="1F2E550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67DC98" w14:textId="096A0DC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69D64" w14:textId="6AA9017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50EDED" w14:textId="19F0B49A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C48CD1" w14:textId="5006F73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30F68C9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45E763" w14:textId="7FBFD48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CA897E" w14:textId="22C06DB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509A062" w14:textId="054EE86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5AA1DF" w14:textId="53E686E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00D2C9" w14:textId="2E761B4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FA33CB7" w14:textId="4C54433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5D0E32" w14:textId="24AAD7D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31A3B4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D7BB957" w14:textId="076E4FF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E824BEC" w14:textId="7C94B56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7A76664" w14:textId="5FB59B8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C0FD303" w14:textId="67D03BD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61ED4E8" w14:textId="009F00B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DAB8AD" w14:textId="53F27E1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CEB8A02" w14:textId="4141E92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FFADD6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061EB3E" w14:textId="519B85E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78A5D14" w14:textId="33D7F0F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2217A8B" w14:textId="08C2AAB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966FBC4" w14:textId="58B5E85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D55CCE" w14:textId="4F4B170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A561312" w14:textId="729405E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32650E9" w14:textId="750B4A2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45DD85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60C7B54" w14:textId="5B587BC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7E42738" w14:textId="2B2F111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C18A27" w14:textId="438CB83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9DDC8D8" w14:textId="71174A5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6ED5AC" w14:textId="11BD565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307DABD" w14:textId="45E092B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F5F416E" w14:textId="3A52A18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13E50E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F41C1CC" w14:textId="656A936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8B48581" w14:textId="7E866BA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07269E6" w14:textId="3E8BDC6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05573B3" w14:textId="3DFDD9A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9445705" w14:textId="3CBBC52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DCB2F1D" w14:textId="3F218B8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6DB2C45" w14:textId="7DC3865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26E9A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EB153E0" w14:textId="34E146C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3EBA28E" w14:textId="1D737D3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1C7C8ED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873ED6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268A42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6E3B1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6DCDF4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6AA0AEA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09324D5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57D0B95" w14:textId="04647539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547A45D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9CDBFE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CCE3C9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879340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6220F1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F69E4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6D8250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3A89E9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3CC3A8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D10424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D2FF2B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CEDE32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71588C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1"/>
              <w:gridCol w:w="1796"/>
              <w:gridCol w:w="912"/>
              <w:gridCol w:w="391"/>
            </w:tblGrid>
            <w:tr w:rsidR="00455993" w:rsidRPr="00CC49C3" w14:paraId="090A0476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5E1DD8E9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175DE7" w14:textId="3CDD47A5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D7A390A" w14:textId="092EFC4E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4EB117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3F0D409E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BA9412" w14:textId="05EEE0A4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CF753E" w14:textId="1BFDD634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D1AB5C" w14:textId="6FBFD7D7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A7A81D" w14:textId="112854EB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E92325" w14:textId="72A7A4F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F62EA4" w14:textId="24DE078A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680824" w14:textId="39A73B49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7CE101D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74CAD5" w14:textId="5187DAE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963A9F" w14:textId="3A74BB4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53DFAC" w14:textId="44D1632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B89158" w14:textId="72EB8E7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AC97DC" w14:textId="4B3A080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ACA48" w14:textId="17270FF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F13A2" w14:textId="7050791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548EE8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F10AD0F" w14:textId="5DB1DAF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DCC0061" w14:textId="6961B1A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373A3E" w14:textId="16B428E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FC22E6B" w14:textId="13E219A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7BAD2A" w14:textId="5CAF357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EAF0C7C" w14:textId="2BC16CA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C7EBDEC" w14:textId="5468C5A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1F5FF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9F2E105" w14:textId="0F3E085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AF56F4" w14:textId="17D0C26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2A7BC30" w14:textId="4B38479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7EB4658" w14:textId="70C772F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F66DB1" w14:textId="5FA80C9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3DB0355" w14:textId="32D5AA6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41B9A2A" w14:textId="3B5A189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6897EF6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54ED4E1" w14:textId="44309F1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C499B46" w14:textId="5EBD39C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D6969C" w14:textId="5104FAF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95CB1C5" w14:textId="1A27BE7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41C96E7" w14:textId="3810913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7D5E892" w14:textId="2FDC684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447FBE9" w14:textId="64FFE68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ED39AE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C974B4" w14:textId="4396F88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68EEF22" w14:textId="278DEC2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478F212" w14:textId="236BA00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EEB8D29" w14:textId="6B6439A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D931197" w14:textId="6040A32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16DACD" w14:textId="11E381E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D49137" w14:textId="5838F12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287B3D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6EBA642" w14:textId="286CFA6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955E6F3" w14:textId="1F6C840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F89E23A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B89EC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0AF9AE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BD721C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737CB8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B5ECCC6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6C9EB" w14:textId="77777777" w:rsidR="00BC2BBE" w:rsidRDefault="00BC2BBE">
      <w:pPr>
        <w:spacing w:after="0"/>
      </w:pPr>
      <w:r>
        <w:separator/>
      </w:r>
    </w:p>
  </w:endnote>
  <w:endnote w:type="continuationSeparator" w:id="0">
    <w:p w14:paraId="52137FA8" w14:textId="77777777" w:rsidR="00BC2BBE" w:rsidRDefault="00BC2B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E269" w14:textId="77777777" w:rsidR="00BC2BBE" w:rsidRDefault="00BC2BBE">
      <w:pPr>
        <w:spacing w:after="0"/>
      </w:pPr>
      <w:r>
        <w:separator/>
      </w:r>
    </w:p>
  </w:footnote>
  <w:footnote w:type="continuationSeparator" w:id="0">
    <w:p w14:paraId="17FB3F0A" w14:textId="77777777" w:rsidR="00BC2BBE" w:rsidRDefault="00BC2B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49EE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A5B2C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E53EB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0455F"/>
    <w:rsid w:val="00B12802"/>
    <w:rsid w:val="00B37C7E"/>
    <w:rsid w:val="00B44348"/>
    <w:rsid w:val="00B65B09"/>
    <w:rsid w:val="00B85583"/>
    <w:rsid w:val="00B8568D"/>
    <w:rsid w:val="00B91C2E"/>
    <w:rsid w:val="00B9476B"/>
    <w:rsid w:val="00B95BC8"/>
    <w:rsid w:val="00BC2BBE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05748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10619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912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2023-08-11T22:07:00Z</dcterms:created>
  <dcterms:modified xsi:type="dcterms:W3CDTF">2023-08-11T22:07:00Z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