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CF4D63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75A59D9" w:rsidR="003E085C" w:rsidRPr="00CF4D63" w:rsidRDefault="003E085C" w:rsidP="0007089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4F43B8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2025</w: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57" w:type="dxa"/>
                <w:bottom w:w="17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3274"/>
              <w:gridCol w:w="337"/>
              <w:gridCol w:w="3329"/>
              <w:gridCol w:w="337"/>
              <w:gridCol w:w="3384"/>
            </w:tblGrid>
            <w:tr w:rsidR="00CF4D63" w:rsidRPr="00CF4D63" w14:paraId="79F6697B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8E46DBB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83EB64D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D8E2E7D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E527CE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64BB829E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29A4E53" w14:textId="181C67BD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6AF38C2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88ED7A5" w14:textId="14C4848C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035756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54FC14" w14:textId="54F25A09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CF4D63" w:rsidRPr="00CF4D63" w14:paraId="0353CB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9B27D4" w14:textId="50D3A5D7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2A16D2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0B2E563" w14:textId="0021AC6A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541831E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934057" w14:textId="26E00925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B708ACD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993" w:type="pct"/>
                </w:tcPr>
                <w:p w14:paraId="1E763E4B" w14:textId="0F43145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bookmarkStart w:id="1" w:name="_Hlk38821049"/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3"/>
                    <w:gridCol w:w="453"/>
                    <w:gridCol w:w="453"/>
                    <w:gridCol w:w="442"/>
                  </w:tblGrid>
                  <w:tr w:rsidR="00CF4D63" w:rsidRPr="00CF4D63" w14:paraId="684222CD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92103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D84D0B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B48DCC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54B346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127544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6CD7F17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3584B3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31DF8F53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6BA58CA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258E4B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28B18AB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3A2F71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5DD92E8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28C5571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0A9C618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FA4FA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B10797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C10247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CC08D3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5A0C97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240A71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4067F81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45DF789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23F797F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699CCC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28517D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D4BAF9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4321A3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3299F3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09DD596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568598A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0529957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A28DF7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5A55A4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43FB8B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EDB4F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E22A8F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379C935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4732D8E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97D45F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54BE75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35A987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0CB8E3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6B7E0E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074F10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0106C67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1F5FA2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144E5B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A95D6B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F6799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4CE7B0F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1D573F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A206613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053CE5C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46D559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7F8F21E" w14:textId="70E3C160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3336B8B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7A7DBD" w14:textId="4CFE65D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CF4D63" w:rsidRPr="00CF4D63" w14:paraId="57D5D6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5592463" w14:textId="44B05149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CF4D63" w:rsidRPr="00CF4D63" w14:paraId="015643A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1A56667" w14:textId="016DF35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29386A5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6D3288" w14:textId="48BA629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7487B1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454763A" w14:textId="31646EF4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2643F2F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D861116" w14:textId="7BB32375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4D521D1C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B1AFF0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218D31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81C93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CC1EFA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FF075A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DDC5FC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DC6601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033AD79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7F229FC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10823F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5141C23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47AAF7D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6A34C0E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0494B2C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0F36665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878283D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64A4E8D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0BCC3D1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437154B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28F5F11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0535C0E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3760775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3A255EF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DC4D67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43B67F1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1A5C0E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6540E97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53CEA1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63C1420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3806035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113615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333194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20661A8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291CA7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E94ED9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0821566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E95E7A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69675ED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5802688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4B0FF95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2B35576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069399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58FEC8D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26FD85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37C31CB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1ED1BF5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767DA67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CB553C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1F0693C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151813C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2D633F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2A8050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F8CC2FE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95453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29AE825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62161B6" w14:textId="2CA2B2A2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167D1A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6CB5425" w14:textId="78ABC5A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4BB892D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6E3C990" w14:textId="66CF5B6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CF4D63" w:rsidRPr="00CF4D63" w14:paraId="5A1CB93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2E65A24" w14:textId="36BD80C1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CF4D63" w:rsidRPr="00CF4D63" w14:paraId="3C62F6A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AFB7923" w14:textId="21524E54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736374D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B9C39D5" w14:textId="3270AE89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62DB7002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4315FC74" w14:textId="26CEB3FB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5FBA1453" w14:textId="77777777" w:rsidTr="00834823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E0ECC0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6F1190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7BCDC8F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E6F4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1B2EC48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6FA681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76A28A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1AD7C61D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7B365B6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3BDB5A1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5F74B12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3D4CC6F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33E9447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72BE9DB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0FCDCE7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CC4FBD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2D8059F" w14:textId="12990A2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398E387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070F668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4E1D954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4431D8A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0F319BC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2ABCFDE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DAA7F9C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B1BC1FA" w14:textId="3E96BC3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57C6A1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4D80FC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53126E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21B9AD5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4815E49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145291E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91924FE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00EE5652" w14:textId="1525B49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4B8A205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62B5089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78273F4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59C7162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7C80C01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4A4F3A5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22DB458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4ACEBE8" w14:textId="5582FB3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54FB7EF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16B7C0E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1306EF3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5A8C058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521282C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613F60C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3808F25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E6C55AF" w14:textId="634BA61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68DEEF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3808ABFD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1F023B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56B8931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FC370E8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497D49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C80CD1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CF7323" w14:textId="464964D7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  <w:tr w:rsidR="00CF4D63" w:rsidRPr="00CF4D63" w14:paraId="15582844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449FC13" w14:textId="6E9ACEAD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CF4D63" w:rsidRPr="00CF4D63" w14:paraId="09ADFED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20D777E" w14:textId="5291CDE2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CF4D63" w:rsidRPr="00CF4D63" w14:paraId="50E476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316E88E" w14:textId="5B7DC8C3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CF4D63" w:rsidRPr="00CF4D63" w14:paraId="3C1CAAA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7B594DC" w14:textId="62BA50BD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5D11817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2CC276E" w14:textId="12F1BB1D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C92A68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7D399169" w14:textId="4789A69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3"/>
                    <w:gridCol w:w="452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1830A8BB" w14:textId="77777777" w:rsidTr="0083482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9751B3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1B12256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200ADC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59D063E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358F8A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4A8180" w14:textId="61ACEFE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56D4DB" w14:textId="265DB22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14D13F92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34FB952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0E6277F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293CFE6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6B0E5A5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58023FA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DE3B76" w14:textId="71317E1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9BEC9E" w14:textId="35C1397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66F6110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3E905E2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F1C20" w14:textId="02BD983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76D9DB" w14:textId="42A6781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90857E" w14:textId="789D79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5E11EF" w14:textId="138C830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4E2CB87" w14:textId="4C934C9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A6BB62" w14:textId="76B4867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4D8AA71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2442EDE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C37CB7" w14:textId="163602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41E8C" w14:textId="052FAC6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9ED3" w14:textId="1E69651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2DE6CE" w14:textId="42013E4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BFC6B17" w14:textId="1D6938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DA52DBF" w14:textId="44E8543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D87AE24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4EBBFC1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ECA79" w14:textId="1CEC94B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2A4B10" w14:textId="50450C9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8E8D1C" w14:textId="3D9B76A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C86561" w14:textId="5F7FD0D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3E61DF9" w14:textId="167E3AF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E1883DE" w14:textId="64B302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CB6B821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46B38E9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DCBBC" w14:textId="1AF80E0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DBB2B" w14:textId="1C24DC0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B25296" w14:textId="7411551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728F9" w14:textId="0EB943A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98BA22F" w14:textId="24E83A4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CD9DB15" w14:textId="62C1BFC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03B39C8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1D9DA93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D1DC2B" w14:textId="35692A1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F85E9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0F81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4B015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97E74A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4D86D9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7E0AD5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708C77E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E2D38F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1679788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6020AB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EE24AF" w14:textId="07560B1F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735C54F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61F0B7" w14:textId="60B09D05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CF4D63" w:rsidRPr="00CF4D63" w14:paraId="5D8FEB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834D303" w14:textId="76A73F20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CF4D63" w:rsidRPr="00CF4D63" w14:paraId="0E5BF056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55D10D7" w14:textId="4BC5F5BA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CF4D63" w:rsidRPr="00CF4D63" w14:paraId="7428E8C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1FB9D4" w14:textId="77C354AA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3473BA23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76464C" w14:textId="7FFB805F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6B14DC0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E785DF9" w14:textId="7AD8B554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D4E4F6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54583D9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6554420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B0C67E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BCA1EE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00C5EB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E119DB" w14:textId="720BDAC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DA99563" w14:textId="60E7B94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644B5DA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72C4200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50FFB1E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70984FB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72DC9F6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603420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16B5E9" w14:textId="59667DF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4D949F" w14:textId="5848055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9C0ECC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77C3C63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4F5A90D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6EED55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7618F17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0EBE4FD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7D6AFA" w14:textId="2852401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7DF7E6" w14:textId="13438CA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5A5D817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2C4B088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62D96D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7EBA17B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64820C1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230FD9E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E33530D" w14:textId="399BBDA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205FA3C" w14:textId="41267C5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1B050AD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6EC18FE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06F7037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30E854B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0D164BB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4DCC2AF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09B660" w14:textId="20AF491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EA66CFE" w14:textId="75519E9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B50F776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56C7A5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1111284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3C67F3A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5D7163D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40D698B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0430F8" w14:textId="2167DBB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8D76BD8" w14:textId="4C46985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0F29507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3FF9E4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1C1222D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467D5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F42639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242512D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985915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D07DFA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518FD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25B1B5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21B09FE" w14:textId="669C2EA7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503AC0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C345F5A" w14:textId="0D6CE74F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CF4D63" w:rsidRPr="00CF4D63" w14:paraId="60FC56F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F819A2" w14:textId="7946AEF3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CF4D63" w:rsidRPr="00CF4D63" w14:paraId="75AFE92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BA0DFA0" w14:textId="7E809325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CF4D63" w:rsidRPr="00CF4D63" w14:paraId="70B8335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9113F9" w14:textId="13479115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2FB5E7D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9567A4" w14:textId="0773AF07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173F9409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5AF13B3" w14:textId="1764F60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27C2DD8F" w14:textId="77777777" w:rsidTr="00834823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939003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47CFBF9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5365153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17329B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E3CCF19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A5AA2EC" w14:textId="78ACA1A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8F16D" w14:textId="0AFFE90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36D35DFF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11711C5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35E78E0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0DC597D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4F7E0A5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3098B93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A5C01F" w14:textId="326A22A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2C83CDA" w14:textId="62B5918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F389E1B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5C9E191" w14:textId="0294437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049470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6716502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62C729D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7EB9E97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001CD9" w14:textId="0FDD6A7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E5F75D7" w14:textId="63B973C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A9805B0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A166C50" w14:textId="41C7D2E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44556B5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3624BEB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696E917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18516FA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5B9840C" w14:textId="088DF6A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90B891E" w14:textId="4F1BE76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E05CB2F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51EF6D8" w14:textId="387B249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39AEC1D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4E06B8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2EB3409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6B4C525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038E1F" w14:textId="7A61010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E701C99" w14:textId="4CE2E60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ED9F1FD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F50AD5B" w14:textId="7609758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0A1D110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7574D04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1F552F5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65B7CE6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C47AD9" w14:textId="23EFB9F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4A9BD90" w14:textId="5F2B54F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A50E019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A2544FD" w14:textId="58318C6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7946797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FDAE7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31A12D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5ABCB9D1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4F16BFD9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3A0E8FC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A388362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6CAB96E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6AEDA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51518F4" w14:textId="5613E6F9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CF4D63" w:rsidRPr="00CF4D63" w14:paraId="3042D18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2C1588" w14:textId="70D232AA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28</w:t>
                        </w:r>
                      </w:p>
                    </w:tc>
                  </w:tr>
                  <w:tr w:rsidR="00CF4D63" w:rsidRPr="00CF4D63" w14:paraId="0B99D6F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E6D210E" w14:textId="27F7C09B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CF4D63" w:rsidRPr="00CF4D63" w14:paraId="490F295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D8F3D6" w14:textId="2AA8878B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CF4D63" w:rsidRPr="00CF4D63" w14:paraId="1571645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B2BFB5" w14:textId="06EE909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48EF12F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221792" w14:textId="7B3DF029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1EEC0E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3FBAEAFE" w14:textId="6E6C7DB1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79A7682D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4F2741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57822F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6DD4A7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92EF82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3D17D3E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D33AC24" w14:textId="1B10CFD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5FA0C5" w14:textId="36A8500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9D7AFB5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3DA036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10BB236D" w14:textId="51AFFA7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764AD9C5" w14:textId="121E1C3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30915E37" w14:textId="01DAD37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53D8435D" w14:textId="1D079B5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2A9D2964" w14:textId="0CEF51D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6A49BCAA" w14:textId="5FDFBC9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6853A2F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4DF45E1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22E9650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681C0B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4909F1" w14:textId="64ABD7E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40F4289" w14:textId="70F417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8784F66" w14:textId="41A7BF0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A8AB66D" w14:textId="6EE2B49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CC3501E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7F089C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1DB797A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13303A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3D8614D" w14:textId="63771E2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F19BAE3" w14:textId="212FEA9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923704E" w14:textId="2718A3C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F983202" w14:textId="250A01D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9E4E75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7AE0696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030A7D6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63246F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0E6002" w14:textId="4CCA0C5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E86358C" w14:textId="5D007A1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0DC1096A" w14:textId="1BB7601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192DAE9" w14:textId="2632860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2D3F51F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07421EE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5AE592F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F005B4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6037D64" w14:textId="60148A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EEE6AB2" w14:textId="381B6FF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1B803B28" w14:textId="0E17EAC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16A3730" w14:textId="07F2F0D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9E92B85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5DE7B9F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69DC9CA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67E5D07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767B0B97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6978A00E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3A13132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7D8B5CD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6B70F7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F71E30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FC3391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6AEB53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F1E40F4" w14:textId="13951D57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2AF51CA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6A1003" w14:textId="1E23DB60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CF4D63" w:rsidRPr="00CF4D63" w14:paraId="091C522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5828A7" w14:textId="2EE8289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CF4D63" w:rsidRPr="00CF4D63" w14:paraId="1B51518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E897B71" w14:textId="3CE9BDB1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CF4D63" w:rsidRPr="00CF4D63" w14:paraId="48973AD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B179B8" w14:textId="3E31A6C8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41E52EE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CBA4B3C" w14:textId="38C108A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8E00A1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8E15426" w14:textId="3B00B0DE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6EAAC9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786C8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C571F7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6DE80D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1CA4FE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53F3762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CEFA78" w14:textId="02EF89D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6B7B87" w14:textId="2ACC464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029CC6A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7315E2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3F3EB17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6319034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6A821D4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1EE29C4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54BF77" w14:textId="7D48BA1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203E8" w14:textId="028C222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0487C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69C6121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14D062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512C3DA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67925EA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04ABF5C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E0BABE" w14:textId="4C7CE28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268D01D" w14:textId="29F90D4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BBD6FA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65B2EB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78B881B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1FB7A7A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400717E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5F2C017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B42C8C" w14:textId="0500CFE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61DAE87" w14:textId="62642A3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67A140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4079054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03558F1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31814C0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006F460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320B425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57B51F" w14:textId="013B5E0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9CC1CCE" w14:textId="64D77EC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5EE3CD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7573FD5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68F0E43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0C5C4F2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7FEC758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62D922C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448B09" w14:textId="5ACA5D6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96A96B" w14:textId="2FE988A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10F4546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41A827F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6DCD8DB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29129F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BC477D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8278E4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0459310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6D344287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08AF060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2EF2EB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8E922F8" w14:textId="3648E956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CF4D63" w:rsidRPr="00CF4D63" w14:paraId="2B27296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CE07CF8" w14:textId="27FA4968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CF4D63" w:rsidRPr="00CF4D63" w14:paraId="1219255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6C6987" w14:textId="3B67C8E5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CF4D63" w:rsidRPr="00CF4D63" w14:paraId="3D9F834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9BAC835" w14:textId="6A5C820C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24FFB1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B7C1575" w14:textId="52C7BE46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5D85A4FE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60E6DD" w14:textId="53DB582C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7D4999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1B176A2" w14:textId="7D1ECBCC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10F7938D" w14:textId="77777777" w:rsidTr="00834823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833F3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9F33CC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09B3AB3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F532C1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36338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B9C00A" w14:textId="74DF566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0925B0" w14:textId="2351E2D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3783DAC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3D7EA7F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6FE3712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252E35C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7068DC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42945B8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3E8FC14" w14:textId="536E1E5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1B6ED8" w14:textId="3FD8BBE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50935067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6E2A3DC" w14:textId="07B75A0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09F4528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226B999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6F736A0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4DC476F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D89D9F" w14:textId="23AFBC3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23D446" w14:textId="00C583D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75EA407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E806A7E" w14:textId="2FF8A6A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585E09F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01BA6A8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4DE9FF7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2DCD208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4772BA9" w14:textId="190F071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AD2E317" w14:textId="44377D1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F998A4F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4C75CA2" w14:textId="7DFD93A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79A7B2C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D21C27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25E069B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3BAC8BB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3ADF14" w14:textId="517C2FB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7E8CEE29" w14:textId="0384B1F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00EC183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05BFCCC" w14:textId="4CA5630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7B20E96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36F3FFA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258FFE3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88AEAB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3755E" w14:textId="12196C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BAA51BE" w14:textId="1803B9B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80785D6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122901D" w14:textId="3A6B236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5FA30F3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C0D83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F33F9EC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405FBD6D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2E2E6F5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B179603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322B2AB9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55C2EDD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9B29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12CEFA" w14:textId="4125871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5BBB646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C942E26" w14:textId="1D31D430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CF4D63" w:rsidRPr="00CF4D63" w14:paraId="2E0FB59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F07ECAE" w14:textId="0561AD5A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CF4D63" w:rsidRPr="00CF4D63" w14:paraId="6190F4D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BB533CC" w14:textId="0D74410E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CF4D63" w:rsidRPr="00CF4D63" w14:paraId="3B2E0BE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10D02B8" w14:textId="4787F10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EFF744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8CA76A" w14:textId="2C62A194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58BAF0F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153179A5" w14:textId="6452BF8F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645C0491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16BEEB5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A75F3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24C1D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3C1838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443715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101EEAA" w14:textId="1FF36C8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DDBF4" w14:textId="20E0E68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7EA076C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76D4B81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747691F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69A806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4396D8C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4015FC3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4CEAF06" w14:textId="2CE83DD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1D5245" w14:textId="786CA8D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B27389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316973C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EE8C6" w14:textId="4405D76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DE5136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39FCBA" w14:textId="3A3642F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14329" w14:textId="5807DBF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9A62B3" w14:textId="3987E26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92898" w14:textId="4BFE42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D3DAF6A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71DBE2F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47C05" w14:textId="4240AC1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0BDB25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400254" w14:textId="361FFB0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615AC" w14:textId="45906F7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29A5A6E" w14:textId="21088E4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68BD37F" w14:textId="18BF07A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5D5307B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2674FA8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5B3551" w14:textId="0222962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CDB148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57154F" w14:textId="18381FD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D94759" w14:textId="200EDE6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192FE66" w14:textId="655F94E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F363317" w14:textId="0F521E0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7CB773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48063C8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0EA92" w14:textId="3BA38A2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430756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1D568" w14:textId="23BBE93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E4F68A" w14:textId="0C05C85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D2B412" w14:textId="4D87C18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052E943" w14:textId="25ADD8E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93E3EA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46E5171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8F23B" w14:textId="4A64AC4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6E6B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ED030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79AA8D2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4B426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9A5F5D6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91DDCA2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BBE0831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D4FB6B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40FF4AA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44D3537" w14:textId="599B041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79626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DFFA68" w14:textId="2306B3B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CF4D63" w:rsidRPr="00CF4D63" w14:paraId="3C094F6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64CD161" w14:textId="015C5387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CF4D63" w:rsidRPr="00CF4D63" w14:paraId="1BB5779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C38021A" w14:textId="5E249649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CF4D63" w:rsidRPr="00CF4D63" w14:paraId="13FF28B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BB89A2B" w14:textId="196D1FA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507558C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EC96D5D" w14:textId="5010E1D2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970B03E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24C375F8" w14:textId="76BADB01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6688E75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DBEE02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8F40CD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73D61B6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76A8E6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5553B90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4B80C4A" w14:textId="338ECD0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BC35CA" w14:textId="3F63FF9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996398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0676B7D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04F57E3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7E6B9D9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55E321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3D239E7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D2DD1D" w14:textId="7C1912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796EA4" w14:textId="4BF082A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EBFEFE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72A030C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04C8C91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300A90A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04FE2AA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2DD744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30213C9" w14:textId="089D42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1BDF07F" w14:textId="4FAB4F4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CCE94A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72022A6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439C146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6A707E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61C1DAF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162C544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8306362" w14:textId="16FA379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36174E6" w14:textId="76E9922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95F22A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5CF0EDA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3395EB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2E98E1E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754190B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73B93BB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A48F85" w14:textId="2508E52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122A6A0" w14:textId="366D7F9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14B7451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634B50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710AFDC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42D5160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776BFF1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725B6B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0A34A6" w14:textId="2217ED0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92942E" w14:textId="0AC2879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5C1498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5C0239D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6B88D92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C1FBAA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8490E9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7326ECD2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0DCD6BD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A89FE0F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7581E2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733BF8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AE46642" w14:textId="15EDA82A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CF4D63" w:rsidRPr="00CF4D63" w14:paraId="4BCC0AE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4777CF" w14:textId="575D297B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CF4D63" w:rsidRPr="00CF4D63" w14:paraId="2434D2D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DCB1D6D" w14:textId="2BF0870A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CF4D63" w:rsidRPr="00CF4D63" w14:paraId="1BC88633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8844EA" w14:textId="40D92D99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4C08643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6D1070D" w14:textId="1A55418E" w:rsidR="00CF4D63" w:rsidRPr="00CF4D63" w:rsidRDefault="004F43B8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21F28476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F9CB20" w14:textId="53C0AC3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29CD9F4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8239E80" w14:textId="5E7D290E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68"/>
                    <w:gridCol w:w="468"/>
                    <w:gridCol w:w="468"/>
                    <w:gridCol w:w="468"/>
                    <w:gridCol w:w="460"/>
                  </w:tblGrid>
                  <w:tr w:rsidR="00CF4D63" w:rsidRPr="00CF4D63" w14:paraId="1AADCE52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4A816B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6907D7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BCFB6F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1E6FD45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654AC58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3DF2B" w14:textId="6EA7BE0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9D565C3" w14:textId="105C6A6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6F733323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21524D3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7F616D9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6A3B6F5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2B1E309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286C5F3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B11A2D" w14:textId="26619E1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45D7C4" w14:textId="0F5A4E2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41FB961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1794E71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14C239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277BCAF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641838F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119B00D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B69B1D" w14:textId="521B75D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1696A4C" w14:textId="56CC5A8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B03684A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353663C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1A7DA5A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6903CAF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5D31874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6CF9023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AE1DC8" w14:textId="235FDAB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B95BCB" w14:textId="3AC1C58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789B7EA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37957C6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042D02A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22F6F48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25FA091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0A1EDCF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1F9385" w14:textId="656F5C3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6B257B" w14:textId="76D920A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4FF325E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22E8F99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4444D57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77F267B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1EC6D2A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769A5C0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2FC1B6" w14:textId="6A44DAA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271937" w14:textId="5EE6027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E339188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0A8EFF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76EAF6D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43B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242942F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3BA4F2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CF4D63" w:rsidRDefault="00E50BDE" w:rsidP="0007089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F4D63" w:rsidRDefault="00F93E3B" w:rsidP="0007089E">
      <w:pPr>
        <w:pStyle w:val="a5"/>
        <w:rPr>
          <w:rFonts w:cs="Arial"/>
          <w:noProof/>
          <w:color w:val="auto"/>
        </w:rPr>
      </w:pPr>
    </w:p>
    <w:sectPr w:rsidR="00F93E3B" w:rsidRPr="00CF4D63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BFB0" w14:textId="77777777" w:rsidR="00881A9A" w:rsidRDefault="00881A9A">
      <w:pPr>
        <w:spacing w:after="0"/>
      </w:pPr>
      <w:r>
        <w:separator/>
      </w:r>
    </w:p>
  </w:endnote>
  <w:endnote w:type="continuationSeparator" w:id="0">
    <w:p w14:paraId="4CDEE329" w14:textId="77777777" w:rsidR="00881A9A" w:rsidRDefault="00881A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42B1" w14:textId="77777777" w:rsidR="00881A9A" w:rsidRDefault="00881A9A">
      <w:pPr>
        <w:spacing w:after="0"/>
      </w:pPr>
      <w:r>
        <w:separator/>
      </w:r>
    </w:p>
  </w:footnote>
  <w:footnote w:type="continuationSeparator" w:id="0">
    <w:p w14:paraId="6C473DC1" w14:textId="77777777" w:rsidR="00881A9A" w:rsidRDefault="00881A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1205"/>
    <w:rsid w:val="0005357B"/>
    <w:rsid w:val="0007089E"/>
    <w:rsid w:val="00071356"/>
    <w:rsid w:val="00097A25"/>
    <w:rsid w:val="000A5A57"/>
    <w:rsid w:val="000F4D5A"/>
    <w:rsid w:val="000F5D19"/>
    <w:rsid w:val="001274F3"/>
    <w:rsid w:val="00151CCE"/>
    <w:rsid w:val="001B01F9"/>
    <w:rsid w:val="001C41F9"/>
    <w:rsid w:val="00285C1D"/>
    <w:rsid w:val="002D5945"/>
    <w:rsid w:val="002E203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43B8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D1CD3"/>
    <w:rsid w:val="006F513E"/>
    <w:rsid w:val="007C0139"/>
    <w:rsid w:val="007D45A1"/>
    <w:rsid w:val="007F564D"/>
    <w:rsid w:val="00834823"/>
    <w:rsid w:val="00881A9A"/>
    <w:rsid w:val="008B1201"/>
    <w:rsid w:val="008F16F7"/>
    <w:rsid w:val="009164BA"/>
    <w:rsid w:val="009166BD"/>
    <w:rsid w:val="00977AAE"/>
    <w:rsid w:val="00996E56"/>
    <w:rsid w:val="00997268"/>
    <w:rsid w:val="00A0241C"/>
    <w:rsid w:val="00A12667"/>
    <w:rsid w:val="00A14581"/>
    <w:rsid w:val="00A20E4C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56F3"/>
    <w:rsid w:val="00CF4D63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3544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2023-08-10T04:50:00Z</dcterms:created>
  <dcterms:modified xsi:type="dcterms:W3CDTF">2023-08-10T04:50:00Z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