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AE302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D7632A8" w:rsidR="003E085C" w:rsidRDefault="003E085C" w:rsidP="0007089E">
            <w:pPr>
              <w:pStyle w:val="ad"/>
              <w:spacing w:after="0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7F0C53">
              <w:rPr>
                <w:noProof/>
                <w:color w:val="auto"/>
                <w:lang w:bidi="ru-RU"/>
              </w:rPr>
              <w:t>2025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19FAE189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bookmarkStart w:id="1" w:name="_Hlk38821049"/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0"/>
                    <w:gridCol w:w="476"/>
                    <w:gridCol w:w="477"/>
                    <w:gridCol w:w="477"/>
                    <w:gridCol w:w="477"/>
                    <w:gridCol w:w="477"/>
                    <w:gridCol w:w="465"/>
                  </w:tblGrid>
                  <w:tr w:rsidR="00E50BDE" w:rsidRPr="00AE302A" w14:paraId="684222CD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6CD7F17D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584B3C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1DF8F53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56FFA7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1E0F81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01CA86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1EF38E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5E3CD2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6A2099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518EE50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58BC9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CE7381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45993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BDBA8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2DF22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43425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9C32F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2707A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90E1B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66A94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93C3E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961C7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31B699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FA43C2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2FBF2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242F90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1FE39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9B1F1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16C2B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54B75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C8FDD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638FC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C5F7A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D862B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53E3D9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EF9A8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EDE414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C5F1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6DB9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7204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22AA43F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4D521D1C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DDC5FC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2DC66011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033AD79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221B5D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4F2155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3FA6A0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581137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09C9AC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19FA3B9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615BF6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460D8C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19D5A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79CB14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58F8EE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417B02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74BB87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4EA6C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7E099A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01568A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46138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89BDB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1F63B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7B1383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75CA5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71EB26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97620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670046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6A3706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5410EE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44547F7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A2DDD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2E11D1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DC930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30AA06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26A60B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E1602C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4F1A7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2AE7A3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7946C6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33E5CA3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30C5BDF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5FBA1453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36FA681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76A28A6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AD7C61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7C839F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0DD359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1D73E7C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112CD2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5A66D53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2D3074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4B7403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24A6B7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3B18969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2A3F71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52CE57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14C0E0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596244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406F2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4DCFF6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1A0D23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7155A3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681E05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3CE108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00549D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761420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19A9EC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07A0C6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11551D0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E64F2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40ACEC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52145D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F71BF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2936C7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07EC7B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30AE21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632157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32A658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6BCE658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AA4A5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1164086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01F69B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926AF10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830A8BB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61ACEFE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65DB22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4D13F9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4B07F46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14C670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66A65A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7D2886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51FAAE9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176BF4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45022C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6BBF56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FB821D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782BED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4D22D2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05552C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05A1AB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DB4DE0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0022E7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FE583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19B68D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16AB46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056D5D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293897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F688B5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30E719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75D43E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502EBD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305891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2341F8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6FDBDA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A6BFF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26A610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86A02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34BFA1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A6C6C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7D7AAE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23160C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F4BEB7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79AAF5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3E858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CAB86C2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D4E4F6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720BDAC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60E7B94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44B5D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7020A5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4649E8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149376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26E308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23167F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264391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228C9B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33D97E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370ECA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780B8B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2BEF35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74382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1628A0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73D6BE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02E2A6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690BF5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3AB56E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57CE8C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16D7B6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2ED02C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7A0085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3B9F32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7C2A15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7FD351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7496D9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4D474A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26332C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B4ACC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65E52D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0F0627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5128A41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289FFE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2ACBAD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23E2AF9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60D5C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208563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0C362C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A27F578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27C2DD8F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78ACA1A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0AFFE900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6D35DF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509874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4FE954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7E64EF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65EDCA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3A3C30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4D085C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424D15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402022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66F413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2F682C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786A23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0AF162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7F2AEA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280E7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3502EE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107712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5D1FA0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A9A92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3545E69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6A570A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938BE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60BCE7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3BB30B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7E881D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4101A0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4300D3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3E0FF6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9DC0D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389899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51274B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51C031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6D85DE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730FB5E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7942F7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E4785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55A8B1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5124179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DADAC4D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79A7682D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1B10CFD5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36A8500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D7AFB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</w:tcPr>
                      <w:p w14:paraId="2654728C" w14:textId="4651AD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079833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61330C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2859B3E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794C3A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002479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27FE3D7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527C8673" w14:textId="38BABD7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1B6015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399181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63E44F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3F6492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572D694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4E263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6015D498" w14:textId="7F84F9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EB42C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1A6E70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6D942A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6740338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690DDB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40E70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0BE55D21" w14:textId="5EF4E1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E48480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373E0C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100656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316E40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6C1A77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F2D8D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D8C1ED8" w14:textId="7EEFEC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3852B4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7F13DA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0F65D7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7E0662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7E33056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13A9E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86F6115" w14:textId="588C92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1CB0B7E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252ECC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6EAAC9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02EF89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ACC464D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3E085C" w14:paraId="029CC6A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4AB6A8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54C4F1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3D283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6036F5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795CA4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13BA9C7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463360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64EEAA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1CA49C9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46745A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32CB52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6D88D6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4C82431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A01A9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58C7D1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3D72828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05B95A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69FC3E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3AFED4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03E8F1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E6E29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7D8B6C1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59E9FB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5E9BA6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197854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62AF197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1864AE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05A11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48666E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0693D8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1FAA9A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4499A0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785046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6D9AD0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1E858C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6C56A1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36B7E19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BE7E78B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0F7938D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74DF56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51E2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3783DA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637519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0AAF3A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68CF1DA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439D00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39EA3D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0DB54C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278235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76DE8F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4B97179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440041A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53209F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281CBF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442060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FD949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25EA64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42BA99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0EE2ED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5ED2CF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3840CD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69F5F7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BC320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721A512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145C63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6ACE9C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7156AB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6A1434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5CF2FF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3997A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6AD2E7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391EC3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6BC3DE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4517B3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CEFAA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227FAA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F661C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0918D4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72C0CFE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A00957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645C0491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1FF36C8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20E0E68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7EA076C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3486AB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636420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5B5C7F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507FB4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32424E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363192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0BC7E3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53776F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6C2B67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1B3FF9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49F5A3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7F78D5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4902A8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80A839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28FF14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52CD8B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4ECDCE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0AC4C5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0CD94F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011964E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969419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264340A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1C82C2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35AC7D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6E3E92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1A7394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63AA62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6A3A3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559EA1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13E445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6EBAE6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5AA054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794000F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326E738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BCD641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4B16C5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1EE33F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5BCB5E5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6688E75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38ECD03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3F63FF9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96398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744CE8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2C0C72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59CD3B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7EF2C9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0D120E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446E80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4850C7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731960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0B9FCF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30C9FE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05CE12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CEEFE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66EDB1B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05C7CA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6FBE7D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3FB1EB8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106A01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652CBD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76B0411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2B20BB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D6F1F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5492F0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7F9D73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564390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07DDD8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5E46228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1A4FE23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E12A8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4B256D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58C52E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595F61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37D9A67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6AD09E1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2AF2DA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0E9449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03B6B0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443C86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674FB83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AADCE52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6EA7BE0A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105C6A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F73332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272287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11C68F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0B9155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705B01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7EF71D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56CDEEC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29EDD5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4C8923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731F3D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0C4E22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1BD18B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305DA9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6DEE10C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69D04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1F3EAE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17E595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2ECC9AC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572517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6B9596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77071E3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02EC7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5B9A6C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5CB02E9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0AF1BE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6473640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57AF0D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393C5B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AF96F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6911AE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1F1C90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31D1C5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46239B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7F4839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4FD1DC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6FD32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50363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7FA7DAC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F0C53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07089E">
            <w:pPr>
              <w:pStyle w:val="ad"/>
              <w:spacing w:after="0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07089E">
      <w:pPr>
        <w:pStyle w:val="a5"/>
        <w:rPr>
          <w:noProof/>
          <w:color w:val="auto"/>
        </w:rPr>
      </w:pPr>
    </w:p>
    <w:sectPr w:rsidR="00F93E3B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560D" w14:textId="77777777" w:rsidR="008D55DE" w:rsidRDefault="008D55DE">
      <w:pPr>
        <w:spacing w:after="0"/>
      </w:pPr>
      <w:r>
        <w:separator/>
      </w:r>
    </w:p>
  </w:endnote>
  <w:endnote w:type="continuationSeparator" w:id="0">
    <w:p w14:paraId="6DABD432" w14:textId="77777777" w:rsidR="008D55DE" w:rsidRDefault="008D55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30F4" w14:textId="77777777" w:rsidR="008D55DE" w:rsidRDefault="008D55DE">
      <w:pPr>
        <w:spacing w:after="0"/>
      </w:pPr>
      <w:r>
        <w:separator/>
      </w:r>
    </w:p>
  </w:footnote>
  <w:footnote w:type="continuationSeparator" w:id="0">
    <w:p w14:paraId="6967C485" w14:textId="77777777" w:rsidR="008D55DE" w:rsidRDefault="008D55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118A"/>
    <w:rsid w:val="0005357B"/>
    <w:rsid w:val="0007089E"/>
    <w:rsid w:val="00071356"/>
    <w:rsid w:val="00097A25"/>
    <w:rsid w:val="000A5A57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669A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0C53"/>
    <w:rsid w:val="007F564D"/>
    <w:rsid w:val="008B1201"/>
    <w:rsid w:val="008D55D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1426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C67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3494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2023-08-10T04:48:00Z</dcterms:created>
  <dcterms:modified xsi:type="dcterms:W3CDTF">2023-08-10T04:48:00Z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