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044"/>
      </w:tblGrid>
      <w:tr w:rsidR="00BF18E1" w:rsidRPr="00BF18E1" w14:paraId="0AA20928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63782CF" w14:textId="7924F866" w:rsidR="00BF18E1" w:rsidRPr="00BF18E1" w:rsidRDefault="00BF18E1" w:rsidP="00BF18E1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5290F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F18E1" w:rsidRPr="00BF18E1" w14:paraId="40983BE3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BF18E1" w:rsidRDefault="003E085C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687"/>
              <w:gridCol w:w="447"/>
              <w:gridCol w:w="3523"/>
              <w:gridCol w:w="447"/>
              <w:gridCol w:w="3523"/>
              <w:gridCol w:w="447"/>
              <w:gridCol w:w="3523"/>
            </w:tblGrid>
            <w:tr w:rsidR="00BF18E1" w:rsidRPr="00BF18E1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FC1748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9D808" w14:textId="526D84BF" w:rsidR="00F65FE6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BF18E1" w:rsidRPr="00BF18E1" w14:paraId="18C71CF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BA01EB8" w14:textId="4F4301F7" w:rsidR="00F65FE6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02</w:t>
                        </w:r>
                      </w:p>
                    </w:tc>
                  </w:tr>
                  <w:tr w:rsidR="00BF18E1" w:rsidRPr="00BF18E1" w14:paraId="17287D3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AE1A02" w14:textId="54D14B6F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5090872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757DB9B" w14:textId="6A3125E8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C53009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39CAAD8" w14:textId="530ECF08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336245C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869F17F" w14:textId="1F39A920" w:rsidR="00F65FE6" w:rsidRPr="00B31F45" w:rsidRDefault="00F65FE6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08C0DF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88"/>
                    <w:gridCol w:w="488"/>
                    <w:gridCol w:w="488"/>
                    <w:gridCol w:w="488"/>
                    <w:gridCol w:w="476"/>
                  </w:tblGrid>
                  <w:tr w:rsidR="00BF18E1" w:rsidRPr="00BF18E1" w14:paraId="684222CD" w14:textId="77777777" w:rsidTr="00BF18E1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3A7FCF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0A6EBBD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38F19F5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BFE7AB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75340E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6D140D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06169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1DF8F53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2D335FD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63FFC30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7850AD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76606F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655321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002EFD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67830E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FA4FA2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3B2EA91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63B42C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2A290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EEB10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5171C9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08A7ED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249B09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23F797F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1A2E2F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D8398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5F68FF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6FD789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C8DC5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385F0B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71AF28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0529957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C62F7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14FCB1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08F71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784B24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E3529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469D6F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27BEFF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97D45F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48A1C4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13C52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2DC3B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1C3C51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DA3AC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295623D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550AEF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144E5B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3DDF33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5A7D5F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E29CC8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A15AEC" w14:textId="651CD8E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6722FAB6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74973040" w14:textId="68F73AF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45A29969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43F914DF" w14:textId="46313D0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10EA5BE1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E4284A" w14:textId="12E849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102FAB3A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9D374AC" w14:textId="2DF62C8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1A0F67AC" w14:textId="77777777" w:rsidTr="00BF2CE3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bottom"/>
                      </w:tcPr>
                      <w:p w14:paraId="0FC88127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620EF72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D521D1C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2549590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BE2AA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0D6089C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410F73A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4DB9513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5A304D1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3BCC22B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33AD79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54D6A0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A99AF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89551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41689F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571EA0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65F7D26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40C832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78283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CBEB9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129618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DCEFD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149B7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96180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1B47CB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100CAC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C4D67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D1417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8E83F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FBA6D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E28208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D630F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320692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5C7401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33194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C9B97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0D968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4A89F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F2DEF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28AA6B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356579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6024FE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B0FF9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6CF30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63DC0A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7499DE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E12A1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53C6DA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547C5B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169451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CB553C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0445D7F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674440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A213D07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2E22E90" w14:textId="0C00AAE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F18E1" w:rsidRPr="00BF18E1" w14:paraId="40F50E32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782F12E7" w14:textId="1CA89C6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F18E1" w:rsidRPr="00BF18E1" w14:paraId="53E8B1EA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142E6BC2" w14:textId="634A43A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F18E1" w:rsidRPr="00BF18E1" w14:paraId="54E7C389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20FE3FF1" w14:textId="07F7F7F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F18E1" w:rsidRPr="00BF18E1" w14:paraId="2ED2B0BD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5A454771" w14:textId="3418A4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F18E1" w:rsidRPr="00BF18E1" w14:paraId="335B3ECC" w14:textId="77777777" w:rsidTr="00BF2CE3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bottom"/>
                      </w:tcPr>
                      <w:p w14:paraId="63D311B5" w14:textId="22ACEC94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222125B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5FBA145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57D67F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25F47E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F4F49A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64B18F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47F68B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C3A5D8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0585D2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AD7C61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0771F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2B26AD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599927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2B62A4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3714D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316C02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3D4923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CC4FB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AE1A29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A4D72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1C9CC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17C7E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57E4D0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2E396A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373E98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DAA7F9C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5CCED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3C90586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3B8F2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48C13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1540F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189F806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5BE9A1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1924FE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D0037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3558F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EAA96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7E1D67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5E0B6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7E3929F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79FACF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22DB458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88886F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6AAE9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5F215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0044D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51CE5D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7354CC0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3D933A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808F2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34813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5DBCB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4F88B7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A1EC71" w14:textId="38337564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9619E4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E0BE51E" w14:textId="055544FD" w:rsidR="00E5363F" w:rsidRPr="00B31F45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BF18E1" w:rsidRPr="00BF18E1" w14:paraId="627A914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10185E5" w14:textId="5E0FFED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1DAA2FF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3256BED" w14:textId="6A246A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0F6063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FF4B3C" w14:textId="1C1B5C0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722313D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959B93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EA7996E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86B25E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2694612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21D912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66BB5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58F27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727106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0347A21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A14A70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8746610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3CFCCB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487B80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2B369C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47F570F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029F1B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3C744C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514271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B6D7401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05C16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0C7AA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6F1294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75FE1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163BF0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59529D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36E71E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E5D7C27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E48C9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5BDAB9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FEA12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44B8CD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4EDD1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3A1CFD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1D2235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FD26192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5E4CBE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60C613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BFE24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78A1D7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373CCE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36323DB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73D0ED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E4EF58A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59F80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29FA7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E185C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0302C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162792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3A933A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421C49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B933A3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08D73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096C2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655BF77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6F7158" w14:textId="0144E92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87162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324AEF" w14:textId="04BE3B0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F18E1" w:rsidRPr="00BF18E1" w14:paraId="44708E7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0CD70E3" w14:textId="7A3C3A9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F18E1" w:rsidRPr="00BF18E1" w14:paraId="3A02B1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D15D7C0" w14:textId="17D2073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BF18E1" w:rsidRPr="00BF18E1" w14:paraId="177B8D1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46F9388" w14:textId="3E1ABFF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F18E1" w:rsidRPr="00BF18E1" w14:paraId="5B1FCE2C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9E1810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2AC5BE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4533209A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777EB15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3E95D48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312349A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5F0890F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67CFAC3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4C96CA7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10CB2A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8FA371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47406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1B941D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6D3A6C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C9B91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03B8D3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1B29E2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55A7EA9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F2BFD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30E7F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9CB73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72F7C7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59834F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5CBFE1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7DC331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0613F6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C3EBBE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7C5577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FB9EA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826F8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08AE7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36F5E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600EAC8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7CCFD6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93A4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543EA5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68C35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4EB93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499EA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15346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2F15C2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19861D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D57EB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F8239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18E58F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2532B2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B6154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E28EC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320890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56D51F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CBC6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12E755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2D935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57EA74C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6A23C0" w14:textId="5ECF92C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0541B66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88F1C68" w14:textId="0FE0B4C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650ECAA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4FE2644" w14:textId="0330327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A2DAB3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3825619" w14:textId="0BCA70C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2F3761E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50F18CF" w14:textId="04AB1A9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6C6F413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AB427FE" w14:textId="1DDB31AB" w:rsidR="00E5363F" w:rsidRPr="0065290F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3F6164F4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48787DD6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43FDBBAF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5B8A9F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604F01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2FB35E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574D22E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5F21142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F9076C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1C1FF84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0101C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1B01ED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76E32C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1F87FD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1C9C87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4306F8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0A6DA49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10326E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A1624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48F69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6286D0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E82EE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7FA1B3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EB47D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53DE07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17E886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BBD02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89660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38AB45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78BF5A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B6B3E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2690DA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6B48C7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04C3CA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CC90B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1E80DB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FF8AA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ACF3A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6BD96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C9C16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6EDA5E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44B2107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7AB067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994724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B001A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68D69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790000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EF81C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1B095E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090B62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E8BAD1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828F8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9BA61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70F93B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655B479" w14:textId="06520A9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DEC25A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4702946" w14:textId="4A79C075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5638E51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76CDBCB" w14:textId="15C4E79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4BD3349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FB8B3B6" w14:textId="4053E2F9" w:rsidR="00E5363F" w:rsidRPr="00BF2CE3" w:rsidRDefault="00BF2CE3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F18E1" w:rsidRPr="00BF18E1" w14:paraId="023B4C5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0957F25" w14:textId="7AD6D9B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03DCD8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EC6B4A" w14:textId="5D68074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43C3A398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65F48B94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9CAD9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53A4F0F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7EBED68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03181C6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09035E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0052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1DF2FB2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695417E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2A6629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0F286B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0238EB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0F18BA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70E2AD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61BF0FD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16C1AE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A7F154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12838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89843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6064CA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2B236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598B56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7FE627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6CE1D6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BD473A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0BBF0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ED7E1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0180C3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E3464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3614A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4F70C6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09B139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43E54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28E47E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97B3D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772548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80BBB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43CF8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5138C9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5E71E5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0083E5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3300DA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27122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F3D59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0F02B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E0ED5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4419BA7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3C7064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3D57F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A4BCF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78212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58078B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2E13A26" w14:textId="74F7203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25B44F5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745F" w14:textId="34E5796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BF18E1" w:rsidRPr="00BF18E1" w14:paraId="679780C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1543C3C" w14:textId="373BFAD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176A07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34D206" w14:textId="7302663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BF18E1" w:rsidRPr="00BF18E1" w14:paraId="39B0493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9B6177F" w14:textId="0A615C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BF18E1" w:rsidRPr="00BF18E1" w14:paraId="55946B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AF49F6A" w14:textId="0BB060D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00E1543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27BAE27B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25D2D7A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3DD92BB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76379DA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055CCC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663743C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034172A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5202EA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F4E23C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07E3DB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3D9559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6B00C0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489B199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0B6FA6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6E25BC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0B02A1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2A0A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8B7A4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95A93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0336DA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F3B7E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C0A7E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17CF94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281BFF6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25CD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2A9B2F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1DA7F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54FD77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4D9AD7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564D6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34A2B6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71FBC5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337F0F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1B63B2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6566D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08760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CC23E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3F63A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3202116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1766DAF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BA8EE0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2C1C52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7DBA5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6A1B63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1E9CE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4A1AE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1FAAE7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494B14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673A2D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7AA00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9E578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28AB06D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F1E2552" w14:textId="4F73A91C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BF18E1" w:rsidRPr="00BF18E1" w14:paraId="3D8E517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D9F2654" w14:textId="71C5AD8B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BF18E1" w:rsidRPr="00BF18E1" w14:paraId="53952B7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7D7F9C1" w14:textId="1B0BE061" w:rsidR="00E5363F" w:rsidRPr="0065290F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BF18E1" w:rsidRPr="00BF18E1" w14:paraId="37A25B1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CB06F16" w14:textId="71E9FDFF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44537685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A8D2864" w14:textId="6D3CD6D2" w:rsidR="00E5363F" w:rsidRPr="0065290F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F18E1" w:rsidRPr="00BF18E1" w14:paraId="2048AA1A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F69F43" w14:textId="520A1945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74BA3A74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6E92A4E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06D707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50371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03F078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7AF44E4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5A39FDE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983374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8221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91EEF2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1A1EE5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6AF5399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1CD1BF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7DAEFF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152119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0F0306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149C56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EE1544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00A97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496C0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CEB89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160C1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2686F2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476ED8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50E7B9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E1942D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3EB813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5A05431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ABE00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58D5F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341B00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5E53FE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4ED24E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3588C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1A5B8A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3743DD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B02CF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DF4151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91AE6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29EDD7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4F923A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7DB3A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BAE79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25D96E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1ABAD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E5BF2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65DE7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6B50BE8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4DC15D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F9738C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EE5F0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E6D9B6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3C628A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FFEF9E9" w14:textId="4D8444D9" w:rsidR="00E5363F" w:rsidRPr="00BF2CE3" w:rsidRDefault="00BF2CE3" w:rsidP="00BF18E1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F18E1" w:rsidRPr="00BF18E1" w14:paraId="188929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41158D1" w14:textId="76D6B45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406CD6E9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116BD66" w14:textId="49077EA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2912829B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2A7D6EDB" w14:textId="7CB3853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4AB92E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6292CE1" w14:textId="53FC10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BF2CE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73005850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52F4F42" w14:textId="768A098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370CD70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1DAA9906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0324857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117409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69C369D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76F92B1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0AC31FE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6363362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7C554A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48A273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0BAB68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74B750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404514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4D7063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7DEC6D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57E62E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2B821A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556AA3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744F8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188BF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4E591B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489CD5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57D19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170550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6FB31C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841C5F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CA477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4B1C21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93A99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CA1212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8B643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037AAA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367CD5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3FB7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847751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3B44EF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D3BEE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5840A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1104F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587737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2968CE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EFB19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410FA3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31BC7A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058FC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886A6C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D69E42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17912E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70D3484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CC5E29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588A5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2381B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3D01799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0D88209" w14:textId="12ACC6B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F18E1" w:rsidRPr="00BF18E1" w14:paraId="2D59B757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7CA3A765" w14:textId="1C37B7A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F18E1" w:rsidRPr="00BF18E1" w14:paraId="2C6F855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65DB62F0" w14:textId="6853F8C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F18E1" w:rsidRPr="00BF18E1" w14:paraId="2B17EFFF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D5AAFD2" w14:textId="2EF71C8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F18E1" w:rsidRPr="00BF18E1" w14:paraId="5E41CAEE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05EC1E8" w14:textId="69A97E6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F18E1" w:rsidRPr="00BF18E1" w14:paraId="79C0A224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1D12EAA6" w14:textId="23B741E2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2C6173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504BFB3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070A457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3D5300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32D6B7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61C8F2B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7C6C796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26C1A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3F99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138B15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4E097A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7EFDE68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41D3804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378D72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26A281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70E607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1EAFCF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503BC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3F81A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A43EA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BFBC6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67B86B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5731E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58F455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19F558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2E913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E3FD6B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54B76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026AFFE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3726D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3E48C7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286F87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16DC5F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39DE3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20FDF9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9ABCFD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9C988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638B0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209E3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461D7C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0820F9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25F208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7FFD8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D4B46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7BD25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82CC6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919DD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3F42DC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20EAF55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2FD00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482EB4C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5E2DB5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3AC75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37549A33" w14:textId="24D0F6E0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F18E1" w:rsidRPr="00BF18E1" w14:paraId="65645EB2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A316E61" w14:textId="7958414A" w:rsidR="00E5363F" w:rsidRPr="0065290F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F18E1" w:rsidRPr="00BF18E1" w14:paraId="2FEF4761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691BC3D" w14:textId="0C2F74CB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BF18E1" w:rsidRPr="00BF18E1" w14:paraId="44B72CB3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09921834" w14:textId="761F7791" w:rsidR="00E5363F" w:rsidRPr="00B31F45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BF18E1" w:rsidRPr="00BF18E1" w14:paraId="617846C8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423AB681" w14:textId="6896182A" w:rsidR="00E5363F" w:rsidRPr="0065290F" w:rsidRDefault="0065290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BF18E1" w:rsidRPr="00BF18E1" w14:paraId="647AFCD6" w14:textId="77777777" w:rsidTr="00BF2CE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bottom"/>
                      </w:tcPr>
                      <w:p w14:paraId="5E405147" w14:textId="6129F705" w:rsidR="00E5363F" w:rsidRPr="00BF2CE3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0B2C9CE9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0CA8349C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1DB9BB7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043B2FF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0CAC532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D2B40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17BB09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22ACF9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1994AA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B2F30B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667720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3B4A95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08FACC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5839A1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6C8F72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41D83B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5C167FE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AB1B9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7AC1E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99002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AA7580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4180DE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3CC1D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7BE219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08D16A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5C96A1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66062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AC932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7FD212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02C4C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CF898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7A8ABC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34CFC6F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A63608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83ED6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B47803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27712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AC1D2A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B9D59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21EC4C9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2F339F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5920EE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D688AC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2BF0C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29562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DD384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57FFE36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09F8E69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5B2D21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4DEC3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95D43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F3445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2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2CE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BF18E1" w:rsidRDefault="00E50BDE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BF18E1" w:rsidRDefault="008C7AC8" w:rsidP="00BF18E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BF18E1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BF18E1" w:rsidSect="00BF18E1">
      <w:pgSz w:w="16838" w:h="11906" w:orient="landscape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F92E" w14:textId="77777777" w:rsidR="00EB3CF7" w:rsidRDefault="00EB3CF7">
      <w:pPr>
        <w:spacing w:after="0"/>
      </w:pPr>
      <w:r>
        <w:separator/>
      </w:r>
    </w:p>
  </w:endnote>
  <w:endnote w:type="continuationSeparator" w:id="0">
    <w:p w14:paraId="48ACC157" w14:textId="77777777" w:rsidR="00EB3CF7" w:rsidRDefault="00EB3C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C83BE" w14:textId="77777777" w:rsidR="00EB3CF7" w:rsidRDefault="00EB3CF7">
      <w:pPr>
        <w:spacing w:after="0"/>
      </w:pPr>
      <w:r>
        <w:separator/>
      </w:r>
    </w:p>
  </w:footnote>
  <w:footnote w:type="continuationSeparator" w:id="0">
    <w:p w14:paraId="7FE953B7" w14:textId="77777777" w:rsidR="00EB3CF7" w:rsidRDefault="00EB3C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F4A28"/>
    <w:rsid w:val="0033247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290F"/>
    <w:rsid w:val="00653B95"/>
    <w:rsid w:val="00667021"/>
    <w:rsid w:val="006974E1"/>
    <w:rsid w:val="006C0896"/>
    <w:rsid w:val="006C66C1"/>
    <w:rsid w:val="006F364F"/>
    <w:rsid w:val="006F513E"/>
    <w:rsid w:val="00725B82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545E3"/>
    <w:rsid w:val="00977AAE"/>
    <w:rsid w:val="0098636D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1F45"/>
    <w:rsid w:val="00B37C7E"/>
    <w:rsid w:val="00B65B09"/>
    <w:rsid w:val="00B85583"/>
    <w:rsid w:val="00B9476B"/>
    <w:rsid w:val="00BC3952"/>
    <w:rsid w:val="00BE5AB8"/>
    <w:rsid w:val="00BF18E1"/>
    <w:rsid w:val="00BF2CE3"/>
    <w:rsid w:val="00C44DFB"/>
    <w:rsid w:val="00C6519B"/>
    <w:rsid w:val="00C7080D"/>
    <w:rsid w:val="00C70F21"/>
    <w:rsid w:val="00C7354B"/>
    <w:rsid w:val="00C91F9B"/>
    <w:rsid w:val="00CE1705"/>
    <w:rsid w:val="00DE32AC"/>
    <w:rsid w:val="00DE3335"/>
    <w:rsid w:val="00E1407A"/>
    <w:rsid w:val="00E318B9"/>
    <w:rsid w:val="00E50BDE"/>
    <w:rsid w:val="00E5363F"/>
    <w:rsid w:val="00E774CD"/>
    <w:rsid w:val="00E77E1D"/>
    <w:rsid w:val="00EB05AD"/>
    <w:rsid w:val="00EB3CF7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3556</Words>
  <Characters>19559</Characters>
  <Application>Microsoft Office Word</Application>
  <DocSecurity>0</DocSecurity>
  <Lines>162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2023-08-10T04:30:00Z</dcterms:created>
  <dcterms:modified xsi:type="dcterms:W3CDTF">2023-08-10T04:30:00Z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