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704"/>
      </w:tblGrid>
      <w:tr w:rsidR="00F14D58" w:rsidRPr="00FD3556" w14:paraId="40983BE3" w14:textId="77777777" w:rsidTr="00FD3556">
        <w:trPr>
          <w:trHeight w:val="10480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6537F75" w14:textId="2F25F987" w:rsidR="003E085C" w:rsidRPr="00FD3556" w:rsidRDefault="003E085C" w:rsidP="00F14D58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447"/>
              <w:gridCol w:w="3599"/>
              <w:gridCol w:w="447"/>
              <w:gridCol w:w="3439"/>
              <w:gridCol w:w="447"/>
              <w:gridCol w:w="3439"/>
              <w:gridCol w:w="447"/>
              <w:gridCol w:w="3439"/>
            </w:tblGrid>
            <w:tr w:rsidR="00F65FE6" w:rsidRPr="00FD3556" w14:paraId="79F6697B" w14:textId="61825017" w:rsidTr="00E5363F">
              <w:trPr>
                <w:trHeight w:val="2800"/>
              </w:trPr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013E58C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A09ABE3" w14:textId="6F4D5530" w:rsidR="00F65FE6" w:rsidRPr="00E5363F" w:rsidRDefault="006F364F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0FC17487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659D808" w14:textId="7ED5A6FD" w:rsidR="00F65FE6" w:rsidRPr="00530537" w:rsidRDefault="003F0338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01</w:t>
                        </w:r>
                      </w:p>
                    </w:tc>
                  </w:tr>
                  <w:tr w:rsidR="00E5363F" w:rsidRPr="00E5363F" w14:paraId="18C71CF1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BA01EB8" w14:textId="3870ED13" w:rsidR="00F65FE6" w:rsidRPr="003F0338" w:rsidRDefault="00E5363F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3F033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E5363F" w:rsidRPr="00E5363F" w14:paraId="17287D33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9AE1A02" w14:textId="4459C750" w:rsidR="00F65FE6" w:rsidRPr="003F0338" w:rsidRDefault="00E5363F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3F033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E5363F" w:rsidRPr="00E5363F" w14:paraId="50908720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757DB9B" w14:textId="0C02E7E2" w:rsidR="00F65FE6" w:rsidRPr="003F0338" w:rsidRDefault="00E5363F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3F033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E5363F" w:rsidRPr="00E5363F" w14:paraId="3C53009A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39CAAD8" w14:textId="4E694254" w:rsidR="00F65FE6" w:rsidRPr="003F0338" w:rsidRDefault="00E5363F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3F033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E5363F" w:rsidRPr="00E5363F" w14:paraId="336245C4" w14:textId="77777777" w:rsidTr="00E5363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869F17F" w14:textId="37226A6E" w:rsidR="00F65FE6" w:rsidRPr="00E5363F" w:rsidRDefault="00F65FE6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4367BE70" w14:textId="77777777" w:rsidR="00F65FE6" w:rsidRPr="00FD3556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1E763E4B" w14:textId="77B3EFA6" w:rsidR="00F65FE6" w:rsidRPr="00592369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2882C8"/>
                      <w:sz w:val="40"/>
                      <w:szCs w:val="40"/>
                    </w:rPr>
                  </w:pPr>
                  <w:bookmarkStart w:id="1" w:name="_Hlk38821049"/>
                  <w:r w:rsidRPr="00592369">
                    <w:rPr>
                      <w:rFonts w:ascii="Arial Narrow" w:hAnsi="Arial Narrow" w:cs="Calibri"/>
                      <w:b/>
                      <w:bCs/>
                      <w:noProof/>
                      <w:color w:val="2882C8"/>
                      <w:sz w:val="40"/>
                      <w:szCs w:val="40"/>
                      <w:lang w:bidi="ru-RU"/>
                    </w:rPr>
                    <w:t>ENERO</w:t>
                  </w:r>
                  <w:r w:rsidR="00FD3556" w:rsidRPr="00592369">
                    <w:rPr>
                      <w:rFonts w:ascii="Arial Narrow" w:hAnsi="Arial Narrow" w:cs="Calibri"/>
                      <w:b/>
                      <w:bCs/>
                      <w:noProof/>
                      <w:color w:val="2882C8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2882C8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2882C8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2882C8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7810">
                    <w:rPr>
                      <w:rFonts w:ascii="Arial Narrow" w:hAnsi="Arial Narrow"/>
                      <w:b/>
                      <w:bCs/>
                      <w:noProof/>
                      <w:color w:val="2882C8"/>
                      <w:sz w:val="40"/>
                      <w:szCs w:val="40"/>
                      <w:lang w:bidi="ru-RU"/>
                    </w:rPr>
                    <w:t>2025</w:t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2882C8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1"/>
                    <w:gridCol w:w="476"/>
                    <w:gridCol w:w="475"/>
                    <w:gridCol w:w="475"/>
                    <w:gridCol w:w="475"/>
                    <w:gridCol w:w="475"/>
                    <w:gridCol w:w="463"/>
                  </w:tblGrid>
                  <w:tr w:rsidR="00F65FE6" w:rsidRPr="00FD3556" w14:paraId="684222CD" w14:textId="77777777" w:rsidTr="00592369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2882C8"/>
                        <w:vAlign w:val="center"/>
                      </w:tcPr>
                      <w:p w14:paraId="39408482" w14:textId="63A7FCF1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2882C8"/>
                        <w:vAlign w:val="center"/>
                      </w:tcPr>
                      <w:p w14:paraId="7B285114" w14:textId="0A6EBBD4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2882C8"/>
                        <w:vAlign w:val="center"/>
                      </w:tcPr>
                      <w:p w14:paraId="54BB7502" w14:textId="38F19F56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2882C8"/>
                        <w:vAlign w:val="center"/>
                      </w:tcPr>
                      <w:p w14:paraId="3684BA99" w14:textId="6BFE7AB0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2882C8"/>
                        <w:vAlign w:val="center"/>
                      </w:tcPr>
                      <w:p w14:paraId="1CF75680" w14:textId="75340E91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2882C8"/>
                        <w:vAlign w:val="center"/>
                      </w:tcPr>
                      <w:p w14:paraId="57BE3AF3" w14:textId="26D140DC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2882C8"/>
                        <w:vAlign w:val="center"/>
                      </w:tcPr>
                      <w:p w14:paraId="37E85CF0" w14:textId="30616974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31DF8F53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3DF47A" w14:textId="3097595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FD8DCA2" w14:textId="59FE009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953DC5" w14:textId="2B52730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6F7F6B" w14:textId="2E40F67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77DEF9" w14:textId="5705EA1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B1CBA7" w14:textId="79221CBD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1DE8D4C" w14:textId="4212682E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AFA4FA2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6FD1947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0A2217E6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4454927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6FB169F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5E7E0D4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4D910B14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7BBE6D54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23F797F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52F948E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6E16511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4C17CAC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523233C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2599233E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6AB9E5AA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10E88AE8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10529957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7445D99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02AB3DF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44AFF4A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137CC93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03B36AC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6CC8F5E0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756E12D2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97D45F8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5614931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19C0B3C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62D9305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14C6410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2862A3D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21D09ADF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12C6289A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1144E5B8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55186A8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653D466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77777777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2882C8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F65FE6" w:rsidRPr="00FD3556" w:rsidRDefault="00F65FE6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774E15A5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585CB30E" w14:textId="74334A74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0E29CC81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09A15AEC" w14:textId="651CD8E8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E5363F" w:rsidRPr="00E5363F" w14:paraId="6722FAB6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74973040" w14:textId="68F73AFE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E5363F" w:rsidRPr="00E5363F" w14:paraId="45A29969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43F914DF" w14:textId="46313D0B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E5363F" w:rsidRPr="00E5363F" w14:paraId="10EA5BE1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09E4284A" w14:textId="12E849CB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E5363F" w:rsidRPr="00E5363F" w14:paraId="102FAB3A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09D374AC" w14:textId="2DF62C80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E5363F" w:rsidRPr="00E5363F" w14:paraId="1A0F67AC" w14:textId="77777777" w:rsidTr="00E5363F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808080" w:themeFill="background1" w:themeFillShade="80"/>
                        <w:vAlign w:val="center"/>
                      </w:tcPr>
                      <w:p w14:paraId="0FC88127" w14:textId="77777777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D2F0D30" w14:textId="77777777" w:rsidR="00F65FE6" w:rsidRPr="00FD3556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3D861116" w14:textId="5A59D732" w:rsidR="00F65FE6" w:rsidRPr="00592369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00A0DC"/>
                      <w:sz w:val="40"/>
                      <w:szCs w:val="40"/>
                    </w:rPr>
                  </w:pPr>
                  <w:r w:rsidRPr="00592369">
                    <w:rPr>
                      <w:rFonts w:ascii="Arial Narrow" w:hAnsi="Arial Narrow" w:cs="Calibri"/>
                      <w:b/>
                      <w:bCs/>
                      <w:noProof/>
                      <w:color w:val="00A0DC"/>
                      <w:sz w:val="40"/>
                      <w:szCs w:val="40"/>
                      <w:lang w:bidi="ru-RU"/>
                    </w:rPr>
                    <w:t>FEBRERO</w:t>
                  </w:r>
                  <w:r w:rsidR="00FD3556" w:rsidRPr="00592369">
                    <w:rPr>
                      <w:rFonts w:ascii="Arial Narrow" w:hAnsi="Arial Narrow" w:cs="Calibri"/>
                      <w:b/>
                      <w:bCs/>
                      <w:noProof/>
                      <w:color w:val="00A0DC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00A0DC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00A0DC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00A0DC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7810">
                    <w:rPr>
                      <w:rFonts w:ascii="Arial Narrow" w:hAnsi="Arial Narrow"/>
                      <w:b/>
                      <w:bCs/>
                      <w:noProof/>
                      <w:color w:val="00A0DC"/>
                      <w:sz w:val="40"/>
                      <w:szCs w:val="40"/>
                      <w:lang w:bidi="ru-RU"/>
                    </w:rPr>
                    <w:t>2025</w:t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00A0DC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1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4D521D1C" w14:textId="77777777" w:rsidTr="0059236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00A0DC"/>
                        <w:vAlign w:val="center"/>
                      </w:tcPr>
                      <w:p w14:paraId="5B4A50A8" w14:textId="25495908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A0DC"/>
                        <w:vAlign w:val="center"/>
                      </w:tcPr>
                      <w:p w14:paraId="4D052ACD" w14:textId="7BE2AA1F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A0DC"/>
                        <w:vAlign w:val="center"/>
                      </w:tcPr>
                      <w:p w14:paraId="5A47D848" w14:textId="0D6089C6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A0DC"/>
                        <w:vAlign w:val="center"/>
                      </w:tcPr>
                      <w:p w14:paraId="11412BE2" w14:textId="410F73A8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A0DC"/>
                        <w:vAlign w:val="center"/>
                      </w:tcPr>
                      <w:p w14:paraId="0C3D3BE5" w14:textId="4DB95130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A0DC"/>
                        <w:vAlign w:val="center"/>
                      </w:tcPr>
                      <w:p w14:paraId="242F7BE9" w14:textId="5A304D15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00A0DC"/>
                        <w:vAlign w:val="center"/>
                      </w:tcPr>
                      <w:p w14:paraId="4CB16A91" w14:textId="3BCC22B3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033AD79B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2338C3E" w14:textId="03A000E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9814E4" w14:textId="3981CD16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665E05" w14:textId="2FCD95F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31D4F0" w14:textId="6F03F90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FC2BCF9" w14:textId="79A4B19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D888BB" w14:textId="47E75E94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023F15" w14:textId="1182559F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878283D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46FEF7E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2E23561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001E472E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41AB9FE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426A178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571FDEB1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634BD093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DC4D67B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449719A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494E39E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4229105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653ACE7B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348928A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790EFC2D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0206C151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3331944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34DAE11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316A8EF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69D068A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548EFDD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0244011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1D65A466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1B049406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4B0FF95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35FA4C4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7D7A127E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0A5909DC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3BA5E06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4DE4369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294F4335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6ED0D42B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CB553C4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1958AD26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4D1C5D3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0A0DC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5B5D45" w14:textId="77777777" w:rsidR="00F65FE6" w:rsidRPr="00FD3556" w:rsidRDefault="00F65FE6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7AFCE4CB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355E3AA7" w14:textId="46D33E82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4A213D07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52E22E90" w14:textId="0C00AAE3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09</w:t>
                        </w:r>
                      </w:p>
                    </w:tc>
                  </w:tr>
                  <w:tr w:rsidR="00E5363F" w:rsidRPr="00E5363F" w14:paraId="40F50E32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782F12E7" w14:textId="1CA89C69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E5363F" w:rsidRPr="00E5363F" w14:paraId="53E8B1EA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142E6BC2" w14:textId="634A43AE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E5363F" w:rsidRPr="00E5363F" w14:paraId="54E7C389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20FE3FF1" w14:textId="07F7F7F0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E5363F" w:rsidRPr="00E5363F" w14:paraId="2ED2B0BD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5A454771" w14:textId="3418A449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E5363F" w:rsidRPr="00E5363F" w14:paraId="335B3ECC" w14:textId="77777777" w:rsidTr="00E5363F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808080" w:themeFill="background1" w:themeFillShade="80"/>
                        <w:vAlign w:val="center"/>
                      </w:tcPr>
                      <w:p w14:paraId="63D311B5" w14:textId="5A884D7B" w:rsidR="00E5363F" w:rsidRPr="00A67810" w:rsidRDefault="00A67810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</w:p>
                    </w:tc>
                  </w:tr>
                </w:tbl>
                <w:p w14:paraId="7F2F8922" w14:textId="77777777" w:rsidR="00F65FE6" w:rsidRPr="00FD3556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315FC74" w14:textId="266F3DBA" w:rsidR="00F65FE6" w:rsidRPr="00592369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19A078"/>
                      <w:sz w:val="40"/>
                      <w:szCs w:val="40"/>
                    </w:rPr>
                  </w:pPr>
                  <w:r w:rsidRPr="00592369">
                    <w:rPr>
                      <w:rFonts w:ascii="Arial Narrow" w:hAnsi="Arial Narrow" w:cs="Calibri"/>
                      <w:b/>
                      <w:bCs/>
                      <w:noProof/>
                      <w:color w:val="19A078"/>
                      <w:sz w:val="40"/>
                      <w:szCs w:val="40"/>
                      <w:lang w:bidi="ru-RU"/>
                    </w:rPr>
                    <w:t>MARZO</w:t>
                  </w:r>
                  <w:r w:rsidR="00FD3556" w:rsidRPr="00592369">
                    <w:rPr>
                      <w:rFonts w:ascii="Arial Narrow" w:hAnsi="Arial Narrow" w:cs="Calibri"/>
                      <w:b/>
                      <w:bCs/>
                      <w:noProof/>
                      <w:color w:val="19A078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19A078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19A078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19A078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7810">
                    <w:rPr>
                      <w:rFonts w:ascii="Arial Narrow" w:hAnsi="Arial Narrow"/>
                      <w:b/>
                      <w:bCs/>
                      <w:noProof/>
                      <w:color w:val="19A078"/>
                      <w:sz w:val="40"/>
                      <w:szCs w:val="40"/>
                      <w:lang w:bidi="ru-RU"/>
                    </w:rPr>
                    <w:t>2025</w:t>
                  </w:r>
                  <w:r w:rsidR="00FD3556" w:rsidRPr="00592369">
                    <w:rPr>
                      <w:rFonts w:ascii="Arial Narrow" w:hAnsi="Arial Narrow"/>
                      <w:b/>
                      <w:bCs/>
                      <w:noProof/>
                      <w:color w:val="19A078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1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5FBA1453" w14:textId="77777777" w:rsidTr="0059236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19A078"/>
                        <w:vAlign w:val="center"/>
                      </w:tcPr>
                      <w:p w14:paraId="3D82C68E" w14:textId="57D67F63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19A078"/>
                        <w:vAlign w:val="center"/>
                      </w:tcPr>
                      <w:p w14:paraId="5D081C50" w14:textId="025F47E5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19A078"/>
                        <w:vAlign w:val="center"/>
                      </w:tcPr>
                      <w:p w14:paraId="1B330407" w14:textId="3F4F49AE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19A078"/>
                        <w:vAlign w:val="center"/>
                      </w:tcPr>
                      <w:p w14:paraId="0F2E47A7" w14:textId="64B18F4A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19A078"/>
                        <w:vAlign w:val="center"/>
                      </w:tcPr>
                      <w:p w14:paraId="7D7F939A" w14:textId="347F68BD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19A078"/>
                        <w:vAlign w:val="center"/>
                      </w:tcPr>
                      <w:p w14:paraId="224E7528" w14:textId="3C3A5D82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19A078"/>
                        <w:vAlign w:val="center"/>
                      </w:tcPr>
                      <w:p w14:paraId="36F13CE6" w14:textId="60585D26" w:rsidR="00F65FE6" w:rsidRPr="00592369" w:rsidRDefault="006F364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1AD7C61D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0AAAD04" w14:textId="6C65F9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EBC2568" w14:textId="7D28D20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2F3CE0B" w14:textId="45EB6ED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343102" w14:textId="6ECA3B44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348F3FC" w14:textId="7227946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C4B999" w14:textId="061F114C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11257B" w14:textId="22E95562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ACC4FBD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1F92037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34833461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67ACAC7D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5F7B250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09FFFE80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0B4FB7E5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3873AC97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DAA7F9C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468AACA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0F83A388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5B02219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55DE3BB2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59FD956E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5941AB81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65F89055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91924FE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424DB13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17ED9F3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76104A69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25FBA3C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2F81A32A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6801D87C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5064E6C7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22DB458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434B84E5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713C5616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11B75B9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6A3B4FB6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33F4F9B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5573D24E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423E201B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923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3808F25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7180BD83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74E5A69F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77777777" w:rsidR="00F65FE6" w:rsidRPr="00FD3556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77777777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F65FE6" w:rsidRPr="00592369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9A078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60070DC" w14:textId="77777777" w:rsidR="00F65FE6" w:rsidRPr="00FD3556" w:rsidRDefault="00F65FE6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6F06456A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9E03D7" w14:textId="17CB4D4B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04F88B7D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A1EC71" w14:textId="178AA737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E5363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="003F033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E5363F" w:rsidRPr="00E5363F" w14:paraId="39619E45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E0BE51E" w14:textId="03B8975D" w:rsidR="00E5363F" w:rsidRPr="003F0338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3F033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E5363F" w:rsidRPr="00E5363F" w14:paraId="627A914F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10185E5" w14:textId="44F51B49" w:rsidR="00E5363F" w:rsidRPr="003F0338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3F033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E5363F" w:rsidRPr="00E5363F" w14:paraId="1DAA2FFA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3256BED" w14:textId="3B6C5574" w:rsidR="00E5363F" w:rsidRPr="003F0338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3F033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E5363F" w:rsidRPr="00E5363F" w14:paraId="70F60639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4FF4B3C" w14:textId="7EF0A42A" w:rsidR="00E5363F" w:rsidRPr="003F0338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3F033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E5363F" w:rsidRPr="00E5363F" w14:paraId="722313DF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959B936" w14:textId="77777777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2513EFFE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64B9D1A2" w14:textId="5F30881E" w:rsidR="00F65FE6" w:rsidRPr="004B2EB2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96C83C"/>
                      <w:sz w:val="40"/>
                      <w:szCs w:val="40"/>
                    </w:rPr>
                  </w:pPr>
                  <w:r w:rsidRPr="004B2EB2">
                    <w:rPr>
                      <w:rFonts w:ascii="Arial Narrow" w:hAnsi="Arial Narrow" w:cs="Calibri"/>
                      <w:b/>
                      <w:bCs/>
                      <w:noProof/>
                      <w:color w:val="96C83C"/>
                      <w:sz w:val="40"/>
                      <w:szCs w:val="40"/>
                      <w:lang w:bidi="ru-RU"/>
                    </w:rPr>
                    <w:t>ABRIL</w:t>
                  </w:r>
                  <w:r w:rsidR="00FD3556" w:rsidRPr="004B2EB2">
                    <w:rPr>
                      <w:rFonts w:ascii="Arial Narrow" w:hAnsi="Arial Narrow" w:cs="Calibri"/>
                      <w:b/>
                      <w:bCs/>
                      <w:noProof/>
                      <w:color w:val="96C83C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96C83C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96C83C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96C83C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7810">
                    <w:rPr>
                      <w:rFonts w:ascii="Arial Narrow" w:hAnsi="Arial Narrow"/>
                      <w:b/>
                      <w:bCs/>
                      <w:noProof/>
                      <w:color w:val="96C83C"/>
                      <w:sz w:val="40"/>
                      <w:szCs w:val="40"/>
                      <w:lang w:bidi="ru-RU"/>
                    </w:rPr>
                    <w:t>2025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96C83C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1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486B25E3" w14:textId="77777777" w:rsidTr="0059236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96C83C"/>
                        <w:vAlign w:val="center"/>
                      </w:tcPr>
                      <w:p w14:paraId="47AC1FC0" w14:textId="26946129" w:rsidR="00F65FE6" w:rsidRPr="00592369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96C83C"/>
                        <w:vAlign w:val="center"/>
                      </w:tcPr>
                      <w:p w14:paraId="314AE8CF" w14:textId="21D912A3" w:rsidR="00F65FE6" w:rsidRPr="00592369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96C83C"/>
                        <w:vAlign w:val="center"/>
                      </w:tcPr>
                      <w:p w14:paraId="21D221CC" w14:textId="7366BB53" w:rsidR="00F65FE6" w:rsidRPr="00592369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96C83C"/>
                        <w:vAlign w:val="center"/>
                      </w:tcPr>
                      <w:p w14:paraId="1567455C" w14:textId="58F270CF" w:rsidR="00F65FE6" w:rsidRPr="00592369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96C83C"/>
                        <w:vAlign w:val="center"/>
                      </w:tcPr>
                      <w:p w14:paraId="35DCA161" w14:textId="72710692" w:rsidR="00F65FE6" w:rsidRPr="00592369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96C83C"/>
                        <w:vAlign w:val="center"/>
                      </w:tcPr>
                      <w:p w14:paraId="6C27E099" w14:textId="0347A21D" w:rsidR="00F65FE6" w:rsidRPr="00592369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96C83C"/>
                        <w:vAlign w:val="center"/>
                      </w:tcPr>
                      <w:p w14:paraId="50E05008" w14:textId="7A14A700" w:rsidR="00F65FE6" w:rsidRPr="00592369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9236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18746610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1994D48" w14:textId="4D9E91C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369881" w14:textId="61DBAE9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6853C12" w14:textId="48CA6D2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05E42A6" w14:textId="4EF6883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2FC3EB" w14:textId="098C2A9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27BD5DB" w14:textId="0F48FE20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3C7F0FA" w14:textId="34E60DDB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B6D7401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5196F98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346E0E5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32F19D9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555B912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67A7F5C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06C210F6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5D21801A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E5D7C27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4B2BB8F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72E9A55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4DD789A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1E2052F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3443954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0BC4B691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538BB36B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FD26192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08928B1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60C6E7E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631CA88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51D85E0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7E63329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736E2E1E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51E6B8FC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E4EF58A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32F878D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7DD6CF2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1A9E679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0DBECBA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1667E97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41E32E6B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3E41382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CB933A3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6C5DDF9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41C5480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96C83C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5F4768A2" w14:textId="77777777" w:rsidR="00F65FE6" w:rsidRPr="00FD3556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F65FE6" w:rsidRPr="00FD3556" w14:paraId="3808ABFD" w14:textId="5185E65E" w:rsidTr="00E5363F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CE68B02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6BE4840" w14:textId="3E6B3C68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655BF77C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6F7158" w14:textId="0144E921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E5363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E5363F" w:rsidRPr="00E5363F" w14:paraId="6871621A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4324AEF" w14:textId="04BE3B04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19</w:t>
                        </w:r>
                      </w:p>
                    </w:tc>
                  </w:tr>
                  <w:tr w:rsidR="00E5363F" w:rsidRPr="00E5363F" w14:paraId="44708E74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0CD70E3" w14:textId="7A3C3A93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20</w:t>
                        </w:r>
                      </w:p>
                    </w:tc>
                  </w:tr>
                  <w:tr w:rsidR="00E5363F" w:rsidRPr="00E5363F" w14:paraId="3A02B1E6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15D7C0" w14:textId="17D2073B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21</w:t>
                        </w:r>
                      </w:p>
                    </w:tc>
                  </w:tr>
                  <w:tr w:rsidR="00E5363F" w:rsidRPr="00E5363F" w14:paraId="177B8D1E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46F9388" w14:textId="3E1ABFFC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22</w:t>
                        </w:r>
                      </w:p>
                    </w:tc>
                  </w:tr>
                  <w:tr w:rsidR="00E5363F" w:rsidRPr="00E5363F" w14:paraId="5B1FCE2C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9E18106" w14:textId="77777777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21C4C80B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392961A3" w14:textId="16137800" w:rsidR="00F65FE6" w:rsidRPr="004B2EB2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C8C828"/>
                      <w:sz w:val="40"/>
                      <w:szCs w:val="40"/>
                    </w:rPr>
                  </w:pPr>
                  <w:r w:rsidRPr="004B2EB2">
                    <w:rPr>
                      <w:rFonts w:ascii="Arial Narrow" w:hAnsi="Arial Narrow" w:cs="Calibri"/>
                      <w:b/>
                      <w:bCs/>
                      <w:noProof/>
                      <w:color w:val="C8C828"/>
                      <w:sz w:val="40"/>
                      <w:szCs w:val="40"/>
                      <w:lang w:bidi="ru-RU"/>
                    </w:rPr>
                    <w:t>MAYO</w:t>
                  </w:r>
                  <w:r w:rsidR="00FD3556" w:rsidRPr="004B2EB2">
                    <w:rPr>
                      <w:rFonts w:ascii="Arial Narrow" w:hAnsi="Arial Narrow" w:cs="Calibri"/>
                      <w:b/>
                      <w:bCs/>
                      <w:noProof/>
                      <w:color w:val="C8C828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C8C828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C8C828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C8C828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7810">
                    <w:rPr>
                      <w:rFonts w:ascii="Arial Narrow" w:hAnsi="Arial Narrow"/>
                      <w:b/>
                      <w:bCs/>
                      <w:noProof/>
                      <w:color w:val="C8C828"/>
                      <w:sz w:val="40"/>
                      <w:szCs w:val="40"/>
                      <w:lang w:bidi="ru-RU"/>
                    </w:rPr>
                    <w:t>2025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C8C828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9"/>
                    <w:gridCol w:w="474"/>
                    <w:gridCol w:w="475"/>
                    <w:gridCol w:w="475"/>
                    <w:gridCol w:w="475"/>
                    <w:gridCol w:w="475"/>
                    <w:gridCol w:w="467"/>
                  </w:tblGrid>
                  <w:tr w:rsidR="00F65FE6" w:rsidRPr="00FD3556" w14:paraId="4533209A" w14:textId="77777777" w:rsidTr="004B2EB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C8C828"/>
                        <w:vAlign w:val="center"/>
                      </w:tcPr>
                      <w:p w14:paraId="03937BF7" w14:textId="777EB15D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C8C828"/>
                        <w:vAlign w:val="center"/>
                      </w:tcPr>
                      <w:p w14:paraId="4C076CB9" w14:textId="3E95D48B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C8C828"/>
                        <w:vAlign w:val="center"/>
                      </w:tcPr>
                      <w:p w14:paraId="53E2E5AC" w14:textId="312349A7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C8C828"/>
                        <w:vAlign w:val="center"/>
                      </w:tcPr>
                      <w:p w14:paraId="4291E9FA" w14:textId="5F0890FA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C8C828"/>
                        <w:vAlign w:val="center"/>
                      </w:tcPr>
                      <w:p w14:paraId="72C9E446" w14:textId="67CFAC3D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C8C828"/>
                        <w:vAlign w:val="center"/>
                      </w:tcPr>
                      <w:p w14:paraId="46474412" w14:textId="4C96CA7D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C8C828"/>
                        <w:vAlign w:val="center"/>
                      </w:tcPr>
                      <w:p w14:paraId="370B3D15" w14:textId="10CB2A92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38FA371F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57682D8" w14:textId="6EB642F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867C93" w14:textId="080565C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65E0A7" w14:textId="3D9355F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684AED" w14:textId="1A98706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0F1AEC" w14:textId="0F134D9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88ABBF" w14:textId="32400EC1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319A52" w14:textId="31C5D60F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8F2BFD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7805016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7AF9E15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4BAFF0D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1DA60C1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11517C9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6818E76E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4753011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5C3EBBEF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64E295C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15F1CA3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2C2D09D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508D59C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679DF49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45489F89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0E2690F4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3A93A4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4F7B220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2285BAD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46338EE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382EDBA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54BDBFB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261C25A5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55A0B148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8D57EB2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501B38F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6F86B40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1BE7F2E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2665848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2E8B244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2EADD48D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4C53BF42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4CBC6B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383FC74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49BEBDC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C828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B246660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CC0BEF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3545B9" w14:textId="1FCA04EB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57EA74C9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96A23C0" w14:textId="5ECF92CD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E5363F" w:rsidRPr="00E5363F" w14:paraId="0541B660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8F1C68" w14:textId="0FE0B4CA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E5363F" w:rsidRPr="00E5363F" w14:paraId="650ECAAE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4FE2644" w14:textId="0330327E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E5363F" w:rsidRPr="00E5363F" w14:paraId="3A2DAB3D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825619" w14:textId="0BCA70C5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E5363F" w:rsidRPr="00E5363F" w14:paraId="2F3761EA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50F18CF" w14:textId="04AB1A9A" w:rsidR="00E5363F" w:rsidRPr="00530537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E5363F" w:rsidRPr="00E5363F" w14:paraId="6C6F413E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AB427FE" w14:textId="42E3452A" w:rsidR="00E5363F" w:rsidRPr="00E5363F" w:rsidRDefault="00A67810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</w:p>
                    </w:tc>
                  </w:tr>
                </w:tbl>
                <w:p w14:paraId="3F6164F4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8937A74" w14:textId="11FEE372" w:rsidR="00F65FE6" w:rsidRPr="004B2EB2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AB428"/>
                      <w:sz w:val="40"/>
                      <w:szCs w:val="40"/>
                    </w:rPr>
                  </w:pPr>
                  <w:r w:rsidRPr="004B2EB2">
                    <w:rPr>
                      <w:rFonts w:ascii="Arial Narrow" w:hAnsi="Arial Narrow" w:cs="Calibri"/>
                      <w:b/>
                      <w:bCs/>
                      <w:noProof/>
                      <w:color w:val="FAB428"/>
                      <w:sz w:val="40"/>
                      <w:szCs w:val="40"/>
                      <w:lang w:bidi="ru-RU"/>
                    </w:rPr>
                    <w:t>JUNIO</w:t>
                  </w:r>
                  <w:r w:rsidR="00FD3556" w:rsidRPr="004B2EB2">
                    <w:rPr>
                      <w:rFonts w:ascii="Arial Narrow" w:hAnsi="Arial Narrow" w:cs="Calibri"/>
                      <w:b/>
                      <w:bCs/>
                      <w:noProof/>
                      <w:color w:val="FAB428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AB428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AB428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AB428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7810">
                    <w:rPr>
                      <w:rFonts w:ascii="Arial Narrow" w:hAnsi="Arial Narrow"/>
                      <w:b/>
                      <w:bCs/>
                      <w:noProof/>
                      <w:color w:val="FAB428"/>
                      <w:sz w:val="40"/>
                      <w:szCs w:val="40"/>
                      <w:lang w:bidi="ru-RU"/>
                    </w:rPr>
                    <w:t>2025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AB428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43FDBBAF" w14:textId="77777777" w:rsidTr="004B2EB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AB428"/>
                        <w:vAlign w:val="center"/>
                      </w:tcPr>
                      <w:p w14:paraId="5CCD867C" w14:textId="5B8A9F74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AB428"/>
                        <w:vAlign w:val="center"/>
                      </w:tcPr>
                      <w:p w14:paraId="53AD34CA" w14:textId="604F0192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AB428"/>
                        <w:vAlign w:val="center"/>
                      </w:tcPr>
                      <w:p w14:paraId="36CEF8E2" w14:textId="2FB35E4A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AB428"/>
                        <w:vAlign w:val="center"/>
                      </w:tcPr>
                      <w:p w14:paraId="3D2EC53A" w14:textId="574D22EC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AB428"/>
                        <w:vAlign w:val="center"/>
                      </w:tcPr>
                      <w:p w14:paraId="465114B7" w14:textId="5F211427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AB428"/>
                        <w:vAlign w:val="center"/>
                      </w:tcPr>
                      <w:p w14:paraId="2F9497BC" w14:textId="4F9076CE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AB428"/>
                        <w:vAlign w:val="center"/>
                      </w:tcPr>
                      <w:p w14:paraId="728DC64F" w14:textId="1C1FF846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10101CD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16137E" w14:textId="6B302D4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F6D0B3" w14:textId="7B1AAD2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B10352" w14:textId="3548911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D945A5" w14:textId="27B3C76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B51A83A" w14:textId="349489D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AF9861" w14:textId="3045E613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759CE0" w14:textId="460E6F86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A16245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54AA91D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67DD5CA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1C5BC31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57BEAFB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1E67FB8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238EABDC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1AAE0ACF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BBD025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6062CDD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5AE61F5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1337FE1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4C5107F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7D47628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3B5B1675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3C0A3AC9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3CC90BE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5325781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3179806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1A2B59C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1D4637C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7F458AC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36577C9B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174E0462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7AB0675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3E36655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1C2B77F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263CB11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6E49AD4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7A4E2B5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0E425DAC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7DA2D70D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E8BAD15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25E2770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4524FC2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B428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54C2834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05472B5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26DF0A" w14:textId="2F72360A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70F93B98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655B479" w14:textId="7CAF55FA" w:rsidR="00E5363F" w:rsidRPr="003F0338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3F033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E5363F" w:rsidRPr="00E5363F" w14:paraId="7DEC25A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4702946" w14:textId="66D3B4B6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E5363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="003F033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E5363F" w:rsidRPr="00E5363F" w14:paraId="5638E511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6CDBCB" w14:textId="457791C4" w:rsidR="00E5363F" w:rsidRPr="003F0338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3F033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E5363F" w:rsidRPr="00E5363F" w14:paraId="4BD33498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FB8B3B6" w14:textId="154A44B7" w:rsidR="00E5363F" w:rsidRPr="00530537" w:rsidRDefault="003F0338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</w:p>
                    </w:tc>
                  </w:tr>
                  <w:tr w:rsidR="00E5363F" w:rsidRPr="00E5363F" w14:paraId="023B4C58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957F25" w14:textId="34AE7201" w:rsidR="00E5363F" w:rsidRPr="003F0338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3F0338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E5363F" w:rsidRPr="00E5363F" w14:paraId="03DCD861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7EC6B4A" w14:textId="23586735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49D3B851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B8A97B6" w14:textId="71745DBE" w:rsidR="00F65FE6" w:rsidRPr="004B2EB2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0731E"/>
                      <w:sz w:val="40"/>
                      <w:szCs w:val="40"/>
                    </w:rPr>
                  </w:pPr>
                  <w:r w:rsidRPr="004B2EB2">
                    <w:rPr>
                      <w:rFonts w:ascii="Arial Narrow" w:hAnsi="Arial Narrow" w:cs="Calibri"/>
                      <w:b/>
                      <w:bCs/>
                      <w:noProof/>
                      <w:color w:val="F0731E"/>
                      <w:sz w:val="40"/>
                      <w:szCs w:val="40"/>
                      <w:lang w:bidi="ru-RU"/>
                    </w:rPr>
                    <w:t>JULIO</w:t>
                  </w:r>
                  <w:r w:rsidR="00FD3556" w:rsidRPr="004B2EB2">
                    <w:rPr>
                      <w:rFonts w:ascii="Arial Narrow" w:hAnsi="Arial Narrow" w:cs="Calibri"/>
                      <w:b/>
                      <w:bCs/>
                      <w:noProof/>
                      <w:color w:val="F0731E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731E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731E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731E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7810">
                    <w:rPr>
                      <w:rFonts w:ascii="Arial Narrow" w:hAnsi="Arial Narrow"/>
                      <w:b/>
                      <w:bCs/>
                      <w:noProof/>
                      <w:color w:val="F0731E"/>
                      <w:sz w:val="40"/>
                      <w:szCs w:val="40"/>
                      <w:lang w:bidi="ru-RU"/>
                    </w:rPr>
                    <w:t>2025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731E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65F48B94" w14:textId="77777777" w:rsidTr="004B2EB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0731E"/>
                        <w:vAlign w:val="center"/>
                      </w:tcPr>
                      <w:p w14:paraId="1EEB0A9E" w14:textId="49CAD91F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0731E"/>
                        <w:vAlign w:val="center"/>
                      </w:tcPr>
                      <w:p w14:paraId="3A031FA6" w14:textId="53A4F0F0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731E"/>
                        <w:vAlign w:val="center"/>
                      </w:tcPr>
                      <w:p w14:paraId="24E1EB63" w14:textId="7EBED687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731E"/>
                        <w:vAlign w:val="center"/>
                      </w:tcPr>
                      <w:p w14:paraId="0A1004C4" w14:textId="03181C6F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731E"/>
                        <w:vAlign w:val="center"/>
                      </w:tcPr>
                      <w:p w14:paraId="239397D7" w14:textId="409035EF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731E"/>
                        <w:vAlign w:val="center"/>
                      </w:tcPr>
                      <w:p w14:paraId="7034D544" w14:textId="1F005240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0731E"/>
                        <w:vAlign w:val="center"/>
                      </w:tcPr>
                      <w:p w14:paraId="35E67A74" w14:textId="1DF2FB2B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695417E5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19BABFE" w14:textId="1AF5A9A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C221972" w14:textId="53C33E1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43371317" w14:textId="140CBCD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32E429C1" w14:textId="432C823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622A721" w14:textId="7AA3D6F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2A728AE9" w14:textId="5222D0B8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0747D21B" w14:textId="1ABD533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A7F154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3F6FF20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1DED4DF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7E37186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7E3A39E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2E1EA13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2FAEC435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35F7A394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1BD473A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79AAB21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53061C5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0E8535B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14E5927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62398EF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6D37D1B5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4FA1E5A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943E547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008100A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61E63AA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5C2A251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4E82028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5A1D545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769D4516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111EF6A9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0083E5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406E2FF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393AFC3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37768BE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52EFBE3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214DB38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1DF3F376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0FA8AE29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63D57F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4B5BDB5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549F699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731E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B208CE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38E9F82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A65A7FA" w14:textId="6AE247F9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158078B5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2E13A26" w14:textId="74F72035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Pr="00E5363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E5363F" w:rsidRPr="00E5363F" w14:paraId="25B44F55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CA3745F" w14:textId="34E57968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32</w:t>
                        </w:r>
                      </w:p>
                    </w:tc>
                  </w:tr>
                  <w:tr w:rsidR="00E5363F" w:rsidRPr="00E5363F" w14:paraId="679780CB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1543C3C" w14:textId="373BFAD6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E5363F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E5363F" w:rsidRPr="00E5363F" w14:paraId="176A07B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A34D206" w14:textId="7302663D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34</w:t>
                        </w:r>
                      </w:p>
                    </w:tc>
                  </w:tr>
                  <w:tr w:rsidR="00E5363F" w:rsidRPr="00E5363F" w14:paraId="39B04931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9B6177F" w14:textId="0A615C83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35</w:t>
                        </w:r>
                      </w:p>
                    </w:tc>
                  </w:tr>
                  <w:tr w:rsidR="00E5363F" w:rsidRPr="00E5363F" w14:paraId="55946B57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AF49F6A" w14:textId="0BB060D8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CDC5BF2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5A638CC5" w14:textId="06C2980D" w:rsidR="00F65FE6" w:rsidRPr="004B2EB2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03228"/>
                      <w:sz w:val="40"/>
                      <w:szCs w:val="40"/>
                    </w:rPr>
                  </w:pPr>
                  <w:r w:rsidRPr="004B2EB2">
                    <w:rPr>
                      <w:rFonts w:ascii="Arial Narrow" w:hAnsi="Arial Narrow" w:cs="Calibri"/>
                      <w:b/>
                      <w:bCs/>
                      <w:noProof/>
                      <w:color w:val="F03228"/>
                      <w:sz w:val="40"/>
                      <w:szCs w:val="40"/>
                      <w:lang w:bidi="ru-RU"/>
                    </w:rPr>
                    <w:t>AGOSTO</w:t>
                  </w:r>
                  <w:r w:rsidR="00FD3556" w:rsidRPr="004B2EB2">
                    <w:rPr>
                      <w:rFonts w:ascii="Arial Narrow" w:hAnsi="Arial Narrow" w:cs="Calibri"/>
                      <w:b/>
                      <w:bCs/>
                      <w:noProof/>
                      <w:color w:val="F03228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3228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3228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3228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7810">
                    <w:rPr>
                      <w:rFonts w:ascii="Arial Narrow" w:hAnsi="Arial Narrow"/>
                      <w:b/>
                      <w:bCs/>
                      <w:noProof/>
                      <w:color w:val="F03228"/>
                      <w:sz w:val="40"/>
                      <w:szCs w:val="40"/>
                      <w:lang w:bidi="ru-RU"/>
                    </w:rPr>
                    <w:t>2025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3228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27BAE27B" w14:textId="77777777" w:rsidTr="004B2EB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03228"/>
                        <w:vAlign w:val="center"/>
                      </w:tcPr>
                      <w:p w14:paraId="381C41B3" w14:textId="25D2D7AF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03228"/>
                        <w:vAlign w:val="center"/>
                      </w:tcPr>
                      <w:p w14:paraId="2F114B97" w14:textId="3DD92BB2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3228"/>
                        <w:vAlign w:val="center"/>
                      </w:tcPr>
                      <w:p w14:paraId="458DB859" w14:textId="76379DA2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3228"/>
                        <w:vAlign w:val="center"/>
                      </w:tcPr>
                      <w:p w14:paraId="68E5F5A9" w14:textId="7055CCC3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3228"/>
                        <w:vAlign w:val="center"/>
                      </w:tcPr>
                      <w:p w14:paraId="590E5199" w14:textId="663743C7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3228"/>
                        <w:vAlign w:val="center"/>
                      </w:tcPr>
                      <w:p w14:paraId="155D486E" w14:textId="034172A9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03228"/>
                        <w:vAlign w:val="center"/>
                      </w:tcPr>
                      <w:p w14:paraId="36B06261" w14:textId="75202EAC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4F4E23C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8F47D9" w14:textId="51AAEA8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C42E64" w14:textId="6A89766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7349503" w14:textId="0C18AAE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7455009" w14:textId="7A7A403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1C28BC" w14:textId="1ED63B9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53885E" w14:textId="695BAC34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A35057" w14:textId="644CF7E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62A0AB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6616E8E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30A6C38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2CF4501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140844F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13A8B02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15E483B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13CAB54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825CDB3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25FFE3D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4BD8181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4D39D32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55043FE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7863FAF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341884C9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55567C3A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337F0FE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01B8E86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2C2DEFE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0F15126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055725E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4E75860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599CACF5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371C97A3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BA8EE02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010B970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32E308B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0540388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2CADBAB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712B07C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1FBF493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5AC61FAB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673A2D9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71C28D3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09F22FD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228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18E383FC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F65FE6" w:rsidRPr="00FD3556" w14:paraId="5ABCB9D1" w14:textId="6B4B1A3C" w:rsidTr="00E5363F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59752BCC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F48DDE2" w14:textId="67A1314B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428AB06D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F1E2552" w14:textId="20BBEFEF" w:rsidR="00E5363F" w:rsidRPr="00A67810" w:rsidRDefault="00A67810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36</w:t>
                        </w:r>
                      </w:p>
                    </w:tc>
                  </w:tr>
                  <w:tr w:rsidR="00E5363F" w:rsidRPr="00E5363F" w14:paraId="3D8E5176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D9F2654" w14:textId="0EB7727A" w:rsidR="00E5363F" w:rsidRPr="00A67810" w:rsidRDefault="00A67810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37</w:t>
                        </w:r>
                      </w:p>
                    </w:tc>
                  </w:tr>
                  <w:tr w:rsidR="00E5363F" w:rsidRPr="00E5363F" w14:paraId="53952B71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7D7F9C1" w14:textId="7837527D" w:rsidR="00E5363F" w:rsidRPr="00E5363F" w:rsidRDefault="00A67810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38</w:t>
                        </w:r>
                      </w:p>
                    </w:tc>
                  </w:tr>
                  <w:tr w:rsidR="00E5363F" w:rsidRPr="00E5363F" w14:paraId="37A25B16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CB06F16" w14:textId="25D0DF5D" w:rsidR="00E5363F" w:rsidRPr="00A67810" w:rsidRDefault="00A67810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E5363F" w:rsidRPr="00E5363F" w14:paraId="44537685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A8D2864" w14:textId="5EE86EFA" w:rsidR="00E5363F" w:rsidRPr="00530537" w:rsidRDefault="00A67810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40</w:t>
                        </w:r>
                      </w:p>
                    </w:tc>
                  </w:tr>
                  <w:tr w:rsidR="00E5363F" w:rsidRPr="00E5363F" w14:paraId="2048AA1A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0F69F43" w14:textId="15F64876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65AB21C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4C27874B" w14:textId="0043E177" w:rsidR="00F65FE6" w:rsidRPr="004B2EB2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03C64"/>
                      <w:sz w:val="40"/>
                      <w:szCs w:val="40"/>
                    </w:rPr>
                  </w:pPr>
                  <w:r w:rsidRPr="004B2EB2">
                    <w:rPr>
                      <w:rFonts w:ascii="Arial Narrow" w:hAnsi="Arial Narrow" w:cs="Calibri"/>
                      <w:b/>
                      <w:bCs/>
                      <w:noProof/>
                      <w:color w:val="F03C64"/>
                      <w:sz w:val="40"/>
                      <w:szCs w:val="40"/>
                      <w:lang w:bidi="ru-RU"/>
                    </w:rPr>
                    <w:t>SEPTIEMBRE</w:t>
                  </w:r>
                  <w:r w:rsidR="00FD3556" w:rsidRPr="004B2EB2">
                    <w:rPr>
                      <w:rFonts w:ascii="Arial Narrow" w:hAnsi="Arial Narrow" w:cs="Calibri"/>
                      <w:b/>
                      <w:bCs/>
                      <w:noProof/>
                      <w:color w:val="F03C64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3C64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3C64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3C64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7810">
                    <w:rPr>
                      <w:rFonts w:ascii="Arial Narrow" w:hAnsi="Arial Narrow"/>
                      <w:b/>
                      <w:bCs/>
                      <w:noProof/>
                      <w:color w:val="F03C64"/>
                      <w:sz w:val="40"/>
                      <w:szCs w:val="40"/>
                      <w:lang w:bidi="ru-RU"/>
                    </w:rPr>
                    <w:t>2025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F03C64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9"/>
                    <w:gridCol w:w="474"/>
                    <w:gridCol w:w="475"/>
                    <w:gridCol w:w="475"/>
                    <w:gridCol w:w="475"/>
                    <w:gridCol w:w="475"/>
                    <w:gridCol w:w="467"/>
                  </w:tblGrid>
                  <w:tr w:rsidR="00F65FE6" w:rsidRPr="00FD3556" w14:paraId="6E92A4E3" w14:textId="77777777" w:rsidTr="004B2EB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03C64"/>
                        <w:vAlign w:val="center"/>
                      </w:tcPr>
                      <w:p w14:paraId="237E20BD" w14:textId="06D707AB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03C64"/>
                        <w:vAlign w:val="center"/>
                      </w:tcPr>
                      <w:p w14:paraId="38BAB9FE" w14:textId="503710CF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3C64"/>
                        <w:vAlign w:val="center"/>
                      </w:tcPr>
                      <w:p w14:paraId="6E7E1C1D" w14:textId="03F07840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3C64"/>
                        <w:vAlign w:val="center"/>
                      </w:tcPr>
                      <w:p w14:paraId="77097261" w14:textId="7AF44E43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3C64"/>
                        <w:vAlign w:val="center"/>
                      </w:tcPr>
                      <w:p w14:paraId="4075D82B" w14:textId="5A39FDEB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03C64"/>
                        <w:vAlign w:val="center"/>
                      </w:tcPr>
                      <w:p w14:paraId="03F2B6E0" w14:textId="0983374B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03C64"/>
                        <w:vAlign w:val="center"/>
                      </w:tcPr>
                      <w:p w14:paraId="115E6D45" w14:textId="4382219E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191EEF27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CC9AD8" w14:textId="1F52BE9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65D060A" w14:textId="294E460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BDA8F8" w14:textId="20F9AB5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07E4D3" w14:textId="612B946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E22500" w14:textId="3627A05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FB27399" w14:textId="3AEE9D12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C09A57F" w14:textId="790E71FA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EE1544C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7C4CC8E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7CD9BC5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537CB6D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7267CFC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53D765E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3E033228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13F79026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E1942DA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0F7FB0C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31C728DD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4407F6F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3097162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5F67EC8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31802772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754AF5CA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43588CF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1D8A54A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67404D0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26FEFC5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1A69358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7705D0B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7A9C5576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1BE0092F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87DB3A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0CF4A59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0D57DBF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3C18BE4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5157E98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60DCBF5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7843FF7F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1170E1D8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5F9738C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5B5C8C9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6A3B0C0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03C64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1377DC9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58390EF0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1935FD" w14:textId="789A1C40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13C628A1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FFEF9E9" w14:textId="179202E4" w:rsidR="00E5363F" w:rsidRPr="00530537" w:rsidRDefault="003F0338" w:rsidP="00E5363F">
                        <w:pPr>
                          <w:pStyle w:val="Months"/>
                          <w:ind w:left="0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40</w:t>
                        </w:r>
                      </w:p>
                    </w:tc>
                  </w:tr>
                  <w:tr w:rsidR="00E5363F" w:rsidRPr="00E5363F" w14:paraId="188929D6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41158D1" w14:textId="2BD18737" w:rsidR="00E5363F" w:rsidRPr="003F0338" w:rsidRDefault="003F0338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41</w:t>
                        </w:r>
                      </w:p>
                    </w:tc>
                  </w:tr>
                  <w:tr w:rsidR="00E5363F" w:rsidRPr="00E5363F" w14:paraId="406CD6E9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116BD66" w14:textId="320A142D" w:rsidR="00E5363F" w:rsidRPr="003F0338" w:rsidRDefault="003F0338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42</w:t>
                        </w:r>
                      </w:p>
                    </w:tc>
                  </w:tr>
                  <w:tr w:rsidR="00E5363F" w:rsidRPr="00E5363F" w14:paraId="2912829B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A7D6EDB" w14:textId="5181499F" w:rsidR="00E5363F" w:rsidRPr="003F0338" w:rsidRDefault="003F0338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43</w:t>
                        </w:r>
                      </w:p>
                    </w:tc>
                  </w:tr>
                  <w:tr w:rsidR="00E5363F" w:rsidRPr="00E5363F" w14:paraId="34AB92E6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6292CE1" w14:textId="0117A33C" w:rsidR="00E5363F" w:rsidRPr="003F0338" w:rsidRDefault="003F0338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44</w:t>
                        </w:r>
                      </w:p>
                    </w:tc>
                  </w:tr>
                  <w:tr w:rsidR="00E5363F" w:rsidRPr="00E5363F" w14:paraId="73005850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52F4F42" w14:textId="02DDEF9F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A6A6BB8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3FE5E8F3" w14:textId="506748E1" w:rsidR="00F65FE6" w:rsidRPr="004B2EB2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C82D87"/>
                      <w:sz w:val="40"/>
                      <w:szCs w:val="40"/>
                    </w:rPr>
                  </w:pPr>
                  <w:r w:rsidRPr="004B2EB2">
                    <w:rPr>
                      <w:rFonts w:ascii="Arial Narrow" w:hAnsi="Arial Narrow" w:cs="Calibri"/>
                      <w:b/>
                      <w:bCs/>
                      <w:noProof/>
                      <w:color w:val="C82D87"/>
                      <w:sz w:val="40"/>
                      <w:szCs w:val="40"/>
                      <w:lang w:bidi="ru-RU"/>
                    </w:rPr>
                    <w:t>OCTUBRE</w:t>
                  </w:r>
                  <w:r w:rsidR="00FD3556" w:rsidRPr="004B2EB2">
                    <w:rPr>
                      <w:rFonts w:ascii="Arial Narrow" w:hAnsi="Arial Narrow" w:cs="Calibri"/>
                      <w:b/>
                      <w:bCs/>
                      <w:noProof/>
                      <w:color w:val="C82D87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C82D87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C82D87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C82D87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7810">
                    <w:rPr>
                      <w:rFonts w:ascii="Arial Narrow" w:hAnsi="Arial Narrow"/>
                      <w:b/>
                      <w:bCs/>
                      <w:noProof/>
                      <w:color w:val="C82D87"/>
                      <w:sz w:val="40"/>
                      <w:szCs w:val="40"/>
                      <w:lang w:bidi="ru-RU"/>
                    </w:rPr>
                    <w:t>2025</w:t>
                  </w:r>
                  <w:r w:rsidR="00FD3556" w:rsidRPr="004B2EB2">
                    <w:rPr>
                      <w:rFonts w:ascii="Arial Narrow" w:hAnsi="Arial Narrow"/>
                      <w:b/>
                      <w:bCs/>
                      <w:noProof/>
                      <w:color w:val="C82D87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1DAA9906" w14:textId="77777777" w:rsidTr="004B2EB2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C82D87"/>
                        <w:vAlign w:val="center"/>
                      </w:tcPr>
                      <w:p w14:paraId="72268EF6" w14:textId="03248572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C82D87"/>
                        <w:vAlign w:val="center"/>
                      </w:tcPr>
                      <w:p w14:paraId="4C4767A8" w14:textId="117409AB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C82D87"/>
                        <w:vAlign w:val="center"/>
                      </w:tcPr>
                      <w:p w14:paraId="6A606E45" w14:textId="69C369D1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C82D87"/>
                        <w:vAlign w:val="center"/>
                      </w:tcPr>
                      <w:p w14:paraId="10734FE5" w14:textId="76F92B1A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C82D87"/>
                        <w:vAlign w:val="center"/>
                      </w:tcPr>
                      <w:p w14:paraId="32CCBD37" w14:textId="0AC31FE0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C82D87"/>
                        <w:vAlign w:val="center"/>
                      </w:tcPr>
                      <w:p w14:paraId="7383A338" w14:textId="63633623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C82D87"/>
                        <w:vAlign w:val="center"/>
                      </w:tcPr>
                      <w:p w14:paraId="1C199D0C" w14:textId="17C554A0" w:rsidR="00F65FE6" w:rsidRPr="004B2EB2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048A2737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4BD2F7B" w14:textId="476728A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D35348" w14:textId="0983449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2EC394" w14:textId="1DE845B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11D71D" w14:textId="1F29AAD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763EE9" w14:textId="34A7A37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586682" w14:textId="2723C8BC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F61586C" w14:textId="4D00E4AE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4B2EB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556AA3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7AF48F8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457264E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2A0DB50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21CC153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088C29A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62B26D03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761113C8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841C5FA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55ACD0C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0515DE4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54613E0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5E26911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4F3D99A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1BA3F101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6453E506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3A3FB7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0CDD831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20684F3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4DA9A90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413864B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6CE76BF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24360132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00DBAD9A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48EFB19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13D1B98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431CBFD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223391D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390485A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55A76B1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525DF94D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209139F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4B2E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6CC5E29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23C57F6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6C36D4E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F65FE6" w:rsidRPr="004B2EB2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2D87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1E1777A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5F44E380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D429B19" w14:textId="263E43ED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3D01799F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0D88209" w14:textId="12ACC6BB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E5363F" w:rsidRPr="00E5363F" w14:paraId="2D59B757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CA3A765" w14:textId="1C37B7AD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E5363F" w:rsidRPr="00E5363F" w14:paraId="2C6F8554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5DB62F0" w14:textId="6853F8CE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E5363F" w:rsidRPr="00E5363F" w14:paraId="2B17EFFF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D5AAFD2" w14:textId="2EF71C81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E5363F" w:rsidRPr="00E5363F" w14:paraId="5E41CAEE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05EC1E8" w14:textId="69A97E60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E5363F" w:rsidRPr="00E5363F" w14:paraId="79C0A224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D12EAA6" w14:textId="23B741E2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3947A6CB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7E9350D6" w14:textId="49F9F5F6" w:rsidR="00F65FE6" w:rsidRPr="007A5B15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78469B"/>
                      <w:sz w:val="40"/>
                      <w:szCs w:val="40"/>
                    </w:rPr>
                  </w:pPr>
                  <w:r w:rsidRPr="007A5B15">
                    <w:rPr>
                      <w:rFonts w:ascii="Arial Narrow" w:hAnsi="Arial Narrow" w:cs="Calibri"/>
                      <w:b/>
                      <w:bCs/>
                      <w:noProof/>
                      <w:color w:val="78469B"/>
                      <w:sz w:val="40"/>
                      <w:szCs w:val="40"/>
                      <w:lang w:bidi="ru-RU"/>
                    </w:rPr>
                    <w:t>NOVIEMBRE</w:t>
                  </w:r>
                  <w:r w:rsidR="00FD3556" w:rsidRPr="007A5B15">
                    <w:rPr>
                      <w:rFonts w:ascii="Arial Narrow" w:hAnsi="Arial Narrow" w:cs="Calibri"/>
                      <w:b/>
                      <w:bCs/>
                      <w:noProof/>
                      <w:color w:val="78469B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7A5B15">
                    <w:rPr>
                      <w:rFonts w:ascii="Arial Narrow" w:hAnsi="Arial Narrow"/>
                      <w:b/>
                      <w:bCs/>
                      <w:noProof/>
                      <w:color w:val="78469B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7A5B15">
                    <w:rPr>
                      <w:rFonts w:ascii="Arial Narrow" w:hAnsi="Arial Narrow"/>
                      <w:b/>
                      <w:bCs/>
                      <w:noProof/>
                      <w:color w:val="78469B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7A5B15">
                    <w:rPr>
                      <w:rFonts w:ascii="Arial Narrow" w:hAnsi="Arial Narrow"/>
                      <w:b/>
                      <w:bCs/>
                      <w:noProof/>
                      <w:color w:val="78469B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7810">
                    <w:rPr>
                      <w:rFonts w:ascii="Arial Narrow" w:hAnsi="Arial Narrow"/>
                      <w:b/>
                      <w:bCs/>
                      <w:noProof/>
                      <w:color w:val="78469B"/>
                      <w:sz w:val="40"/>
                      <w:szCs w:val="40"/>
                      <w:lang w:bidi="ru-RU"/>
                    </w:rPr>
                    <w:t>2025</w:t>
                  </w:r>
                  <w:r w:rsidR="00FD3556" w:rsidRPr="007A5B15">
                    <w:rPr>
                      <w:rFonts w:ascii="Arial Narrow" w:hAnsi="Arial Narrow"/>
                      <w:b/>
                      <w:bCs/>
                      <w:noProof/>
                      <w:color w:val="78469B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504BFB33" w14:textId="77777777" w:rsidTr="007A5B15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78469B"/>
                        <w:vAlign w:val="center"/>
                      </w:tcPr>
                      <w:p w14:paraId="74911DBF" w14:textId="070A4579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78469B"/>
                        <w:vAlign w:val="center"/>
                      </w:tcPr>
                      <w:p w14:paraId="7E2F19E6" w14:textId="3D530091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78469B"/>
                        <w:vAlign w:val="center"/>
                      </w:tcPr>
                      <w:p w14:paraId="700193F3" w14:textId="332D6B77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78469B"/>
                        <w:vAlign w:val="center"/>
                      </w:tcPr>
                      <w:p w14:paraId="0795B3D0" w14:textId="61C8F2BE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78469B"/>
                        <w:vAlign w:val="center"/>
                      </w:tcPr>
                      <w:p w14:paraId="151FE0A5" w14:textId="7C6C7961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78469B"/>
                        <w:vAlign w:val="center"/>
                      </w:tcPr>
                      <w:p w14:paraId="02F9E89F" w14:textId="326C1AC9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78469B"/>
                        <w:vAlign w:val="center"/>
                      </w:tcPr>
                      <w:p w14:paraId="485DC499" w14:textId="703F99C9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4138B15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DF0A74D" w14:textId="4AE6A48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44EEB4B" w14:textId="3EB26C4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708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A59089" w14:textId="6C3A6F0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4A6AE03" w14:textId="2426993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96E858D" w14:textId="7350989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06519B" w14:textId="4253E3A8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D7589EB" w14:textId="5CFE92C1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4503BC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14F81F4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13EEE02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2CB4E8C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1F55E24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116C9D8B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7008043B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0D65BC28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D2E913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1A07BA6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76477F2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378726D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5FE0368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005F9A3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457ACFDC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72117321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C39DE3A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56733D5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2FF7FB3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70D6070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312979E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66DFA64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06AB69EF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4E5F6CAC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25F2089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55DFC13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5557369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4AC94E3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1C6283C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584884A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131C0EB6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5719E388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72FD00B3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0306B51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02DE31D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1F336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8469B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3A637F0" w14:textId="77777777" w:rsidR="00F65FE6" w:rsidRPr="00FD3556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E5363F" w:rsidRPr="00E5363F" w14:paraId="6667CDF2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9E6CD89" w14:textId="1FA60984" w:rsidR="00E5363F" w:rsidRPr="00E5363F" w:rsidRDefault="006F364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E5363F" w:rsidRPr="00E5363F" w14:paraId="43AC75D6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7549A33" w14:textId="12D28BB4" w:rsidR="00E5363F" w:rsidRPr="00A67810" w:rsidRDefault="00A67810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49</w:t>
                        </w:r>
                      </w:p>
                    </w:tc>
                  </w:tr>
                  <w:tr w:rsidR="00E5363F" w:rsidRPr="00E5363F" w14:paraId="65645EB2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A316E61" w14:textId="72D23B71" w:rsidR="00E5363F" w:rsidRPr="00530537" w:rsidRDefault="00A67810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50</w:t>
                        </w:r>
                      </w:p>
                    </w:tc>
                  </w:tr>
                  <w:tr w:rsidR="00E5363F" w:rsidRPr="00E5363F" w14:paraId="2FEF4761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691BC3D" w14:textId="316D0210" w:rsidR="00E5363F" w:rsidRPr="00A67810" w:rsidRDefault="00A67810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51</w:t>
                        </w:r>
                      </w:p>
                    </w:tc>
                  </w:tr>
                  <w:tr w:rsidR="00E5363F" w:rsidRPr="00E5363F" w14:paraId="44B72CB3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9921834" w14:textId="4B10F35B" w:rsidR="00E5363F" w:rsidRPr="00A67810" w:rsidRDefault="00A67810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52</w:t>
                        </w:r>
                      </w:p>
                    </w:tc>
                  </w:tr>
                  <w:tr w:rsidR="00E5363F" w:rsidRPr="00E5363F" w14:paraId="617846C8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3AB681" w14:textId="55780C2E" w:rsidR="00E5363F" w:rsidRPr="00530537" w:rsidRDefault="00A67810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01</w:t>
                        </w:r>
                      </w:p>
                    </w:tc>
                  </w:tr>
                  <w:tr w:rsidR="00E5363F" w:rsidRPr="00E5363F" w14:paraId="647AFCD6" w14:textId="77777777" w:rsidTr="006F364F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405147" w14:textId="79783226" w:rsidR="00E5363F" w:rsidRPr="00E5363F" w:rsidRDefault="00E5363F" w:rsidP="00E5363F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281E54C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6F10BBC6" w14:textId="15948A13" w:rsidR="00F65FE6" w:rsidRPr="007A5B15" w:rsidRDefault="006F364F" w:rsidP="006F364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0F5AAA"/>
                      <w:sz w:val="40"/>
                      <w:szCs w:val="40"/>
                    </w:rPr>
                  </w:pPr>
                  <w:r w:rsidRPr="007A5B15">
                    <w:rPr>
                      <w:rFonts w:ascii="Arial Narrow" w:hAnsi="Arial Narrow" w:cs="Calibri"/>
                      <w:b/>
                      <w:bCs/>
                      <w:noProof/>
                      <w:color w:val="0F5AAA"/>
                      <w:sz w:val="40"/>
                      <w:szCs w:val="40"/>
                      <w:lang w:bidi="ru-RU"/>
                    </w:rPr>
                    <w:t>DICIEMBRE</w:t>
                  </w:r>
                  <w:r w:rsidR="00FD3556" w:rsidRPr="007A5B15">
                    <w:rPr>
                      <w:rFonts w:ascii="Arial Narrow" w:hAnsi="Arial Narrow" w:cs="Calibri"/>
                      <w:b/>
                      <w:bCs/>
                      <w:noProof/>
                      <w:color w:val="0F5AAA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7A5B15">
                    <w:rPr>
                      <w:rFonts w:ascii="Arial Narrow" w:hAnsi="Arial Narrow"/>
                      <w:b/>
                      <w:bCs/>
                      <w:noProof/>
                      <w:color w:val="0F5AAA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7A5B15">
                    <w:rPr>
                      <w:rFonts w:ascii="Arial Narrow" w:hAnsi="Arial Narrow"/>
                      <w:b/>
                      <w:bCs/>
                      <w:noProof/>
                      <w:color w:val="0F5AAA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7A5B15">
                    <w:rPr>
                      <w:rFonts w:ascii="Arial Narrow" w:hAnsi="Arial Narrow"/>
                      <w:b/>
                      <w:bCs/>
                      <w:noProof/>
                      <w:color w:val="0F5AAA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7810">
                    <w:rPr>
                      <w:rFonts w:ascii="Arial Narrow" w:hAnsi="Arial Narrow"/>
                      <w:b/>
                      <w:bCs/>
                      <w:noProof/>
                      <w:color w:val="0F5AAA"/>
                      <w:sz w:val="40"/>
                      <w:szCs w:val="40"/>
                      <w:lang w:bidi="ru-RU"/>
                    </w:rPr>
                    <w:t>2025</w:t>
                  </w:r>
                  <w:r w:rsidR="00FD3556" w:rsidRPr="007A5B15">
                    <w:rPr>
                      <w:rFonts w:ascii="Arial Narrow" w:hAnsi="Arial Narrow"/>
                      <w:b/>
                      <w:bCs/>
                      <w:noProof/>
                      <w:color w:val="0F5AAA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2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F65FE6" w:rsidRPr="00FD3556" w14:paraId="0CA8349C" w14:textId="77777777" w:rsidTr="007A5B15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F5AAA"/>
                        <w:vAlign w:val="center"/>
                      </w:tcPr>
                      <w:p w14:paraId="700098BB" w14:textId="1DB9BB7A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F5AAA"/>
                        <w:vAlign w:val="center"/>
                      </w:tcPr>
                      <w:p w14:paraId="61F03D3C" w14:textId="043B2FFE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F5AAA"/>
                        <w:vAlign w:val="center"/>
                      </w:tcPr>
                      <w:p w14:paraId="586A1803" w14:textId="0CAC532D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F5AAA"/>
                        <w:vAlign w:val="center"/>
                      </w:tcPr>
                      <w:p w14:paraId="79281689" w14:textId="4D2B40AB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F5AAA"/>
                        <w:vAlign w:val="center"/>
                      </w:tcPr>
                      <w:p w14:paraId="11F571BF" w14:textId="17BB0963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F5AAA"/>
                        <w:vAlign w:val="center"/>
                      </w:tcPr>
                      <w:p w14:paraId="10195620" w14:textId="22ACF9A3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0F5AAA"/>
                        <w:vAlign w:val="center"/>
                      </w:tcPr>
                      <w:p w14:paraId="3709C3C5" w14:textId="1994AA9E" w:rsidR="00F65FE6" w:rsidRPr="007A5B15" w:rsidRDefault="006F364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65FE6" w:rsidRPr="00FD3556" w14:paraId="0B2F30B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BF7088F" w14:textId="6E97E92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F101F28" w14:textId="60989B7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8806C3" w14:textId="7EA53E3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7860C0" w14:textId="1A8DC2A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246D88" w14:textId="6157E53C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FD355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E8AD4B2" w14:textId="5ACD61E2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0E85C9" w14:textId="669792F9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7A5B15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4AB1B9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54416C4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7510A7A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5DF522E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043366C6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1E29CA99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04A390E7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57BDC979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05C96A1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099766F2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28ED7CC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6D89C9FF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48C9D3F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1F9DF64E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0EBA0198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5B8469A1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2A63608C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6B22088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15F0859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3B42AD21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6A61F8F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4D60FF85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726A0B73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4596A969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35920EEE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7C690CD0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0AB3E9E8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267C382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4350AAA4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2E516E7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15B07AB1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636D49B0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7A5B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FD3556" w14:paraId="14DEC3D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43025CD3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24F88CFA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A678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F033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D355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F65FE6" w:rsidRPr="00FD3556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F65FE6" w:rsidRPr="007A5B15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0F5AAA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3A58C6" w14:textId="77777777" w:rsidR="00F65FE6" w:rsidRPr="00FD3556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FD3556" w:rsidRDefault="00E50BDE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E745D66" w:rsidR="00F93E3B" w:rsidRPr="00FD3556" w:rsidRDefault="008C7AC8" w:rsidP="00240D4D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  <w:r w:rsidRPr="00FD3556">
        <w:rPr>
          <w:rFonts w:ascii="Arial Narrow" w:hAnsi="Arial Narrow"/>
          <w:b/>
          <w:bCs/>
          <w:noProof/>
          <w:color w:val="auto"/>
          <w:sz w:val="2"/>
          <w:szCs w:val="2"/>
        </w:rPr>
        <w:t xml:space="preserve"> </w:t>
      </w:r>
    </w:p>
    <w:sectPr w:rsidR="00F93E3B" w:rsidRPr="00FD3556" w:rsidSect="00FD3556">
      <w:pgSz w:w="16838" w:h="11906" w:orient="landscape" w:code="9"/>
      <w:pgMar w:top="51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CFF1B" w14:textId="77777777" w:rsidR="00A90951" w:rsidRDefault="00A90951">
      <w:pPr>
        <w:spacing w:after="0"/>
      </w:pPr>
      <w:r>
        <w:separator/>
      </w:r>
    </w:p>
  </w:endnote>
  <w:endnote w:type="continuationSeparator" w:id="0">
    <w:p w14:paraId="1AA43F65" w14:textId="77777777" w:rsidR="00A90951" w:rsidRDefault="00A909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5CE14" w14:textId="77777777" w:rsidR="00A90951" w:rsidRDefault="00A90951">
      <w:pPr>
        <w:spacing w:after="0"/>
      </w:pPr>
      <w:r>
        <w:separator/>
      </w:r>
    </w:p>
  </w:footnote>
  <w:footnote w:type="continuationSeparator" w:id="0">
    <w:p w14:paraId="683A5AB2" w14:textId="77777777" w:rsidR="00A90951" w:rsidRDefault="00A9095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74F3"/>
    <w:rsid w:val="00151CCE"/>
    <w:rsid w:val="00190EE8"/>
    <w:rsid w:val="001B01F9"/>
    <w:rsid w:val="001C41F9"/>
    <w:rsid w:val="001F3360"/>
    <w:rsid w:val="00240D4D"/>
    <w:rsid w:val="002562E7"/>
    <w:rsid w:val="00285C1D"/>
    <w:rsid w:val="002A1F7B"/>
    <w:rsid w:val="002F4A28"/>
    <w:rsid w:val="003327F5"/>
    <w:rsid w:val="00340CAF"/>
    <w:rsid w:val="003C0D41"/>
    <w:rsid w:val="003E085C"/>
    <w:rsid w:val="003E7B3A"/>
    <w:rsid w:val="003F0338"/>
    <w:rsid w:val="00416364"/>
    <w:rsid w:val="00431B29"/>
    <w:rsid w:val="00440416"/>
    <w:rsid w:val="00462EAD"/>
    <w:rsid w:val="004A6170"/>
    <w:rsid w:val="004B2EB2"/>
    <w:rsid w:val="004F6AAC"/>
    <w:rsid w:val="00512F2D"/>
    <w:rsid w:val="00530537"/>
    <w:rsid w:val="00570FBB"/>
    <w:rsid w:val="00583B82"/>
    <w:rsid w:val="00592369"/>
    <w:rsid w:val="005923AC"/>
    <w:rsid w:val="005D5149"/>
    <w:rsid w:val="005E656F"/>
    <w:rsid w:val="00653B95"/>
    <w:rsid w:val="00667021"/>
    <w:rsid w:val="006974E1"/>
    <w:rsid w:val="006C0896"/>
    <w:rsid w:val="006C66C1"/>
    <w:rsid w:val="006F364F"/>
    <w:rsid w:val="006F513E"/>
    <w:rsid w:val="007A5B15"/>
    <w:rsid w:val="007C0139"/>
    <w:rsid w:val="007D45A1"/>
    <w:rsid w:val="007D7F5D"/>
    <w:rsid w:val="007F564D"/>
    <w:rsid w:val="00815FC3"/>
    <w:rsid w:val="00880315"/>
    <w:rsid w:val="008B1201"/>
    <w:rsid w:val="008C7AC8"/>
    <w:rsid w:val="008F16F7"/>
    <w:rsid w:val="009164BA"/>
    <w:rsid w:val="009166BD"/>
    <w:rsid w:val="00977AAE"/>
    <w:rsid w:val="00996E56"/>
    <w:rsid w:val="00997268"/>
    <w:rsid w:val="009F3A42"/>
    <w:rsid w:val="00A12667"/>
    <w:rsid w:val="00A14581"/>
    <w:rsid w:val="00A20E4C"/>
    <w:rsid w:val="00A26EA7"/>
    <w:rsid w:val="00A67810"/>
    <w:rsid w:val="00A90951"/>
    <w:rsid w:val="00AA23D3"/>
    <w:rsid w:val="00AA3C50"/>
    <w:rsid w:val="00AC785A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80D"/>
    <w:rsid w:val="00C70F21"/>
    <w:rsid w:val="00C7354B"/>
    <w:rsid w:val="00C91F9B"/>
    <w:rsid w:val="00CE1705"/>
    <w:rsid w:val="00DC23EE"/>
    <w:rsid w:val="00DE32AC"/>
    <w:rsid w:val="00E1407A"/>
    <w:rsid w:val="00E318B9"/>
    <w:rsid w:val="00E50BDE"/>
    <w:rsid w:val="00E5363F"/>
    <w:rsid w:val="00E774CD"/>
    <w:rsid w:val="00E77E1D"/>
    <w:rsid w:val="00EB05AD"/>
    <w:rsid w:val="00ED75B6"/>
    <w:rsid w:val="00EF1F0E"/>
    <w:rsid w:val="00F14D58"/>
    <w:rsid w:val="00F65FE6"/>
    <w:rsid w:val="00F91390"/>
    <w:rsid w:val="00F93E3B"/>
    <w:rsid w:val="00FC0032"/>
    <w:rsid w:val="00FD355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3657</Words>
  <Characters>20117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2023-08-09T17:33:00Z</dcterms:created>
  <dcterms:modified xsi:type="dcterms:W3CDTF">2023-08-09T17:33:00Z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