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226"/>
      </w:tblGrid>
      <w:tr w:rsidR="0090530B" w:rsidRPr="00097B64" w14:paraId="40983BE3" w14:textId="643D2D1C" w:rsidTr="0090530B">
        <w:trPr>
          <w:trHeight w:val="567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764"/>
              <w:gridCol w:w="2764"/>
              <w:gridCol w:w="2764"/>
              <w:gridCol w:w="2764"/>
            </w:tblGrid>
            <w:tr w:rsidR="00063169" w:rsidRPr="00097B64" w14:paraId="2E9FD389" w14:textId="690528FA" w:rsidTr="006A59F5">
              <w:tc>
                <w:tcPr>
                  <w:tcW w:w="1250" w:type="pct"/>
                  <w:tcMar>
                    <w:top w:w="85" w:type="dxa"/>
                    <w:left w:w="57" w:type="dxa"/>
                    <w:right w:w="57" w:type="dxa"/>
                  </w:tcMar>
                </w:tcPr>
                <w:p w14:paraId="2071C42F" w14:textId="253DA1CF" w:rsidR="00063169" w:rsidRPr="00097B64" w:rsidRDefault="00E00D3E" w:rsidP="00A3049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36"/>
                      <w:szCs w:val="36"/>
                      <w:lang w:val="de-DE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0070C0"/>
                      <w:sz w:val="36"/>
                      <w:szCs w:val="36"/>
                      <w:lang w:val="de-DE" w:bidi="ru-RU"/>
                    </w:rPr>
                    <w:t>ENERO</w:t>
                  </w:r>
                  <w:r w:rsidR="00E97C80" w:rsidRPr="00097B64">
                    <w:rPr>
                      <w:rFonts w:ascii="Arial Narrow" w:hAnsi="Arial Narrow" w:cs="Arial"/>
                      <w:b/>
                      <w:noProof/>
                      <w:color w:val="0070C0"/>
                      <w:sz w:val="36"/>
                      <w:szCs w:val="36"/>
                      <w:lang w:val="de-DE" w:bidi="ru-RU"/>
                    </w:rPr>
                    <w:t xml:space="preserve"> </w: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0070C0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begin"/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0070C0"/>
                      <w:sz w:val="28"/>
                      <w:szCs w:val="28"/>
                      <w:lang w:val="de-DE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instrText xml:space="preserve"> DOCVARIABLE  MonthStart1 \@  yyyy   \* MERGEFORMAT </w:instrTex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0070C0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separate"/>
                  </w:r>
                  <w:r w:rsidR="00AF58C5">
                    <w:rPr>
                      <w:rFonts w:ascii="Arial Narrow" w:hAnsi="Arial Narrow" w:cs="Arial"/>
                      <w:b/>
                      <w:noProof/>
                      <w:color w:val="0070C0"/>
                      <w:sz w:val="28"/>
                      <w:szCs w:val="28"/>
                      <w:lang w:val="de-DE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2024</w: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0070C0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end"/>
                  </w:r>
                </w:p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77"/>
                    <w:gridCol w:w="378"/>
                    <w:gridCol w:w="378"/>
                    <w:gridCol w:w="378"/>
                    <w:gridCol w:w="378"/>
                    <w:gridCol w:w="378"/>
                    <w:gridCol w:w="378"/>
                  </w:tblGrid>
                  <w:tr w:rsidR="00E97C80" w:rsidRPr="00053053" w14:paraId="61859423" w14:textId="77777777" w:rsidTr="00E97C80">
                    <w:trPr>
                      <w:trHeight w:val="113"/>
                    </w:trPr>
                    <w:tc>
                      <w:tcPr>
                        <w:tcW w:w="377" w:type="dxa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4780147E" w14:textId="7D93426A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de-DE" w:bidi="ru-RU"/>
                          </w:rPr>
                          <w:t>DO</w:t>
                        </w:r>
                      </w:p>
                    </w:tc>
                    <w:tc>
                      <w:tcPr>
                        <w:tcW w:w="378" w:type="dxa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179F0250" w14:textId="3656D27D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2"/>
                            <w:szCs w:val="12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6"/>
                            <w:szCs w:val="16"/>
                            <w:lang w:val="de-DE" w:bidi="ru-RU"/>
                          </w:rPr>
                          <w:t>LU</w:t>
                        </w:r>
                      </w:p>
                    </w:tc>
                    <w:tc>
                      <w:tcPr>
                        <w:tcW w:w="378" w:type="dxa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4A28770D" w14:textId="2F054377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2"/>
                            <w:szCs w:val="12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6"/>
                            <w:szCs w:val="16"/>
                            <w:lang w:val="de-DE" w:bidi="ru-RU"/>
                          </w:rPr>
                          <w:t>MA</w:t>
                        </w:r>
                      </w:p>
                    </w:tc>
                    <w:tc>
                      <w:tcPr>
                        <w:tcW w:w="378" w:type="dxa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0D6C0C36" w14:textId="3E0F030B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2"/>
                            <w:szCs w:val="12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6"/>
                            <w:szCs w:val="16"/>
                            <w:lang w:val="de-DE" w:bidi="ru-RU"/>
                          </w:rPr>
                          <w:t>MI</w:t>
                        </w:r>
                      </w:p>
                    </w:tc>
                    <w:tc>
                      <w:tcPr>
                        <w:tcW w:w="378" w:type="dxa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051D28F8" w14:textId="3FD86D00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2"/>
                            <w:szCs w:val="12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6"/>
                            <w:szCs w:val="16"/>
                            <w:lang w:val="de-DE"/>
                          </w:rPr>
                          <w:t>JU</w:t>
                        </w:r>
                      </w:p>
                    </w:tc>
                    <w:tc>
                      <w:tcPr>
                        <w:tcW w:w="378" w:type="dxa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4AB97228" w14:textId="1EEC916F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2"/>
                            <w:szCs w:val="12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6"/>
                            <w:szCs w:val="16"/>
                            <w:lang w:val="de-DE" w:bidi="ru-RU"/>
                          </w:rPr>
                          <w:t>VI</w:t>
                        </w:r>
                      </w:p>
                    </w:tc>
                    <w:tc>
                      <w:tcPr>
                        <w:tcW w:w="378" w:type="dxa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475D4DFC" w14:textId="2B57732E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de-DE" w:bidi="ru-RU"/>
                          </w:rPr>
                          <w:t>SA</w:t>
                        </w:r>
                      </w:p>
                    </w:tc>
                  </w:tr>
                  <w:tr w:rsidR="00912E1D" w:rsidRPr="00097B64" w14:paraId="6479F2C0" w14:textId="77777777" w:rsidTr="00812826">
                    <w:trPr>
                      <w:trHeight w:val="312"/>
                    </w:trPr>
                    <w:tc>
                      <w:tcPr>
                        <w:tcW w:w="377" w:type="dxa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5C90E984" w14:textId="38BA47DB" w:rsidR="00912E1D" w:rsidRPr="00053053" w:rsidRDefault="00912E1D" w:rsidP="00912E1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""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3E5B4EE3" w14:textId="11E83BDD" w:rsidR="00912E1D" w:rsidRPr="00053053" w:rsidRDefault="00912E1D" w:rsidP="00912E1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4FEE1D73" w14:textId="23E4FD55" w:rsidR="00912E1D" w:rsidRPr="00053053" w:rsidRDefault="00912E1D" w:rsidP="00912E1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7CECAD73" w14:textId="3EAC5DA2" w:rsidR="00912E1D" w:rsidRPr="00053053" w:rsidRDefault="00912E1D" w:rsidP="00912E1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1EC70B77" w14:textId="05BAA3FA" w:rsidR="00912E1D" w:rsidRPr="00053053" w:rsidRDefault="00912E1D" w:rsidP="00912E1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“четверг" 1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550FA347" w14:textId="0FB09516" w:rsidR="00912E1D" w:rsidRPr="00053053" w:rsidRDefault="00912E1D" w:rsidP="00912E1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“пятница" 1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53F7CCD5" w14:textId="0ECE8F8A" w:rsidR="00912E1D" w:rsidRPr="00053053" w:rsidRDefault="00912E1D" w:rsidP="00912E1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2E1D" w:rsidRPr="00097B64" w14:paraId="4E1AB556" w14:textId="77777777" w:rsidTr="00812826">
                    <w:trPr>
                      <w:trHeight w:val="312"/>
                    </w:trPr>
                    <w:tc>
                      <w:tcPr>
                        <w:tcW w:w="377" w:type="dxa"/>
                      </w:tcPr>
                      <w:p w14:paraId="356294C1" w14:textId="3ECFCF4A" w:rsidR="00912E1D" w:rsidRPr="00053053" w:rsidRDefault="00912E1D" w:rsidP="00912E1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21F18443" w14:textId="2BDC5FE2" w:rsidR="00912E1D" w:rsidRPr="00053053" w:rsidRDefault="00912E1D" w:rsidP="00912E1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496BB124" w14:textId="6CF8C72B" w:rsidR="00912E1D" w:rsidRPr="00053053" w:rsidRDefault="00912E1D" w:rsidP="00912E1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437791C3" w14:textId="06DA410F" w:rsidR="00912E1D" w:rsidRPr="00053053" w:rsidRDefault="00912E1D" w:rsidP="00912E1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5D1FBDF4" w14:textId="2A1AE650" w:rsidR="00912E1D" w:rsidRPr="00053053" w:rsidRDefault="00912E1D" w:rsidP="00912E1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25C72ADC" w14:textId="279B06F4" w:rsidR="00912E1D" w:rsidRPr="00053053" w:rsidRDefault="00912E1D" w:rsidP="00912E1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64C3FF01" w14:textId="56B286D7" w:rsidR="00912E1D" w:rsidRPr="00053053" w:rsidRDefault="00912E1D" w:rsidP="00912E1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2E1D" w:rsidRPr="00097B64" w14:paraId="5FCAC61B" w14:textId="77777777" w:rsidTr="00812826">
                    <w:trPr>
                      <w:trHeight w:val="312"/>
                    </w:trPr>
                    <w:tc>
                      <w:tcPr>
                        <w:tcW w:w="377" w:type="dxa"/>
                      </w:tcPr>
                      <w:p w14:paraId="71AB7443" w14:textId="044C42C3" w:rsidR="00912E1D" w:rsidRPr="00053053" w:rsidRDefault="00912E1D" w:rsidP="00912E1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59982E3E" w14:textId="1B4376A1" w:rsidR="00912E1D" w:rsidRPr="00053053" w:rsidRDefault="00912E1D" w:rsidP="00912E1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3E32DCC3" w14:textId="30309470" w:rsidR="00912E1D" w:rsidRPr="00053053" w:rsidRDefault="00912E1D" w:rsidP="00912E1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404BEF52" w14:textId="76D28352" w:rsidR="00912E1D" w:rsidRPr="00053053" w:rsidRDefault="00912E1D" w:rsidP="00912E1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3C28E565" w14:textId="259A54A5" w:rsidR="00912E1D" w:rsidRPr="00053053" w:rsidRDefault="00912E1D" w:rsidP="00912E1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07F52DE9" w14:textId="2BBF5D41" w:rsidR="00912E1D" w:rsidRPr="00053053" w:rsidRDefault="00912E1D" w:rsidP="00912E1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63EEEB6E" w14:textId="4FD9FCFE" w:rsidR="00912E1D" w:rsidRPr="00053053" w:rsidRDefault="00912E1D" w:rsidP="00912E1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2E1D" w:rsidRPr="00097B64" w14:paraId="589CEFCA" w14:textId="77777777" w:rsidTr="00812826">
                    <w:trPr>
                      <w:trHeight w:val="312"/>
                    </w:trPr>
                    <w:tc>
                      <w:tcPr>
                        <w:tcW w:w="377" w:type="dxa"/>
                      </w:tcPr>
                      <w:p w14:paraId="011EF046" w14:textId="34087F78" w:rsidR="00912E1D" w:rsidRPr="00053053" w:rsidRDefault="00912E1D" w:rsidP="00912E1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1AF46794" w14:textId="6B3DC1E8" w:rsidR="00912E1D" w:rsidRPr="00053053" w:rsidRDefault="00912E1D" w:rsidP="00912E1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2D364A72" w14:textId="5A4C3DA8" w:rsidR="00912E1D" w:rsidRPr="00053053" w:rsidRDefault="00912E1D" w:rsidP="00912E1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16D2C6CE" w14:textId="528A445C" w:rsidR="00912E1D" w:rsidRPr="00053053" w:rsidRDefault="00912E1D" w:rsidP="00912E1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2F217E54" w14:textId="06BC56E3" w:rsidR="00912E1D" w:rsidRPr="00053053" w:rsidRDefault="00912E1D" w:rsidP="00912E1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32F8222A" w14:textId="6901981C" w:rsidR="00912E1D" w:rsidRPr="00053053" w:rsidRDefault="00912E1D" w:rsidP="00912E1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74436595" w14:textId="029B4BF2" w:rsidR="00912E1D" w:rsidRPr="00053053" w:rsidRDefault="00912E1D" w:rsidP="00912E1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2E1D" w:rsidRPr="00097B64" w14:paraId="540B9A77" w14:textId="77777777" w:rsidTr="00812826">
                    <w:trPr>
                      <w:trHeight w:val="312"/>
                    </w:trPr>
                    <w:tc>
                      <w:tcPr>
                        <w:tcW w:w="377" w:type="dxa"/>
                      </w:tcPr>
                      <w:p w14:paraId="17A7F4C6" w14:textId="5ABEA12F" w:rsidR="00912E1D" w:rsidRPr="00053053" w:rsidRDefault="00912E1D" w:rsidP="00912E1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216601FC" w14:textId="3D31B26A" w:rsidR="00912E1D" w:rsidRPr="00053053" w:rsidRDefault="00912E1D" w:rsidP="00912E1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6166E0E9" w14:textId="245435CF" w:rsidR="00912E1D" w:rsidRPr="00053053" w:rsidRDefault="00912E1D" w:rsidP="00912E1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42CF259C" w14:textId="27D838C5" w:rsidR="00912E1D" w:rsidRPr="00053053" w:rsidRDefault="00912E1D" w:rsidP="00912E1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1FE298C8" w14:textId="6467B8ED" w:rsidR="00912E1D" w:rsidRPr="00053053" w:rsidRDefault="00912E1D" w:rsidP="00912E1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530BF298" w14:textId="2EA7C25C" w:rsidR="00912E1D" w:rsidRPr="00053053" w:rsidRDefault="00912E1D" w:rsidP="00912E1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0C668511" w14:textId="2BE0C63E" w:rsidR="00912E1D" w:rsidRPr="00053053" w:rsidRDefault="00912E1D" w:rsidP="00912E1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2E1D" w:rsidRPr="00097B64" w14:paraId="0C99F449" w14:textId="77777777" w:rsidTr="00812826">
                    <w:trPr>
                      <w:trHeight w:val="312"/>
                    </w:trPr>
                    <w:tc>
                      <w:tcPr>
                        <w:tcW w:w="377" w:type="dxa"/>
                      </w:tcPr>
                      <w:p w14:paraId="5C31B766" w14:textId="2A69237C" w:rsidR="00912E1D" w:rsidRPr="00053053" w:rsidRDefault="00912E1D" w:rsidP="00912E1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7A559AAB" w14:textId="27C308D5" w:rsidR="00912E1D" w:rsidRPr="00053053" w:rsidRDefault="00912E1D" w:rsidP="00912E1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621A9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411B916D" w14:textId="77777777" w:rsidR="00912E1D" w:rsidRPr="00053053" w:rsidRDefault="00912E1D" w:rsidP="00912E1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</w:p>
                    </w:tc>
                    <w:tc>
                      <w:tcPr>
                        <w:tcW w:w="378" w:type="dxa"/>
                      </w:tcPr>
                      <w:p w14:paraId="59A6CD73" w14:textId="77777777" w:rsidR="00912E1D" w:rsidRPr="00053053" w:rsidRDefault="00912E1D" w:rsidP="00912E1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</w:p>
                    </w:tc>
                    <w:tc>
                      <w:tcPr>
                        <w:tcW w:w="378" w:type="dxa"/>
                      </w:tcPr>
                      <w:p w14:paraId="6F24A039" w14:textId="77777777" w:rsidR="00912E1D" w:rsidRPr="00053053" w:rsidRDefault="00912E1D" w:rsidP="00912E1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</w:p>
                    </w:tc>
                    <w:tc>
                      <w:tcPr>
                        <w:tcW w:w="378" w:type="dxa"/>
                      </w:tcPr>
                      <w:p w14:paraId="6B2396AD" w14:textId="77777777" w:rsidR="00912E1D" w:rsidRPr="00053053" w:rsidRDefault="00912E1D" w:rsidP="00912E1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</w:p>
                    </w:tc>
                    <w:tc>
                      <w:tcPr>
                        <w:tcW w:w="378" w:type="dxa"/>
                      </w:tcPr>
                      <w:p w14:paraId="4F58614F" w14:textId="77777777" w:rsidR="00912E1D" w:rsidRPr="00053053" w:rsidRDefault="00912E1D" w:rsidP="00912E1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</w:p>
                    </w:tc>
                  </w:tr>
                </w:tbl>
                <w:p w14:paraId="093D4D2B" w14:textId="77777777" w:rsidR="00063169" w:rsidRPr="00097B64" w:rsidRDefault="00063169" w:rsidP="00A30494">
                  <w:pPr>
                    <w:pStyle w:val="a5"/>
                    <w:rPr>
                      <w:rFonts w:ascii="Arial Narrow" w:hAnsi="Arial Narrow" w:cs="Arial"/>
                      <w:b/>
                      <w:noProof/>
                      <w:color w:val="auto"/>
                      <w:sz w:val="14"/>
                      <w:szCs w:val="14"/>
                      <w:lang w:val="de-DE"/>
                    </w:rPr>
                  </w:pPr>
                </w:p>
              </w:tc>
              <w:tc>
                <w:tcPr>
                  <w:tcW w:w="1250" w:type="pct"/>
                  <w:tcMar>
                    <w:top w:w="85" w:type="dxa"/>
                    <w:left w:w="57" w:type="dxa"/>
                    <w:right w:w="57" w:type="dxa"/>
                  </w:tcMar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bottom w:val="dashed" w:sz="4" w:space="0" w:color="808080" w:themeColor="background1" w:themeShade="80"/>
                      <w:insideH w:val="dashed" w:sz="4" w:space="0" w:color="808080" w:themeColor="background1" w:themeShade="80"/>
                      <w:insideV w:val="dashed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2650"/>
                  </w:tblGrid>
                  <w:tr w:rsidR="00063169" w:rsidRPr="00097B64" w14:paraId="236A9C5A" w14:textId="77777777" w:rsidTr="00E43DD9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5E41F541" w14:textId="77777777" w:rsidR="00063169" w:rsidRPr="00097B64" w:rsidRDefault="00063169" w:rsidP="00A3049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063169" w:rsidRPr="00097B64" w14:paraId="3FED6644" w14:textId="77777777" w:rsidTr="00E43DD9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4BFCE516" w14:textId="77777777" w:rsidR="00063169" w:rsidRPr="00097B64" w:rsidRDefault="00063169" w:rsidP="00A3049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063169" w:rsidRPr="00097B64" w14:paraId="6EDD3096" w14:textId="77777777" w:rsidTr="00E43DD9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1179206A" w14:textId="77777777" w:rsidR="00063169" w:rsidRPr="00097B64" w:rsidRDefault="00063169" w:rsidP="00A3049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063169" w:rsidRPr="00097B64" w14:paraId="619533C1" w14:textId="77777777" w:rsidTr="00E43DD9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369DDF88" w14:textId="77777777" w:rsidR="00063169" w:rsidRPr="00097B64" w:rsidRDefault="00063169" w:rsidP="00A3049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063169" w:rsidRPr="00097B64" w14:paraId="007606A6" w14:textId="77777777" w:rsidTr="00E43DD9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33EF5AAA" w14:textId="77777777" w:rsidR="00063169" w:rsidRPr="00097B64" w:rsidRDefault="00063169" w:rsidP="00A3049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063169" w:rsidRPr="00097B64" w14:paraId="06A1B17A" w14:textId="77777777" w:rsidTr="00E43DD9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4AE9CE71" w14:textId="77777777" w:rsidR="00063169" w:rsidRPr="00097B64" w:rsidRDefault="00063169" w:rsidP="00A3049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063169" w:rsidRPr="00097B64" w14:paraId="331302FD" w14:textId="77777777" w:rsidTr="00E43DD9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04224DE5" w14:textId="77777777" w:rsidR="00063169" w:rsidRPr="00097B64" w:rsidRDefault="00063169" w:rsidP="00A3049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063169" w:rsidRPr="00097B64" w14:paraId="24215560" w14:textId="77777777" w:rsidTr="00E43DD9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7B66719C" w14:textId="77777777" w:rsidR="00063169" w:rsidRPr="00097B64" w:rsidRDefault="00063169" w:rsidP="00A3049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</w:tbl>
                <w:p w14:paraId="2330204E" w14:textId="77777777" w:rsidR="00063169" w:rsidRPr="00097B64" w:rsidRDefault="00063169" w:rsidP="00A3049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de-DE"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bottom w:val="dashed" w:sz="4" w:space="0" w:color="808080" w:themeColor="background1" w:themeShade="80"/>
                      <w:insideH w:val="dashed" w:sz="4" w:space="0" w:color="808080" w:themeColor="background1" w:themeShade="80"/>
                      <w:insideV w:val="dashed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2594"/>
                  </w:tblGrid>
                  <w:tr w:rsidR="00E43DD9" w:rsidRPr="00097B64" w14:paraId="7306C97C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7B3D2023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E43DD9" w:rsidRPr="00097B64" w14:paraId="6E7AA599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666C941A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E43DD9" w:rsidRPr="00097B64" w14:paraId="3162F81D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722FDDF5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E43DD9" w:rsidRPr="00097B64" w14:paraId="5E900B2A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3CD550F8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E43DD9" w:rsidRPr="00097B64" w14:paraId="17CE4152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570938A0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E43DD9" w:rsidRPr="00097B64" w14:paraId="21D74FA6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5EACAF8B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E43DD9" w:rsidRPr="00097B64" w14:paraId="06C65885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5C175936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E43DD9" w:rsidRPr="00097B64" w14:paraId="341AEF63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023E8903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</w:tbl>
                <w:p w14:paraId="2507B3DD" w14:textId="61E82DC1" w:rsidR="00063169" w:rsidRPr="00097B64" w:rsidRDefault="00063169" w:rsidP="00A3049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de-DE" w:bidi="ru-RU"/>
                    </w:rPr>
                  </w:pPr>
                </w:p>
              </w:tc>
              <w:tc>
                <w:tcPr>
                  <w:tcW w:w="1250" w:type="pct"/>
                  <w:tcMar>
                    <w:top w:w="85" w:type="dxa"/>
                    <w:left w:w="57" w:type="dxa"/>
                    <w:right w:w="57" w:type="dxa"/>
                  </w:tcMar>
                </w:tcPr>
                <w:p w14:paraId="2CD50DF9" w14:textId="1760D7A1" w:rsidR="00063169" w:rsidRPr="00097B64" w:rsidRDefault="00E00D3E" w:rsidP="00B731A3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28021" w:themeColor="accent2"/>
                      <w:sz w:val="36"/>
                      <w:szCs w:val="36"/>
                      <w:lang w:val="it-IT" w:bidi="ru-RU"/>
                    </w:rPr>
                    <w:t>JULIO</w:t>
                  </w:r>
                  <w:r w:rsidR="00E97C80" w:rsidRPr="00097B64">
                    <w:rPr>
                      <w:rFonts w:ascii="Arial Narrow" w:hAnsi="Arial Narrow" w:cs="Arial"/>
                      <w:b/>
                      <w:noProof/>
                      <w:color w:val="auto"/>
                      <w:sz w:val="36"/>
                      <w:szCs w:val="36"/>
                      <w:lang w:val="it-IT" w:bidi="ru-RU"/>
                    </w:rPr>
                    <w:t xml:space="preserve"> </w: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F28021" w:themeColor="accent2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begin"/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F28021" w:themeColor="accent2"/>
                      <w:sz w:val="28"/>
                      <w:szCs w:val="28"/>
                      <w:lang w:val="en-US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instrText xml:space="preserve"> DOCVARIABLE  MonthStart1 \@  yyyy   \* MERGEFORMAT </w:instrTex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F28021" w:themeColor="accent2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separate"/>
                  </w:r>
                  <w:r w:rsidR="00AF58C5">
                    <w:rPr>
                      <w:rFonts w:ascii="Arial Narrow" w:hAnsi="Arial Narrow" w:cs="Arial"/>
                      <w:b/>
                      <w:noProof/>
                      <w:color w:val="F28021" w:themeColor="accent2"/>
                      <w:sz w:val="28"/>
                      <w:szCs w:val="28"/>
                      <w:lang w:val="en-US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2024</w: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F28021" w:themeColor="accent2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end"/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74"/>
                    <w:gridCol w:w="380"/>
                    <w:gridCol w:w="380"/>
                    <w:gridCol w:w="380"/>
                    <w:gridCol w:w="380"/>
                    <w:gridCol w:w="380"/>
                    <w:gridCol w:w="373"/>
                  </w:tblGrid>
                  <w:tr w:rsidR="00E97C80" w:rsidRPr="00097B64" w14:paraId="6A4497DF" w14:textId="77777777" w:rsidTr="00E97C80">
                    <w:trPr>
                      <w:trHeight w:val="113"/>
                    </w:trPr>
                    <w:tc>
                      <w:tcPr>
                        <w:tcW w:w="70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0485E5FF" w14:textId="4A044109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1FD527A1" w14:textId="13E2EE74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6"/>
                            <w:szCs w:val="16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4F5E039C" w14:textId="4E576BBE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6"/>
                            <w:szCs w:val="16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64BD5362" w14:textId="20151AE5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6"/>
                            <w:szCs w:val="16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4E34BD07" w14:textId="11552C39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6"/>
                            <w:szCs w:val="16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58449AFF" w14:textId="6D8700C8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6"/>
                            <w:szCs w:val="16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5AFB003A" w14:textId="42FE504F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063169" w:rsidRPr="00097B64" w14:paraId="112303FD" w14:textId="77777777" w:rsidTr="00E97C80">
                    <w:trPr>
                      <w:trHeight w:val="312"/>
                    </w:trPr>
                    <w:tc>
                      <w:tcPr>
                        <w:tcW w:w="70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648327F1" w14:textId="0BD62DDF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""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16A031E7" w14:textId="63FD889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1AA72D3B" w14:textId="2F8F9B0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1A7F00C2" w14:textId="38C294C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154CE187" w14:textId="46BA8053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“четверг"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4174C3B9" w14:textId="6D825F62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“пятница"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37855538" w14:textId="26D6CA90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5413F01D" w14:textId="77777777" w:rsidTr="00E97C80">
                    <w:trPr>
                      <w:trHeight w:val="312"/>
                    </w:trPr>
                    <w:tc>
                      <w:tcPr>
                        <w:tcW w:w="706" w:type="pct"/>
                        <w:vAlign w:val="center"/>
                      </w:tcPr>
                      <w:p w14:paraId="075CAEB2" w14:textId="5681E9F3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A69578" w14:textId="77C938E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C0D5EA" w14:textId="172313F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DB4A20" w14:textId="43484BF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B7787A" w14:textId="15A1267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5CBC6" w14:textId="2A04370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B70A53" w14:textId="1DF7AF2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2AC03D71" w14:textId="77777777" w:rsidTr="00E97C80">
                    <w:trPr>
                      <w:trHeight w:val="312"/>
                    </w:trPr>
                    <w:tc>
                      <w:tcPr>
                        <w:tcW w:w="706" w:type="pct"/>
                        <w:vAlign w:val="center"/>
                      </w:tcPr>
                      <w:p w14:paraId="1BEF70D6" w14:textId="3518C5DF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C89596" w14:textId="4A20CA1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1F7F25" w14:textId="0415938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D9E9B" w14:textId="17CBA5D3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9A9D4A" w14:textId="33D5FA9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90F8D2" w14:textId="69FFC545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A6816E" w14:textId="70BEC7C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7D4BF2DA" w14:textId="77777777" w:rsidTr="00E97C80">
                    <w:trPr>
                      <w:trHeight w:val="312"/>
                    </w:trPr>
                    <w:tc>
                      <w:tcPr>
                        <w:tcW w:w="706" w:type="pct"/>
                        <w:vAlign w:val="center"/>
                      </w:tcPr>
                      <w:p w14:paraId="2C01E1C8" w14:textId="0AB1E8EF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3F854E" w14:textId="062A8D6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E9DE66" w14:textId="4116211F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05B976" w14:textId="1B3349E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A8A581" w14:textId="30B80FA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E22434" w14:textId="646FE7D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99391C5" w14:textId="704C198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54D4F8ED" w14:textId="77777777" w:rsidTr="00E97C80">
                    <w:trPr>
                      <w:trHeight w:val="312"/>
                    </w:trPr>
                    <w:tc>
                      <w:tcPr>
                        <w:tcW w:w="706" w:type="pct"/>
                        <w:vAlign w:val="center"/>
                      </w:tcPr>
                      <w:p w14:paraId="65B08F8D" w14:textId="7057F09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8005E4" w14:textId="69D1EF9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6EC45B" w14:textId="215EAD5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6FD0AB" w14:textId="70093B4D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A50265" w14:textId="7471C42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59A11B" w14:textId="1C109E8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1863611" w14:textId="6F9E4990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6E4EBF03" w14:textId="77777777" w:rsidTr="00E97C80">
                    <w:trPr>
                      <w:trHeight w:val="312"/>
                    </w:trPr>
                    <w:tc>
                      <w:tcPr>
                        <w:tcW w:w="706" w:type="pct"/>
                        <w:vAlign w:val="center"/>
                      </w:tcPr>
                      <w:p w14:paraId="095E7245" w14:textId="12FCB95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27033" w14:textId="468E026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A711AC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5DAF5B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1CEE8E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F8A148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E50014D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0601F36A" w14:textId="77777777" w:rsidR="00063169" w:rsidRPr="00097B64" w:rsidRDefault="00063169" w:rsidP="00A3049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2"/>
                      <w:szCs w:val="22"/>
                      <w:lang w:val="en-US" w:bidi="ru-RU"/>
                    </w:rPr>
                  </w:pPr>
                </w:p>
              </w:tc>
            </w:tr>
            <w:tr w:rsidR="00063169" w:rsidRPr="00097B64" w14:paraId="7F6E3347" w14:textId="13E3CEE6" w:rsidTr="006A59F5">
              <w:tc>
                <w:tcPr>
                  <w:tcW w:w="1250" w:type="pct"/>
                  <w:tcMar>
                    <w:top w:w="85" w:type="dxa"/>
                    <w:left w:w="57" w:type="dxa"/>
                    <w:right w:w="57" w:type="dxa"/>
                  </w:tcMar>
                </w:tcPr>
                <w:p w14:paraId="49DD37A9" w14:textId="516B377E" w:rsidR="00063169" w:rsidRPr="00097B64" w:rsidRDefault="00E00D3E" w:rsidP="00B731A3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0070C0"/>
                      <w:sz w:val="36"/>
                      <w:szCs w:val="36"/>
                      <w:lang w:val="de-DE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0070C0"/>
                      <w:sz w:val="36"/>
                      <w:szCs w:val="36"/>
                      <w:lang w:val="de-DE" w:bidi="ru-RU"/>
                    </w:rPr>
                    <w:t>FEBRERO</w:t>
                  </w:r>
                  <w:r w:rsidR="00E97C80" w:rsidRPr="00097B64">
                    <w:rPr>
                      <w:rFonts w:ascii="Arial Narrow" w:hAnsi="Arial Narrow" w:cs="Arial"/>
                      <w:b/>
                      <w:noProof/>
                      <w:color w:val="0070C0"/>
                      <w:sz w:val="36"/>
                      <w:szCs w:val="36"/>
                      <w:lang w:val="de-DE" w:bidi="ru-RU"/>
                    </w:rPr>
                    <w:t xml:space="preserve"> </w: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0070C0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begin"/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0070C0"/>
                      <w:sz w:val="28"/>
                      <w:szCs w:val="28"/>
                      <w:lang w:val="de-DE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instrText xml:space="preserve"> DOCVARIABLE  MonthStart1 \@  yyyy   \* MERGEFORMAT </w:instrTex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0070C0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separate"/>
                  </w:r>
                  <w:r w:rsidR="00AF58C5">
                    <w:rPr>
                      <w:rFonts w:ascii="Arial Narrow" w:hAnsi="Arial Narrow" w:cs="Arial"/>
                      <w:b/>
                      <w:noProof/>
                      <w:color w:val="0070C0"/>
                      <w:sz w:val="28"/>
                      <w:szCs w:val="28"/>
                      <w:lang w:val="de-DE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2024</w: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0070C0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end"/>
                  </w:r>
                </w:p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74"/>
                    <w:gridCol w:w="380"/>
                    <w:gridCol w:w="380"/>
                    <w:gridCol w:w="380"/>
                    <w:gridCol w:w="380"/>
                    <w:gridCol w:w="380"/>
                    <w:gridCol w:w="371"/>
                  </w:tblGrid>
                  <w:tr w:rsidR="00E97C80" w:rsidRPr="00097B64" w14:paraId="138022CF" w14:textId="77777777" w:rsidTr="00E97C80">
                    <w:trPr>
                      <w:trHeight w:val="113"/>
                    </w:trPr>
                    <w:tc>
                      <w:tcPr>
                        <w:tcW w:w="707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46AD23D0" w14:textId="4E1F1150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de-DE"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7B43BF18" w14:textId="28ECF1B7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2"/>
                            <w:szCs w:val="12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6"/>
                            <w:szCs w:val="16"/>
                            <w:lang w:val="de-DE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7107086E" w14:textId="008B1418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2"/>
                            <w:szCs w:val="12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6"/>
                            <w:szCs w:val="16"/>
                            <w:lang w:val="de-DE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35DB68F6" w14:textId="2173A5D6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2"/>
                            <w:szCs w:val="12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6"/>
                            <w:szCs w:val="16"/>
                            <w:lang w:val="de-DE"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3D5668BA" w14:textId="6C0A1B58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2"/>
                            <w:szCs w:val="12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6"/>
                            <w:szCs w:val="16"/>
                            <w:lang w:val="de-DE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36FC8CB9" w14:textId="7FF896F3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2"/>
                            <w:szCs w:val="12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6"/>
                            <w:szCs w:val="16"/>
                            <w:lang w:val="de-DE" w:bidi="ru-RU"/>
                          </w:rPr>
                          <w:t>VI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11AF774B" w14:textId="29B0EBE4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de-DE" w:bidi="ru-RU"/>
                          </w:rPr>
                          <w:t>SA</w:t>
                        </w:r>
                      </w:p>
                    </w:tc>
                  </w:tr>
                  <w:tr w:rsidR="00053053" w:rsidRPr="00097B64" w14:paraId="1DAC89D5" w14:textId="77777777" w:rsidTr="006856BF">
                    <w:trPr>
                      <w:trHeight w:val="312"/>
                    </w:trPr>
                    <w:tc>
                      <w:tcPr>
                        <w:tcW w:w="707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35C41945" w14:textId="4333A171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""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3F0A3D24" w14:textId="11153727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 “понедельник" 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06D85617" w14:textId="1931B96F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346B52D3" w14:textId="0756AE16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14553169" w14:textId="4DD60031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= “четверг" 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23554AEF" w14:textId="6754517E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 “пятница" 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1A2878BC" w14:textId="53796AE6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3053" w:rsidRPr="00097B64" w14:paraId="2F2C314A" w14:textId="77777777" w:rsidTr="006856BF">
                    <w:trPr>
                      <w:trHeight w:val="312"/>
                    </w:trPr>
                    <w:tc>
                      <w:tcPr>
                        <w:tcW w:w="707" w:type="pct"/>
                      </w:tcPr>
                      <w:p w14:paraId="7F30796E" w14:textId="4627AD02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1AF74FD" w14:textId="55CEEAF3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27C37C" w14:textId="06352855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7834104" w14:textId="2D73ACCE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162268C" w14:textId="5F047B17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6D9883" w14:textId="0BE5E475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</w:tcPr>
                      <w:p w14:paraId="1080904A" w14:textId="1F311CF2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3053" w:rsidRPr="00097B64" w14:paraId="3C0BA66B" w14:textId="77777777" w:rsidTr="006856BF">
                    <w:trPr>
                      <w:trHeight w:val="312"/>
                    </w:trPr>
                    <w:tc>
                      <w:tcPr>
                        <w:tcW w:w="707" w:type="pct"/>
                      </w:tcPr>
                      <w:p w14:paraId="4D6BA585" w14:textId="63408B35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B9BDA7" w14:textId="51E102D2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1AD7D72" w14:textId="74B59D12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7B246B8" w14:textId="1DDE8461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D4FE58C" w14:textId="3601EF72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D260A7F" w14:textId="0CC40526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</w:tcPr>
                      <w:p w14:paraId="776D6D6B" w14:textId="2787EC5B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3053" w:rsidRPr="00097B64" w14:paraId="6618E176" w14:textId="77777777" w:rsidTr="006856BF">
                    <w:trPr>
                      <w:trHeight w:val="312"/>
                    </w:trPr>
                    <w:tc>
                      <w:tcPr>
                        <w:tcW w:w="707" w:type="pct"/>
                      </w:tcPr>
                      <w:p w14:paraId="25FC3D26" w14:textId="53C3FF6E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8C2B252" w14:textId="0C605691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03FD39F" w14:textId="12D0D3F0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BA660D0" w14:textId="17CEEA43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DCF489" w14:textId="60635C2D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F9E180A" w14:textId="0B0CC4EF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</w:tcPr>
                      <w:p w14:paraId="6F0D2387" w14:textId="06D05F37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3053" w:rsidRPr="00097B64" w14:paraId="02CDE042" w14:textId="77777777" w:rsidTr="006856BF">
                    <w:trPr>
                      <w:trHeight w:val="312"/>
                    </w:trPr>
                    <w:tc>
                      <w:tcPr>
                        <w:tcW w:w="707" w:type="pct"/>
                      </w:tcPr>
                      <w:p w14:paraId="638E499A" w14:textId="304AD419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4AA7BB3" w14:textId="663569D3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B586B4C" w14:textId="034702F9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A194AAF" w14:textId="719CB370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752C9A9" w14:textId="055636FA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E0F00B6" w14:textId="62DE8A3C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</w:tcPr>
                      <w:p w14:paraId="709AEEF3" w14:textId="5D8623A7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3053" w:rsidRPr="00097B64" w14:paraId="638794DD" w14:textId="77777777" w:rsidTr="006856BF">
                    <w:trPr>
                      <w:trHeight w:val="312"/>
                    </w:trPr>
                    <w:tc>
                      <w:tcPr>
                        <w:tcW w:w="707" w:type="pct"/>
                      </w:tcPr>
                      <w:p w14:paraId="2F2100BF" w14:textId="05779B6E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0265EC8" w14:textId="6516E2C1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B0EDC65" w14:textId="77777777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042A024F" w14:textId="77777777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AA74EAA" w14:textId="77777777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F81B1EA" w14:textId="77777777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</w:p>
                    </w:tc>
                    <w:tc>
                      <w:tcPr>
                        <w:tcW w:w="701" w:type="pct"/>
                      </w:tcPr>
                      <w:p w14:paraId="0D9335E7" w14:textId="77777777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</w:p>
                    </w:tc>
                  </w:tr>
                </w:tbl>
                <w:p w14:paraId="686456C0" w14:textId="77777777" w:rsidR="00063169" w:rsidRPr="00097B64" w:rsidRDefault="00063169" w:rsidP="00A3049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14"/>
                      <w:szCs w:val="14"/>
                      <w:lang w:val="de-DE" w:bidi="ru-RU"/>
                    </w:rPr>
                  </w:pPr>
                </w:p>
              </w:tc>
              <w:tc>
                <w:tcPr>
                  <w:tcW w:w="1250" w:type="pct"/>
                  <w:tcMar>
                    <w:top w:w="85" w:type="dxa"/>
                    <w:left w:w="57" w:type="dxa"/>
                    <w:right w:w="57" w:type="dxa"/>
                  </w:tcMar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bottom w:val="dashed" w:sz="4" w:space="0" w:color="808080" w:themeColor="background1" w:themeShade="80"/>
                      <w:insideH w:val="dashed" w:sz="4" w:space="0" w:color="808080" w:themeColor="background1" w:themeShade="80"/>
                      <w:insideV w:val="dashed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2650"/>
                  </w:tblGrid>
                  <w:tr w:rsidR="00E43DD9" w:rsidRPr="00097B64" w14:paraId="2D17BE26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085E84C2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E43DD9" w:rsidRPr="00097B64" w14:paraId="6231DB54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02E69013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E43DD9" w:rsidRPr="00097B64" w14:paraId="08337E92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2DB808B9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E43DD9" w:rsidRPr="00097B64" w14:paraId="10F97629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3A8B66F4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E43DD9" w:rsidRPr="00097B64" w14:paraId="47E521D6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4D36BC5D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E43DD9" w:rsidRPr="00097B64" w14:paraId="62DF13AD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3C4FF7B8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E43DD9" w:rsidRPr="00097B64" w14:paraId="3A777778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2302B8C7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E43DD9" w:rsidRPr="00097B64" w14:paraId="6D1A7E0B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142F13E2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</w:tbl>
                <w:p w14:paraId="37D0D780" w14:textId="77777777" w:rsidR="00063169" w:rsidRPr="00097B64" w:rsidRDefault="00063169" w:rsidP="00A3049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2"/>
                      <w:szCs w:val="22"/>
                      <w:lang w:val="de-DE"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bottom w:val="dashed" w:sz="4" w:space="0" w:color="808080" w:themeColor="background1" w:themeShade="80"/>
                      <w:insideH w:val="dashed" w:sz="4" w:space="0" w:color="808080" w:themeColor="background1" w:themeShade="80"/>
                      <w:insideV w:val="dashed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2594"/>
                  </w:tblGrid>
                  <w:tr w:rsidR="00E43DD9" w:rsidRPr="00097B64" w14:paraId="5722AF2B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2C626E00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E43DD9" w:rsidRPr="00097B64" w14:paraId="68181F5A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68A6F529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E43DD9" w:rsidRPr="00097B64" w14:paraId="09D0B159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0077AA66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E43DD9" w:rsidRPr="00097B64" w14:paraId="2673CC67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26304FD8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E43DD9" w:rsidRPr="00097B64" w14:paraId="060D0102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43754CB8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E43DD9" w:rsidRPr="00097B64" w14:paraId="73DA9B6A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3BEC508A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E43DD9" w:rsidRPr="00097B64" w14:paraId="3F16BB59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2489372F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E43DD9" w:rsidRPr="00097B64" w14:paraId="2D7642F5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661E24CA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</w:tbl>
                <w:p w14:paraId="17CDD997" w14:textId="06B70F41" w:rsidR="00063169" w:rsidRPr="00097B64" w:rsidRDefault="00063169" w:rsidP="00A3049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2"/>
                      <w:szCs w:val="22"/>
                      <w:lang w:val="de-DE" w:bidi="ru-RU"/>
                    </w:rPr>
                  </w:pPr>
                </w:p>
              </w:tc>
              <w:tc>
                <w:tcPr>
                  <w:tcW w:w="1250" w:type="pct"/>
                  <w:tcMar>
                    <w:top w:w="85" w:type="dxa"/>
                    <w:left w:w="57" w:type="dxa"/>
                    <w:right w:w="57" w:type="dxa"/>
                  </w:tcMar>
                </w:tcPr>
                <w:p w14:paraId="073BA1AA" w14:textId="5769796D" w:rsidR="00063169" w:rsidRPr="00097B64" w:rsidRDefault="00E00D3E" w:rsidP="00B731A3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28021" w:themeColor="accent2"/>
                      <w:sz w:val="36"/>
                      <w:szCs w:val="36"/>
                      <w:lang w:val="en-US" w:bidi="ru-RU"/>
                    </w:rPr>
                    <w:t>AGOSTO</w:t>
                  </w:r>
                  <w:r w:rsidR="00E97C80" w:rsidRPr="00097B64">
                    <w:rPr>
                      <w:rFonts w:ascii="Arial Narrow" w:hAnsi="Arial Narrow" w:cs="Arial"/>
                      <w:b/>
                      <w:noProof/>
                      <w:color w:val="auto"/>
                      <w:sz w:val="36"/>
                      <w:szCs w:val="36"/>
                      <w:lang w:val="en-US" w:bidi="ru-RU"/>
                    </w:rPr>
                    <w:t xml:space="preserve"> </w: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F28021" w:themeColor="accent2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begin"/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F28021" w:themeColor="accent2"/>
                      <w:sz w:val="28"/>
                      <w:szCs w:val="28"/>
                      <w:lang w:val="en-US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instrText xml:space="preserve"> DOCVARIABLE  MonthStart1 \@  yyyy   \* MERGEFORMAT </w:instrTex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F28021" w:themeColor="accent2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separate"/>
                  </w:r>
                  <w:r w:rsidR="00AF58C5">
                    <w:rPr>
                      <w:rFonts w:ascii="Arial Narrow" w:hAnsi="Arial Narrow" w:cs="Arial"/>
                      <w:b/>
                      <w:noProof/>
                      <w:color w:val="F28021" w:themeColor="accent2"/>
                      <w:sz w:val="28"/>
                      <w:szCs w:val="28"/>
                      <w:lang w:val="en-US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2024</w: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F28021" w:themeColor="accent2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end"/>
                  </w:r>
                </w:p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78"/>
                    <w:gridCol w:w="379"/>
                    <w:gridCol w:w="379"/>
                    <w:gridCol w:w="379"/>
                    <w:gridCol w:w="379"/>
                    <w:gridCol w:w="379"/>
                    <w:gridCol w:w="372"/>
                  </w:tblGrid>
                  <w:tr w:rsidR="00E97C80" w:rsidRPr="00097B64" w14:paraId="081FD98C" w14:textId="77777777" w:rsidTr="00E97C80">
                    <w:trPr>
                      <w:trHeight w:val="113"/>
                    </w:trPr>
                    <w:tc>
                      <w:tcPr>
                        <w:tcW w:w="715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15B5AA63" w14:textId="19ADD24A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75565135" w14:textId="4D26DB3C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6"/>
                            <w:szCs w:val="16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0B7655C5" w14:textId="627DDCFD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6"/>
                            <w:szCs w:val="16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55C50F40" w14:textId="6353448D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6"/>
                            <w:szCs w:val="16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03E6FC4B" w14:textId="44DD1502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6"/>
                            <w:szCs w:val="16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4F698E41" w14:textId="39732E32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6"/>
                            <w:szCs w:val="16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03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1F83389E" w14:textId="210A0D86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063169" w:rsidRPr="00097B64" w14:paraId="32126927" w14:textId="77777777" w:rsidTr="00E97C80">
                    <w:trPr>
                      <w:trHeight w:val="312"/>
                    </w:trPr>
                    <w:tc>
                      <w:tcPr>
                        <w:tcW w:w="715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48E982A9" w14:textId="77C491F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""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41466D14" w14:textId="011E379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45D37062" w14:textId="0385B61F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5B8B2A74" w14:textId="2E1DDDC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04E88F97" w14:textId="1C31E11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“четверг"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68D95976" w14:textId="5B89234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“пятница"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7549FA40" w14:textId="485C9FE0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1D7633AF" w14:textId="77777777" w:rsidTr="00E97C80">
                    <w:trPr>
                      <w:trHeight w:val="312"/>
                    </w:trPr>
                    <w:tc>
                      <w:tcPr>
                        <w:tcW w:w="715" w:type="pct"/>
                        <w:vAlign w:val="center"/>
                      </w:tcPr>
                      <w:p w14:paraId="0758D969" w14:textId="2FADFFA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993542" w14:textId="34D921E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D13F1" w14:textId="096499B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B130535" w14:textId="526E2B5F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3BB7116" w14:textId="2067E1D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8EE20A1" w14:textId="33855DB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3266667A" w14:textId="5853F06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62E9771C" w14:textId="77777777" w:rsidTr="00E97C80">
                    <w:trPr>
                      <w:trHeight w:val="312"/>
                    </w:trPr>
                    <w:tc>
                      <w:tcPr>
                        <w:tcW w:w="715" w:type="pct"/>
                        <w:vAlign w:val="center"/>
                      </w:tcPr>
                      <w:p w14:paraId="5AA9807D" w14:textId="7A2D98B8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3B312ED" w14:textId="7B35790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E9EDEE" w14:textId="11015115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59A983" w14:textId="0AE9F67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8EFB6" w14:textId="65B0F0C3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A11340" w14:textId="431AC928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076C5AF1" w14:textId="2A1A1B1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6E3059F8" w14:textId="77777777" w:rsidTr="00E97C80">
                    <w:trPr>
                      <w:trHeight w:val="312"/>
                    </w:trPr>
                    <w:tc>
                      <w:tcPr>
                        <w:tcW w:w="715" w:type="pct"/>
                        <w:vAlign w:val="center"/>
                      </w:tcPr>
                      <w:p w14:paraId="318B69C7" w14:textId="2DAE6060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C65D3C1" w14:textId="3637D2C3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79727E" w14:textId="2C5B6382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32A54BE" w14:textId="6824DDC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1D85C" w14:textId="4FD8E790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3D62B5F" w14:textId="40A134C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0A4AAF36" w14:textId="3852E12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675192CA" w14:textId="77777777" w:rsidTr="00E97C80">
                    <w:trPr>
                      <w:trHeight w:val="312"/>
                    </w:trPr>
                    <w:tc>
                      <w:tcPr>
                        <w:tcW w:w="715" w:type="pct"/>
                        <w:vAlign w:val="center"/>
                      </w:tcPr>
                      <w:p w14:paraId="4FF87781" w14:textId="08152BB8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0D65CF" w14:textId="56E5ECDF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0776CA" w14:textId="4F0359E3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64ECE4" w14:textId="23A3D01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E0A192" w14:textId="28C6D71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A34776" w14:textId="70FD7E5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5CF96982" w14:textId="0CCFEA63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0DF2FA46" w14:textId="77777777" w:rsidTr="00E97C80">
                    <w:trPr>
                      <w:trHeight w:val="312"/>
                    </w:trPr>
                    <w:tc>
                      <w:tcPr>
                        <w:tcW w:w="715" w:type="pct"/>
                        <w:vAlign w:val="center"/>
                      </w:tcPr>
                      <w:p w14:paraId="3F79452C" w14:textId="66475F42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A5F7124" w14:textId="383EBA0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A8448D9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EB6D59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CEB1DE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A76E1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7BFF587F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25851989" w14:textId="77777777" w:rsidR="00063169" w:rsidRPr="00097B64" w:rsidRDefault="00063169" w:rsidP="00A3049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2"/>
                      <w:szCs w:val="22"/>
                      <w:lang w:val="en-US" w:bidi="ru-RU"/>
                    </w:rPr>
                  </w:pPr>
                </w:p>
              </w:tc>
            </w:tr>
            <w:tr w:rsidR="00063169" w:rsidRPr="00097B64" w14:paraId="147B3F74" w14:textId="7E315749" w:rsidTr="006A59F5">
              <w:tc>
                <w:tcPr>
                  <w:tcW w:w="1250" w:type="pct"/>
                  <w:tcMar>
                    <w:top w:w="85" w:type="dxa"/>
                    <w:left w:w="57" w:type="dxa"/>
                    <w:right w:w="57" w:type="dxa"/>
                  </w:tcMar>
                </w:tcPr>
                <w:p w14:paraId="143C3053" w14:textId="0085754E" w:rsidR="00063169" w:rsidRPr="00097B64" w:rsidRDefault="00E00D3E" w:rsidP="00B731A3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5D9D42" w:themeColor="accent3"/>
                      <w:sz w:val="36"/>
                      <w:szCs w:val="36"/>
                      <w:lang w:val="en-US" w:bidi="ru-RU"/>
                    </w:rPr>
                    <w:t>MARZO</w:t>
                  </w:r>
                  <w:r w:rsidR="00E97C80" w:rsidRPr="00097B64">
                    <w:rPr>
                      <w:rFonts w:ascii="Arial Narrow" w:hAnsi="Arial Narrow" w:cs="Arial"/>
                      <w:b/>
                      <w:noProof/>
                      <w:color w:val="5D9D42" w:themeColor="accent3"/>
                      <w:sz w:val="36"/>
                      <w:szCs w:val="36"/>
                      <w:lang w:val="en-US" w:bidi="ru-RU"/>
                    </w:rPr>
                    <w:t xml:space="preserve"> </w: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5D9D42" w:themeColor="accent3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begin"/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5D9D42" w:themeColor="accent3"/>
                      <w:sz w:val="28"/>
                      <w:szCs w:val="28"/>
                      <w:lang w:val="en-US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instrText xml:space="preserve"> DOCVARIABLE  MonthStart1 \@  yyyy   \* MERGEFORMAT </w:instrTex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5D9D42" w:themeColor="accent3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separate"/>
                  </w:r>
                  <w:r w:rsidR="00AF58C5">
                    <w:rPr>
                      <w:rFonts w:ascii="Arial Narrow" w:hAnsi="Arial Narrow" w:cs="Arial"/>
                      <w:b/>
                      <w:noProof/>
                      <w:color w:val="5D9D42" w:themeColor="accent3"/>
                      <w:sz w:val="28"/>
                      <w:szCs w:val="28"/>
                      <w:lang w:val="en-US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2024</w: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5D9D42" w:themeColor="accent3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end"/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74"/>
                    <w:gridCol w:w="380"/>
                    <w:gridCol w:w="380"/>
                    <w:gridCol w:w="380"/>
                    <w:gridCol w:w="380"/>
                    <w:gridCol w:w="380"/>
                    <w:gridCol w:w="373"/>
                  </w:tblGrid>
                  <w:tr w:rsidR="00E97C80" w:rsidRPr="00097B64" w14:paraId="03952CED" w14:textId="77777777" w:rsidTr="00E97C80">
                    <w:trPr>
                      <w:trHeight w:val="113"/>
                    </w:trPr>
                    <w:tc>
                      <w:tcPr>
                        <w:tcW w:w="70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64169832" w14:textId="26F3F6F3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51D9B145" w14:textId="5906E330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6"/>
                            <w:szCs w:val="16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27728E9E" w14:textId="6F1CAD1E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6"/>
                            <w:szCs w:val="16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70D6021C" w14:textId="367F64FB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6"/>
                            <w:szCs w:val="16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5D1BEDA6" w14:textId="57E5F45F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6"/>
                            <w:szCs w:val="16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1378CE5A" w14:textId="6A3FAC8E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6"/>
                            <w:szCs w:val="16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1C910C65" w14:textId="6602CC5A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063169" w:rsidRPr="00097B64" w14:paraId="110C13E6" w14:textId="77777777" w:rsidTr="00E97C80">
                    <w:trPr>
                      <w:trHeight w:val="312"/>
                    </w:trPr>
                    <w:tc>
                      <w:tcPr>
                        <w:tcW w:w="706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0CE93659" w14:textId="45A0C31F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""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69D6BB49" w14:textId="0E399F7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6DDBE03E" w14:textId="5A3D863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2736ACFA" w14:textId="06214BF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7796AF6F" w14:textId="6EA7430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“четверг"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6AD53380" w14:textId="08524BB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“пятница"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1025B136" w14:textId="69E8894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4EFFE6D7" w14:textId="77777777" w:rsidTr="00E97C80">
                    <w:trPr>
                      <w:trHeight w:val="312"/>
                    </w:trPr>
                    <w:tc>
                      <w:tcPr>
                        <w:tcW w:w="706" w:type="pct"/>
                      </w:tcPr>
                      <w:p w14:paraId="176429A3" w14:textId="7C66E1D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89E05D6" w14:textId="2BBA8313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152E8B6" w14:textId="049427B3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4B685A1" w14:textId="65A07483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314077" w14:textId="16FB976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182D9F0" w14:textId="2BB3604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3EFBBAE" w14:textId="5CA74C98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1175107D" w14:textId="77777777" w:rsidTr="00E97C80">
                    <w:trPr>
                      <w:trHeight w:val="312"/>
                    </w:trPr>
                    <w:tc>
                      <w:tcPr>
                        <w:tcW w:w="706" w:type="pct"/>
                      </w:tcPr>
                      <w:p w14:paraId="4A479DD9" w14:textId="3B6AEB6F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87F5C35" w14:textId="41D63E18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90136F2" w14:textId="7D1BD91D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EA5A5A7" w14:textId="3381AA0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3D0B2F1" w14:textId="7F4C386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86D6EA9" w14:textId="2A966DC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93B428E" w14:textId="34133BA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27FCBE0C" w14:textId="77777777" w:rsidTr="00E97C80">
                    <w:trPr>
                      <w:trHeight w:val="312"/>
                    </w:trPr>
                    <w:tc>
                      <w:tcPr>
                        <w:tcW w:w="706" w:type="pct"/>
                      </w:tcPr>
                      <w:p w14:paraId="53064926" w14:textId="56FE337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312A6C" w14:textId="678048E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0352F21" w14:textId="3AE3C54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35DB9D1" w14:textId="3D5CFF8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AE3C94" w14:textId="62CBCD18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056BDB4" w14:textId="5C42202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AB8A0C7" w14:textId="7725CAF5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11DD13D2" w14:textId="77777777" w:rsidTr="00E97C80">
                    <w:trPr>
                      <w:trHeight w:val="312"/>
                    </w:trPr>
                    <w:tc>
                      <w:tcPr>
                        <w:tcW w:w="706" w:type="pct"/>
                      </w:tcPr>
                      <w:p w14:paraId="26139E57" w14:textId="6D890983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AE2A20" w14:textId="5C94D6A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992E226" w14:textId="627EDD3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2FA7B15" w14:textId="244A7F85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E50C612" w14:textId="6F9A075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BCB7A87" w14:textId="4511D11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8286CA8" w14:textId="72EBC8B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574141A2" w14:textId="77777777" w:rsidTr="00E97C80">
                    <w:trPr>
                      <w:trHeight w:val="312"/>
                    </w:trPr>
                    <w:tc>
                      <w:tcPr>
                        <w:tcW w:w="706" w:type="pct"/>
                      </w:tcPr>
                      <w:p w14:paraId="694E07E6" w14:textId="4193F00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191EDA0" w14:textId="0BAB20B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656029F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2CAF4C07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C048035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3B75F06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1CC546FE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0E9C5923" w14:textId="77777777" w:rsidR="00063169" w:rsidRPr="00097B64" w:rsidRDefault="00063169" w:rsidP="00A3049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14"/>
                      <w:szCs w:val="14"/>
                      <w:lang w:val="en-US" w:bidi="ru-RU"/>
                    </w:rPr>
                  </w:pPr>
                </w:p>
              </w:tc>
              <w:tc>
                <w:tcPr>
                  <w:tcW w:w="1250" w:type="pct"/>
                  <w:tcMar>
                    <w:top w:w="85" w:type="dxa"/>
                    <w:left w:w="57" w:type="dxa"/>
                    <w:right w:w="57" w:type="dxa"/>
                  </w:tcMar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bottom w:val="dashed" w:sz="4" w:space="0" w:color="808080" w:themeColor="background1" w:themeShade="80"/>
                      <w:insideH w:val="dashed" w:sz="4" w:space="0" w:color="808080" w:themeColor="background1" w:themeShade="80"/>
                      <w:insideV w:val="dashed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2650"/>
                  </w:tblGrid>
                  <w:tr w:rsidR="00E43DD9" w:rsidRPr="00097B64" w14:paraId="15BDB6AB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2CF38839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1800BABA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2A158E4C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259EF940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6F081F20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72A174AF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5ECCD202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0900BBC9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3706553C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77E03B42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7C30D174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087AD638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704E575F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1695A09E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6B78DBD0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B9F3B69" w14:textId="77777777" w:rsidR="00063169" w:rsidRPr="00097B64" w:rsidRDefault="00063169" w:rsidP="00A3049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2"/>
                      <w:szCs w:val="22"/>
                      <w:lang w:val="en-US"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bottom w:val="dashed" w:sz="4" w:space="0" w:color="808080" w:themeColor="background1" w:themeShade="80"/>
                      <w:insideH w:val="dashed" w:sz="4" w:space="0" w:color="808080" w:themeColor="background1" w:themeShade="80"/>
                      <w:insideV w:val="dashed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2594"/>
                  </w:tblGrid>
                  <w:tr w:rsidR="00E43DD9" w:rsidRPr="00097B64" w14:paraId="728A48A9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053F902A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6689A96A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3E127E72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73CE7F2E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4A3524B8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0809839E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53F20DD5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6F0DC6F8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700AF2B4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021C54EF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7E97015D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6DD180CD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13F309F4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57E0EA03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19471AEE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498B6D66" w14:textId="0BF1F060" w:rsidR="00063169" w:rsidRPr="00097B64" w:rsidRDefault="00063169" w:rsidP="00A3049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2"/>
                      <w:szCs w:val="22"/>
                      <w:lang w:val="en-US" w:bidi="ru-RU"/>
                    </w:rPr>
                  </w:pPr>
                </w:p>
              </w:tc>
              <w:tc>
                <w:tcPr>
                  <w:tcW w:w="1250" w:type="pct"/>
                  <w:tcMar>
                    <w:top w:w="85" w:type="dxa"/>
                    <w:left w:w="57" w:type="dxa"/>
                    <w:right w:w="57" w:type="dxa"/>
                  </w:tcMar>
                </w:tcPr>
                <w:p w14:paraId="0E864945" w14:textId="0DE6EAA3" w:rsidR="00063169" w:rsidRPr="00097B64" w:rsidRDefault="00E00D3E" w:rsidP="00B731A3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D25A79" w:themeColor="accent6"/>
                      <w:sz w:val="36"/>
                      <w:szCs w:val="36"/>
                      <w:lang w:val="en-US" w:bidi="ru-RU"/>
                    </w:rPr>
                    <w:t>SEPTIEMBRE</w:t>
                  </w:r>
                  <w:r w:rsidR="00E97C80" w:rsidRPr="00097B64">
                    <w:rPr>
                      <w:rFonts w:ascii="Arial Narrow" w:hAnsi="Arial Narrow" w:cs="Arial"/>
                      <w:b/>
                      <w:noProof/>
                      <w:color w:val="auto"/>
                      <w:sz w:val="36"/>
                      <w:szCs w:val="36"/>
                      <w:lang w:val="en-US" w:bidi="ru-RU"/>
                    </w:rPr>
                    <w:t xml:space="preserve"> </w: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D25A79" w:themeColor="accent6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begin"/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D25A79" w:themeColor="accent6"/>
                      <w:sz w:val="28"/>
                      <w:szCs w:val="28"/>
                      <w:lang w:val="en-US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instrText xml:space="preserve"> DOCVARIABLE  MonthStart1 \@  yyyy   \* MERGEFORMAT </w:instrTex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D25A79" w:themeColor="accent6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separate"/>
                  </w:r>
                  <w:r w:rsidR="00AF58C5">
                    <w:rPr>
                      <w:rFonts w:ascii="Arial Narrow" w:hAnsi="Arial Narrow" w:cs="Arial"/>
                      <w:b/>
                      <w:noProof/>
                      <w:color w:val="D25A79" w:themeColor="accent6"/>
                      <w:sz w:val="28"/>
                      <w:szCs w:val="28"/>
                      <w:lang w:val="en-US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2024</w: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D25A79" w:themeColor="accent6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end"/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72"/>
                    <w:gridCol w:w="379"/>
                    <w:gridCol w:w="381"/>
                    <w:gridCol w:w="381"/>
                    <w:gridCol w:w="381"/>
                    <w:gridCol w:w="381"/>
                    <w:gridCol w:w="372"/>
                  </w:tblGrid>
                  <w:tr w:rsidR="00E97C80" w:rsidRPr="00097B64" w14:paraId="162325E1" w14:textId="77777777" w:rsidTr="00E97C80">
                    <w:trPr>
                      <w:trHeight w:val="113"/>
                    </w:trPr>
                    <w:tc>
                      <w:tcPr>
                        <w:tcW w:w="701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50B583ED" w14:textId="03BE3E2D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5E930D36" w14:textId="439C13FE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6"/>
                            <w:szCs w:val="16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20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4A6EC2F5" w14:textId="05EA2A8A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6"/>
                            <w:szCs w:val="16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20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163A11E4" w14:textId="6BF501B6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6"/>
                            <w:szCs w:val="16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20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4CCD05FC" w14:textId="50E27DF7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6"/>
                            <w:szCs w:val="16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20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706B6A30" w14:textId="4B5759C4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6"/>
                            <w:szCs w:val="16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63D5A4E1" w14:textId="3D4F94E2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063169" w:rsidRPr="00097B64" w14:paraId="5FC4BD90" w14:textId="77777777" w:rsidTr="00E97C80">
                    <w:trPr>
                      <w:trHeight w:val="312"/>
                    </w:trPr>
                    <w:tc>
                      <w:tcPr>
                        <w:tcW w:w="701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5D70EFEB" w14:textId="77538FB2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""</w:instrText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50B0F9A4" w14:textId="6C4CC63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3065D84E" w14:textId="2782ED6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4E27E600" w14:textId="6F737B05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6BAF7AA5" w14:textId="431CEDC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“четверг"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4600F451" w14:textId="6AA526C8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“пятница"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2DA9A251" w14:textId="6275296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2CA3A189" w14:textId="77777777" w:rsidTr="00E97C80">
                    <w:trPr>
                      <w:trHeight w:val="312"/>
                    </w:trPr>
                    <w:tc>
                      <w:tcPr>
                        <w:tcW w:w="701" w:type="pct"/>
                        <w:vAlign w:val="center"/>
                      </w:tcPr>
                      <w:p w14:paraId="19A929BD" w14:textId="20523B5D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B2E4C5" w14:textId="055FCBA2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2EFF1A61" w14:textId="5B26D84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0BA3D9A7" w14:textId="4FE961F2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27E18A0D" w14:textId="3103E5F5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1279D8E9" w14:textId="0DAB98C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83215C" w14:textId="25D29292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02A15921" w14:textId="77777777" w:rsidTr="00E97C80">
                    <w:trPr>
                      <w:trHeight w:val="312"/>
                    </w:trPr>
                    <w:tc>
                      <w:tcPr>
                        <w:tcW w:w="701" w:type="pct"/>
                        <w:vAlign w:val="center"/>
                      </w:tcPr>
                      <w:p w14:paraId="1C78D9D1" w14:textId="33EB8465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48E09E" w14:textId="3ADBF10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7DDE085A" w14:textId="0052181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49F367AB" w14:textId="2CDCE96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19DCF872" w14:textId="6CFF59D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4D33E16A" w14:textId="3917C49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A5B7B98" w14:textId="56C0119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480AF2FB" w14:textId="77777777" w:rsidTr="00E97C80">
                    <w:trPr>
                      <w:trHeight w:val="312"/>
                    </w:trPr>
                    <w:tc>
                      <w:tcPr>
                        <w:tcW w:w="701" w:type="pct"/>
                        <w:vAlign w:val="center"/>
                      </w:tcPr>
                      <w:p w14:paraId="02E4F17A" w14:textId="7FF54955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10886D" w14:textId="4940E4D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294E836E" w14:textId="2351AD08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4414C9E2" w14:textId="1D535FAD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6C91C268" w14:textId="2BDB31E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2EDC11C9" w14:textId="509C114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BA30530" w14:textId="7ED647A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58A77B94" w14:textId="77777777" w:rsidTr="00E97C80">
                    <w:trPr>
                      <w:trHeight w:val="312"/>
                    </w:trPr>
                    <w:tc>
                      <w:tcPr>
                        <w:tcW w:w="701" w:type="pct"/>
                        <w:vAlign w:val="center"/>
                      </w:tcPr>
                      <w:p w14:paraId="67185A47" w14:textId="6E943B2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4C407E" w14:textId="1416DB8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0452EE6E" w14:textId="7C999FF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7C919E77" w14:textId="5E78BC32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79793762" w14:textId="5C39AF2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3A4EAA0E" w14:textId="7F068AB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DEB3DF" w14:textId="1C73E47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3B3335BE" w14:textId="77777777" w:rsidTr="00E97C80">
                    <w:trPr>
                      <w:trHeight w:val="312"/>
                    </w:trPr>
                    <w:tc>
                      <w:tcPr>
                        <w:tcW w:w="701" w:type="pct"/>
                        <w:vAlign w:val="center"/>
                      </w:tcPr>
                      <w:p w14:paraId="2C3CC97D" w14:textId="199F718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30A8964" w14:textId="22DA596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36459805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26E5D7BA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5A91C13A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24AEB2ED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D12F44E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45EE8667" w14:textId="77777777" w:rsidR="00063169" w:rsidRPr="00097B64" w:rsidRDefault="00063169" w:rsidP="00A3049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2"/>
                      <w:szCs w:val="22"/>
                      <w:lang w:val="en-US" w:bidi="ru-RU"/>
                    </w:rPr>
                  </w:pPr>
                </w:p>
              </w:tc>
            </w:tr>
            <w:tr w:rsidR="00063169" w:rsidRPr="00097B64" w14:paraId="150A57A9" w14:textId="6AA6F30F" w:rsidTr="006A59F5">
              <w:tc>
                <w:tcPr>
                  <w:tcW w:w="1250" w:type="pct"/>
                  <w:tcMar>
                    <w:top w:w="85" w:type="dxa"/>
                    <w:left w:w="57" w:type="dxa"/>
                    <w:right w:w="57" w:type="dxa"/>
                  </w:tcMar>
                </w:tcPr>
                <w:p w14:paraId="787C1D31" w14:textId="7B4E5552" w:rsidR="00063169" w:rsidRPr="00097B64" w:rsidRDefault="00E00D3E" w:rsidP="00B731A3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5D9D42" w:themeColor="accent3"/>
                      <w:sz w:val="36"/>
                      <w:szCs w:val="36"/>
                      <w:lang w:val="en-US" w:bidi="ru-RU"/>
                    </w:rPr>
                    <w:t>ABRIL</w:t>
                  </w:r>
                  <w:r w:rsidR="00E97C80" w:rsidRPr="00097B64">
                    <w:rPr>
                      <w:rFonts w:ascii="Arial Narrow" w:hAnsi="Arial Narrow" w:cs="Arial"/>
                      <w:b/>
                      <w:noProof/>
                      <w:color w:val="5D9D42" w:themeColor="accent3"/>
                      <w:sz w:val="36"/>
                      <w:szCs w:val="36"/>
                      <w:lang w:val="en-US" w:bidi="ru-RU"/>
                    </w:rPr>
                    <w:t xml:space="preserve"> </w: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5D9D42" w:themeColor="accent3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begin"/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5D9D42" w:themeColor="accent3"/>
                      <w:sz w:val="28"/>
                      <w:szCs w:val="28"/>
                      <w:lang w:val="en-US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instrText xml:space="preserve"> DOCVARIABLE  MonthStart1 \@  yyyy   \* MERGEFORMAT </w:instrTex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5D9D42" w:themeColor="accent3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separate"/>
                  </w:r>
                  <w:r w:rsidR="00AF58C5">
                    <w:rPr>
                      <w:rFonts w:ascii="Arial Narrow" w:hAnsi="Arial Narrow" w:cs="Arial"/>
                      <w:b/>
                      <w:noProof/>
                      <w:color w:val="5D9D42" w:themeColor="accent3"/>
                      <w:sz w:val="28"/>
                      <w:szCs w:val="28"/>
                      <w:lang w:val="en-US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2024</w: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5D9D42" w:themeColor="accent3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end"/>
                  </w:r>
                </w:p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78"/>
                    <w:gridCol w:w="379"/>
                    <w:gridCol w:w="379"/>
                    <w:gridCol w:w="379"/>
                    <w:gridCol w:w="379"/>
                    <w:gridCol w:w="379"/>
                    <w:gridCol w:w="372"/>
                  </w:tblGrid>
                  <w:tr w:rsidR="00E97C80" w:rsidRPr="00097B64" w14:paraId="730A986D" w14:textId="77777777" w:rsidTr="00E97C80">
                    <w:trPr>
                      <w:trHeight w:val="113"/>
                    </w:trPr>
                    <w:tc>
                      <w:tcPr>
                        <w:tcW w:w="715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4C78C9DA" w14:textId="794CB526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50E47D25" w14:textId="066E27C4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6"/>
                            <w:szCs w:val="16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68A1E32F" w14:textId="4844F54C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6"/>
                            <w:szCs w:val="16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25956DC0" w14:textId="574A91C2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6"/>
                            <w:szCs w:val="16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70A012E6" w14:textId="608C854B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6"/>
                            <w:szCs w:val="16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4801EB94" w14:textId="4AD9FA03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6"/>
                            <w:szCs w:val="16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03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0CB76782" w14:textId="3BE44946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063169" w:rsidRPr="00097B64" w14:paraId="1A4ECEDF" w14:textId="77777777" w:rsidTr="00E97C80">
                    <w:trPr>
                      <w:trHeight w:val="312"/>
                    </w:trPr>
                    <w:tc>
                      <w:tcPr>
                        <w:tcW w:w="715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78868242" w14:textId="1B2012A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""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5B401722" w14:textId="43A08BA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44C4689D" w14:textId="20D3463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3DEE3324" w14:textId="651C0F3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762CB954" w14:textId="053FB295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“четверг"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2CCEAFC5" w14:textId="3E5213C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“пятница"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1039F3E8" w14:textId="62EDC0A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36940B5F" w14:textId="77777777" w:rsidTr="00E97C80">
                    <w:trPr>
                      <w:trHeight w:val="312"/>
                    </w:trPr>
                    <w:tc>
                      <w:tcPr>
                        <w:tcW w:w="715" w:type="pct"/>
                        <w:vAlign w:val="center"/>
                      </w:tcPr>
                      <w:p w14:paraId="5C62EE58" w14:textId="27EB3AB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5E7BAF" w14:textId="35573060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BBE0FB" w14:textId="0C7575B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3B2F96A" w14:textId="25FBB7D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737A4" w14:textId="7445E38D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9BE6A24" w14:textId="461933C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28FABF92" w14:textId="015C479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5AFEAEDD" w14:textId="77777777" w:rsidTr="00E97C80">
                    <w:trPr>
                      <w:trHeight w:val="312"/>
                    </w:trPr>
                    <w:tc>
                      <w:tcPr>
                        <w:tcW w:w="715" w:type="pct"/>
                        <w:vAlign w:val="center"/>
                      </w:tcPr>
                      <w:p w14:paraId="6885125A" w14:textId="5B5DAA1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41DF48A" w14:textId="732923DD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3B36EA" w14:textId="36841BA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6B66E40" w14:textId="39EF318F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B04C6A" w14:textId="2FE13E08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9705D11" w14:textId="268F3EE2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16AF37DC" w14:textId="321B690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1079CFB1" w14:textId="77777777" w:rsidTr="00E97C80">
                    <w:trPr>
                      <w:trHeight w:val="312"/>
                    </w:trPr>
                    <w:tc>
                      <w:tcPr>
                        <w:tcW w:w="715" w:type="pct"/>
                        <w:vAlign w:val="center"/>
                      </w:tcPr>
                      <w:p w14:paraId="77873A1C" w14:textId="7590FEF2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CD3E9B" w14:textId="25EE4F5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1E792A7" w14:textId="0BBF3B1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BF20268" w14:textId="1FDDACE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5345CA" w14:textId="1DFC8F18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BA959D0" w14:textId="10BC299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7AE724C0" w14:textId="5310582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78CF21EB" w14:textId="77777777" w:rsidTr="00E97C80">
                    <w:trPr>
                      <w:trHeight w:val="312"/>
                    </w:trPr>
                    <w:tc>
                      <w:tcPr>
                        <w:tcW w:w="715" w:type="pct"/>
                        <w:vAlign w:val="center"/>
                      </w:tcPr>
                      <w:p w14:paraId="2C21692E" w14:textId="5D16530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CCE62D" w14:textId="299EA14F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A7055F" w14:textId="753C6F3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D85C9C1" w14:textId="27FC9690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99CC74" w14:textId="6E65DA70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4541BA" w14:textId="67B78D9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26F75045" w14:textId="01E4271F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4E604929" w14:textId="77777777" w:rsidTr="00E97C80">
                    <w:trPr>
                      <w:trHeight w:val="312"/>
                    </w:trPr>
                    <w:tc>
                      <w:tcPr>
                        <w:tcW w:w="715" w:type="pct"/>
                        <w:vAlign w:val="center"/>
                      </w:tcPr>
                      <w:p w14:paraId="3D553B6E" w14:textId="4F54DE92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D5C15B" w14:textId="131E0C8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8678417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4363DC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AD247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41C217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42BFAD18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7D652386" w14:textId="77777777" w:rsidR="00063169" w:rsidRPr="00097B64" w:rsidRDefault="00063169" w:rsidP="00A30494">
                  <w:pPr>
                    <w:pStyle w:val="a5"/>
                    <w:rPr>
                      <w:rFonts w:ascii="Arial Narrow" w:hAnsi="Arial Narrow" w:cs="Arial"/>
                      <w:b/>
                      <w:noProof/>
                      <w:color w:val="auto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50" w:type="pct"/>
                  <w:tcMar>
                    <w:top w:w="85" w:type="dxa"/>
                    <w:left w:w="57" w:type="dxa"/>
                    <w:right w:w="57" w:type="dxa"/>
                  </w:tcMar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bottom w:val="dashed" w:sz="4" w:space="0" w:color="808080" w:themeColor="background1" w:themeShade="80"/>
                      <w:insideH w:val="dashed" w:sz="4" w:space="0" w:color="808080" w:themeColor="background1" w:themeShade="80"/>
                      <w:insideV w:val="dashed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2650"/>
                  </w:tblGrid>
                  <w:tr w:rsidR="00E43DD9" w:rsidRPr="00097B64" w14:paraId="0AA3F244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6A7E4EDA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4B2C660C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4E91D1DA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019F8C70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0153A9A3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5A987781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60DB5D55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394DD844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262D777E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7DDA916C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7A6E8B15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24DF1782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4509D28C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0ED318EB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1D95971E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7D0034AE" w14:textId="77777777" w:rsidR="00063169" w:rsidRPr="00097B64" w:rsidRDefault="00063169" w:rsidP="00A3049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2"/>
                      <w:szCs w:val="22"/>
                      <w:lang w:val="en-US"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bottom w:val="dashed" w:sz="4" w:space="0" w:color="808080" w:themeColor="background1" w:themeShade="80"/>
                      <w:insideH w:val="dashed" w:sz="4" w:space="0" w:color="808080" w:themeColor="background1" w:themeShade="80"/>
                      <w:insideV w:val="dashed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2594"/>
                  </w:tblGrid>
                  <w:tr w:rsidR="00E43DD9" w:rsidRPr="00097B64" w14:paraId="7B65A068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536F99A1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7DC5690B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04C7BDB5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7335C256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195BD637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2C1FED56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706D4C95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4CC454DB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5FE0C3CC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2764608A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22F8370B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1387CD47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50D842CF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760166E3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5BDADA9C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41CDE14" w14:textId="429F86B9" w:rsidR="00063169" w:rsidRPr="00097B64" w:rsidRDefault="00063169" w:rsidP="00A3049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2"/>
                      <w:szCs w:val="22"/>
                      <w:lang w:val="en-US" w:bidi="ru-RU"/>
                    </w:rPr>
                  </w:pPr>
                </w:p>
              </w:tc>
              <w:tc>
                <w:tcPr>
                  <w:tcW w:w="1250" w:type="pct"/>
                  <w:tcMar>
                    <w:top w:w="85" w:type="dxa"/>
                    <w:left w:w="57" w:type="dxa"/>
                    <w:right w:w="57" w:type="dxa"/>
                  </w:tcMar>
                </w:tcPr>
                <w:p w14:paraId="28CB322C" w14:textId="059F6B7A" w:rsidR="00063169" w:rsidRPr="00097B64" w:rsidRDefault="00E00D3E" w:rsidP="00B731A3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D25A79" w:themeColor="accent6"/>
                      <w:sz w:val="36"/>
                      <w:szCs w:val="36"/>
                      <w:lang w:bidi="ru-RU"/>
                    </w:rPr>
                    <w:t>OCTUBRE</w:t>
                  </w:r>
                  <w:r w:rsidR="00E97C80" w:rsidRPr="00097B64">
                    <w:rPr>
                      <w:rFonts w:ascii="Arial Narrow" w:hAnsi="Arial Narrow" w:cs="Arial"/>
                      <w:b/>
                      <w:noProof/>
                      <w:color w:val="auto"/>
                      <w:sz w:val="36"/>
                      <w:szCs w:val="36"/>
                      <w:lang w:val="en-US" w:bidi="ru-RU"/>
                    </w:rPr>
                    <w:t xml:space="preserve"> </w: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D25A79" w:themeColor="accent6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begin"/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D25A79" w:themeColor="accent6"/>
                      <w:sz w:val="28"/>
                      <w:szCs w:val="28"/>
                      <w:lang w:val="en-US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instrText xml:space="preserve"> DOCVARIABLE  MonthStart1 \@  yyyy   \* MERGEFORMAT </w:instrTex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D25A79" w:themeColor="accent6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separate"/>
                  </w:r>
                  <w:r w:rsidR="00AF58C5">
                    <w:rPr>
                      <w:rFonts w:ascii="Arial Narrow" w:hAnsi="Arial Narrow" w:cs="Arial"/>
                      <w:b/>
                      <w:noProof/>
                      <w:color w:val="D25A79" w:themeColor="accent6"/>
                      <w:sz w:val="28"/>
                      <w:szCs w:val="28"/>
                      <w:lang w:val="en-US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2024</w: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D25A79" w:themeColor="accent6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end"/>
                  </w:r>
                </w:p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76"/>
                    <w:gridCol w:w="381"/>
                    <w:gridCol w:w="380"/>
                    <w:gridCol w:w="380"/>
                    <w:gridCol w:w="379"/>
                    <w:gridCol w:w="379"/>
                    <w:gridCol w:w="370"/>
                  </w:tblGrid>
                  <w:tr w:rsidR="00E97C80" w:rsidRPr="00097B64" w14:paraId="5A1D95C9" w14:textId="77777777" w:rsidTr="00E97C80">
                    <w:trPr>
                      <w:trHeight w:val="113"/>
                    </w:trPr>
                    <w:tc>
                      <w:tcPr>
                        <w:tcW w:w="711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16509203" w14:textId="21FF1B63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20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2BFE3044" w14:textId="2EE1DF37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6"/>
                            <w:szCs w:val="16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518E7CDD" w14:textId="7FF0DD12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6"/>
                            <w:szCs w:val="16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62591428" w14:textId="7AF9C74E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6"/>
                            <w:szCs w:val="16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0E6735A0" w14:textId="4EFC1770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6"/>
                            <w:szCs w:val="16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2880EE9A" w14:textId="1F15F861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6"/>
                            <w:szCs w:val="16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699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754E5B9D" w14:textId="6E3CB027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063169" w:rsidRPr="00097B64" w14:paraId="688102EC" w14:textId="77777777" w:rsidTr="00E97C80">
                    <w:trPr>
                      <w:trHeight w:val="312"/>
                    </w:trPr>
                    <w:tc>
                      <w:tcPr>
                        <w:tcW w:w="711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3C0834AF" w14:textId="1FE55D5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""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21D9F04C" w14:textId="74BACC4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40E45B77" w14:textId="435EB8C2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1395C57E" w14:textId="29414F8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73C61D68" w14:textId="01C83E0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“четверг"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1263062F" w14:textId="326A2DC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“пятница"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7BF10606" w14:textId="0FFAED70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77FCA094" w14:textId="77777777" w:rsidTr="00E97C80">
                    <w:trPr>
                      <w:trHeight w:val="312"/>
                    </w:trPr>
                    <w:tc>
                      <w:tcPr>
                        <w:tcW w:w="711" w:type="pct"/>
                        <w:vAlign w:val="center"/>
                      </w:tcPr>
                      <w:p w14:paraId="385A038F" w14:textId="783C1AC0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70474709" w14:textId="57AB2CA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060C" w14:textId="19616555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DFC36" w14:textId="6CBBF24D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CA17537" w14:textId="460B1BA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91A9166" w14:textId="69EA37F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3B48EEC4" w14:textId="15A16C7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6484A384" w14:textId="77777777" w:rsidTr="00E97C80">
                    <w:trPr>
                      <w:trHeight w:val="312"/>
                    </w:trPr>
                    <w:tc>
                      <w:tcPr>
                        <w:tcW w:w="711" w:type="pct"/>
                        <w:vAlign w:val="center"/>
                      </w:tcPr>
                      <w:p w14:paraId="31A943A1" w14:textId="32FE751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459446B0" w14:textId="0D643DF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68A78D" w14:textId="76169E9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0AF5B" w14:textId="23DA9883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83F573" w14:textId="35F497F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26C09E1" w14:textId="5624256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25C3D30F" w14:textId="06A28063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6C277098" w14:textId="77777777" w:rsidTr="00E97C80">
                    <w:trPr>
                      <w:trHeight w:val="312"/>
                    </w:trPr>
                    <w:tc>
                      <w:tcPr>
                        <w:tcW w:w="711" w:type="pct"/>
                        <w:vAlign w:val="center"/>
                      </w:tcPr>
                      <w:p w14:paraId="4F81DA37" w14:textId="37B36F6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439D52F6" w14:textId="4A09339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47F30" w14:textId="4282F48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10036B" w14:textId="320379A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C5FF570" w14:textId="28EE641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57B42A" w14:textId="2C849DD0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77A76700" w14:textId="7F3435D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66A21EA6" w14:textId="77777777" w:rsidTr="00E97C80">
                    <w:trPr>
                      <w:trHeight w:val="312"/>
                    </w:trPr>
                    <w:tc>
                      <w:tcPr>
                        <w:tcW w:w="711" w:type="pct"/>
                        <w:vAlign w:val="center"/>
                      </w:tcPr>
                      <w:p w14:paraId="40177254" w14:textId="6E197B6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5E89C4C6" w14:textId="39F588A8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4ECBF9" w14:textId="0D9582C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F40CCF" w14:textId="3BA46EB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89C5CFB" w14:textId="6B9042C8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1A7E5B8" w14:textId="0DEC871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3124AA32" w14:textId="6A277A0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182CE16E" w14:textId="77777777" w:rsidTr="00E97C80">
                    <w:trPr>
                      <w:trHeight w:val="312"/>
                    </w:trPr>
                    <w:tc>
                      <w:tcPr>
                        <w:tcW w:w="711" w:type="pct"/>
                        <w:vAlign w:val="center"/>
                      </w:tcPr>
                      <w:p w14:paraId="747EA204" w14:textId="69E4B35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391A59E1" w14:textId="055F547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F6F244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B8F944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13F6205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A03C20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292F5717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1C777E5" w14:textId="77777777" w:rsidR="00063169" w:rsidRPr="00097B64" w:rsidRDefault="00063169" w:rsidP="00A3049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2"/>
                      <w:szCs w:val="22"/>
                      <w:lang w:val="en-US" w:bidi="ru-RU"/>
                    </w:rPr>
                  </w:pPr>
                </w:p>
              </w:tc>
            </w:tr>
            <w:tr w:rsidR="00063169" w:rsidRPr="00097B64" w14:paraId="6B7F8279" w14:textId="7C4F3FD0" w:rsidTr="006A59F5">
              <w:tc>
                <w:tcPr>
                  <w:tcW w:w="1250" w:type="pct"/>
                  <w:tcMar>
                    <w:top w:w="85" w:type="dxa"/>
                    <w:left w:w="57" w:type="dxa"/>
                    <w:right w:w="57" w:type="dxa"/>
                  </w:tcMar>
                </w:tcPr>
                <w:p w14:paraId="2DBACAB4" w14:textId="7AD5C3B7" w:rsidR="00063169" w:rsidRPr="00097B64" w:rsidRDefault="00E00D3E" w:rsidP="00B731A3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5D9D42" w:themeColor="accent3"/>
                      <w:sz w:val="36"/>
                      <w:szCs w:val="36"/>
                      <w:lang w:val="de-DE" w:bidi="ru-RU"/>
                    </w:rPr>
                    <w:t>MAYO</w:t>
                  </w:r>
                  <w:r w:rsidR="00E97C80" w:rsidRPr="00097B64">
                    <w:rPr>
                      <w:rFonts w:ascii="Arial Narrow" w:hAnsi="Arial Narrow" w:cs="Arial"/>
                      <w:b/>
                      <w:noProof/>
                      <w:color w:val="5D9D42" w:themeColor="accent3"/>
                      <w:sz w:val="36"/>
                      <w:szCs w:val="36"/>
                      <w:lang w:val="de-DE" w:bidi="ru-RU"/>
                    </w:rPr>
                    <w:t xml:space="preserve"> </w: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5D9D42" w:themeColor="accent3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begin"/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5D9D42" w:themeColor="accent3"/>
                      <w:sz w:val="28"/>
                      <w:szCs w:val="28"/>
                      <w:lang w:val="en-US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instrText xml:space="preserve"> DOCVARIABLE  MonthStart1 \@  yyyy   \* MERGEFORMAT </w:instrTex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5D9D42" w:themeColor="accent3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separate"/>
                  </w:r>
                  <w:r w:rsidR="00AF58C5">
                    <w:rPr>
                      <w:rFonts w:ascii="Arial Narrow" w:hAnsi="Arial Narrow" w:cs="Arial"/>
                      <w:b/>
                      <w:noProof/>
                      <w:color w:val="5D9D42" w:themeColor="accent3"/>
                      <w:sz w:val="28"/>
                      <w:szCs w:val="28"/>
                      <w:lang w:val="en-US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2024</w: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5D9D42" w:themeColor="accent3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end"/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72"/>
                    <w:gridCol w:w="379"/>
                    <w:gridCol w:w="381"/>
                    <w:gridCol w:w="381"/>
                    <w:gridCol w:w="381"/>
                    <w:gridCol w:w="381"/>
                    <w:gridCol w:w="372"/>
                  </w:tblGrid>
                  <w:tr w:rsidR="00E97C80" w:rsidRPr="00097B64" w14:paraId="74EF04FF" w14:textId="77777777" w:rsidTr="00E97C80">
                    <w:trPr>
                      <w:trHeight w:val="113"/>
                    </w:trPr>
                    <w:tc>
                      <w:tcPr>
                        <w:tcW w:w="701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71FF3274" w14:textId="3C3BE459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663F8EE3" w14:textId="01AE64D5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6"/>
                            <w:szCs w:val="16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20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2F599952" w14:textId="70E27F12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6"/>
                            <w:szCs w:val="16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20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1B5BA620" w14:textId="0CC8C8E1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6"/>
                            <w:szCs w:val="16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20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2600CA1B" w14:textId="25D6EA56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6"/>
                            <w:szCs w:val="16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20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0756354B" w14:textId="29F8E360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6"/>
                            <w:szCs w:val="16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11473CAA" w14:textId="673B0609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063169" w:rsidRPr="00097B64" w14:paraId="7089D192" w14:textId="77777777" w:rsidTr="00E97C80">
                    <w:trPr>
                      <w:trHeight w:val="312"/>
                    </w:trPr>
                    <w:tc>
                      <w:tcPr>
                        <w:tcW w:w="701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109F902B" w14:textId="76AD93D0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""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546A79E4" w14:textId="5EE20458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13D3097B" w14:textId="321EBE2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221F6B82" w14:textId="07B74B8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2A6C1A11" w14:textId="6558969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“четверг"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1030CEBA" w14:textId="6EAF90E3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“пятница"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3B777329" w14:textId="132FF37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4E3D36C5" w14:textId="77777777" w:rsidTr="00E97C80">
                    <w:trPr>
                      <w:trHeight w:val="312"/>
                    </w:trPr>
                    <w:tc>
                      <w:tcPr>
                        <w:tcW w:w="701" w:type="pct"/>
                        <w:vAlign w:val="center"/>
                      </w:tcPr>
                      <w:p w14:paraId="7239BA88" w14:textId="5F04104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B5F436" w14:textId="18ACA76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7E667861" w14:textId="23BD8783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3C252D5B" w14:textId="7B5B9603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7949C94E" w14:textId="5023E275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1EBCBFF5" w14:textId="02D249D2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A1CCEFA" w14:textId="77EE317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18E4AB3F" w14:textId="77777777" w:rsidTr="00E97C80">
                    <w:trPr>
                      <w:trHeight w:val="312"/>
                    </w:trPr>
                    <w:tc>
                      <w:tcPr>
                        <w:tcW w:w="701" w:type="pct"/>
                        <w:vAlign w:val="center"/>
                      </w:tcPr>
                      <w:p w14:paraId="1D6AF744" w14:textId="37BF8FE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9C9B0F" w14:textId="11C93C78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31F5607F" w14:textId="4E759EF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2D83BE02" w14:textId="4AB3105F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321D0C59" w14:textId="41EAA463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1F6F7FF6" w14:textId="667D9EC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8CBABD" w14:textId="74BE1A1F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5BDFE0E2" w14:textId="77777777" w:rsidTr="00E97C80">
                    <w:trPr>
                      <w:trHeight w:val="312"/>
                    </w:trPr>
                    <w:tc>
                      <w:tcPr>
                        <w:tcW w:w="701" w:type="pct"/>
                        <w:vAlign w:val="center"/>
                      </w:tcPr>
                      <w:p w14:paraId="178A4769" w14:textId="785FF7A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E2517A" w14:textId="1DA82330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3B5C6FFD" w14:textId="70EAA5D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64411F5D" w14:textId="27AD4BE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315D268D" w14:textId="1C379DC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5D9CBB0C" w14:textId="3D8A7ABD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C0B4AB" w14:textId="25F36E02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6630CB8A" w14:textId="77777777" w:rsidTr="00E97C80">
                    <w:trPr>
                      <w:trHeight w:val="312"/>
                    </w:trPr>
                    <w:tc>
                      <w:tcPr>
                        <w:tcW w:w="701" w:type="pct"/>
                        <w:vAlign w:val="center"/>
                      </w:tcPr>
                      <w:p w14:paraId="36C312FF" w14:textId="76EE6BF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4BC92C1" w14:textId="1975A24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0156F951" w14:textId="45BC633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00A74E01" w14:textId="4035D5B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2D682AF9" w14:textId="41EB100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104550B0" w14:textId="6DB73FD8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E3519EF" w14:textId="470B482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04ED317C" w14:textId="77777777" w:rsidTr="00E97C80">
                    <w:trPr>
                      <w:trHeight w:val="312"/>
                    </w:trPr>
                    <w:tc>
                      <w:tcPr>
                        <w:tcW w:w="701" w:type="pct"/>
                        <w:vAlign w:val="center"/>
                      </w:tcPr>
                      <w:p w14:paraId="78FD49E4" w14:textId="7286699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8AB16" w14:textId="0A84DDB5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6F983D30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3E703E3E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7310A843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61140714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60641A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053F6DF6" w14:textId="77777777" w:rsidR="00063169" w:rsidRPr="00097B64" w:rsidRDefault="00063169" w:rsidP="00A30494">
                  <w:pPr>
                    <w:pStyle w:val="a5"/>
                    <w:rPr>
                      <w:rFonts w:ascii="Arial Narrow" w:hAnsi="Arial Narrow" w:cs="Arial"/>
                      <w:b/>
                      <w:noProof/>
                      <w:color w:val="auto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50" w:type="pct"/>
                  <w:tcMar>
                    <w:top w:w="85" w:type="dxa"/>
                    <w:left w:w="57" w:type="dxa"/>
                    <w:right w:w="57" w:type="dxa"/>
                  </w:tcMar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bottom w:val="dashed" w:sz="4" w:space="0" w:color="808080" w:themeColor="background1" w:themeShade="80"/>
                      <w:insideH w:val="dashed" w:sz="4" w:space="0" w:color="808080" w:themeColor="background1" w:themeShade="80"/>
                      <w:insideV w:val="dashed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2650"/>
                  </w:tblGrid>
                  <w:tr w:rsidR="00E43DD9" w:rsidRPr="00097B64" w14:paraId="402B7101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2ED518F6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212DEBDD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5D9B12D2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15BC9CD3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79BE5480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46E9D800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7FD91AE6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4FA507D9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141047F4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4F4A7209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092AF01E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4EF91D66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76059384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2EF8D2F0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45E9A201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0613DA04" w14:textId="77777777" w:rsidR="00063169" w:rsidRPr="00097B64" w:rsidRDefault="00063169" w:rsidP="00A3049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2"/>
                      <w:szCs w:val="22"/>
                      <w:lang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bottom w:val="dashed" w:sz="4" w:space="0" w:color="808080" w:themeColor="background1" w:themeShade="80"/>
                      <w:insideH w:val="dashed" w:sz="4" w:space="0" w:color="808080" w:themeColor="background1" w:themeShade="80"/>
                      <w:insideV w:val="dashed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2594"/>
                  </w:tblGrid>
                  <w:tr w:rsidR="00E43DD9" w:rsidRPr="00097B64" w14:paraId="786E244E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1AC0FB1C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56D7C46F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3473BAF3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0BD8323C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2E97AD18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6429A41B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000BEA56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33543A5D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2C8988DC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2B4B2D1B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414FBE7A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023BA6DA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7E0E3607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5CF2FD65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457CB9DC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406BE19" w14:textId="256A9CF3" w:rsidR="00063169" w:rsidRPr="00097B64" w:rsidRDefault="00063169" w:rsidP="00A3049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2"/>
                      <w:szCs w:val="22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top w:w="85" w:type="dxa"/>
                    <w:left w:w="57" w:type="dxa"/>
                    <w:right w:w="57" w:type="dxa"/>
                  </w:tcMar>
                </w:tcPr>
                <w:p w14:paraId="018645F4" w14:textId="1FD5BA65" w:rsidR="00063169" w:rsidRPr="00097B64" w:rsidRDefault="00E00D3E" w:rsidP="00B731A3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D25A79" w:themeColor="accent6"/>
                      <w:sz w:val="36"/>
                      <w:szCs w:val="36"/>
                      <w:lang w:bidi="ru-RU"/>
                    </w:rPr>
                    <w:t>NOVIEMBRE</w:t>
                  </w:r>
                  <w:r w:rsidR="00E97C80" w:rsidRPr="00097B64">
                    <w:rPr>
                      <w:rFonts w:ascii="Arial Narrow" w:hAnsi="Arial Narrow" w:cs="Arial"/>
                      <w:b/>
                      <w:noProof/>
                      <w:color w:val="auto"/>
                      <w:sz w:val="36"/>
                      <w:szCs w:val="36"/>
                      <w:lang w:val="en-US" w:bidi="ru-RU"/>
                    </w:rPr>
                    <w:t xml:space="preserve"> </w: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D25A79" w:themeColor="accent6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begin"/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D25A79" w:themeColor="accent6"/>
                      <w:sz w:val="28"/>
                      <w:szCs w:val="28"/>
                      <w:lang w:val="en-US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instrText xml:space="preserve"> DOCVARIABLE  MonthStart1 \@  yyyy   \* MERGEFORMAT </w:instrTex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D25A79" w:themeColor="accent6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separate"/>
                  </w:r>
                  <w:r w:rsidR="00AF58C5">
                    <w:rPr>
                      <w:rFonts w:ascii="Arial Narrow" w:hAnsi="Arial Narrow" w:cs="Arial"/>
                      <w:b/>
                      <w:noProof/>
                      <w:color w:val="D25A79" w:themeColor="accent6"/>
                      <w:sz w:val="28"/>
                      <w:szCs w:val="28"/>
                      <w:lang w:val="en-US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2024</w: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D25A79" w:themeColor="accent6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end"/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74"/>
                    <w:gridCol w:w="380"/>
                    <w:gridCol w:w="380"/>
                    <w:gridCol w:w="380"/>
                    <w:gridCol w:w="380"/>
                    <w:gridCol w:w="380"/>
                    <w:gridCol w:w="373"/>
                  </w:tblGrid>
                  <w:tr w:rsidR="00E97C80" w:rsidRPr="00097B64" w14:paraId="6E3857DF" w14:textId="77777777" w:rsidTr="00E97C80">
                    <w:trPr>
                      <w:trHeight w:val="113"/>
                    </w:trPr>
                    <w:tc>
                      <w:tcPr>
                        <w:tcW w:w="70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17364A08" w14:textId="72171FED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18C2C4B7" w14:textId="4735D1A1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6"/>
                            <w:szCs w:val="16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03015B1E" w14:textId="5F8B4437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6"/>
                            <w:szCs w:val="16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66113353" w14:textId="5DDE829B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6"/>
                            <w:szCs w:val="16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3CEAD9CC" w14:textId="394B3915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6"/>
                            <w:szCs w:val="16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18B249B8" w14:textId="0CA36B70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6"/>
                            <w:szCs w:val="16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0AC2CCD2" w14:textId="27268E9C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063169" w:rsidRPr="00097B64" w14:paraId="3D63B58D" w14:textId="77777777" w:rsidTr="00E97C80">
                    <w:trPr>
                      <w:trHeight w:val="312"/>
                    </w:trPr>
                    <w:tc>
                      <w:tcPr>
                        <w:tcW w:w="70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02900013" w14:textId="4C471FA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""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695F8854" w14:textId="14A03D1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10FDFDE6" w14:textId="2C1C626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7B0222F0" w14:textId="450A873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1C034ED8" w14:textId="13EE77C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“четверг"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45F47F79" w14:textId="47A13C0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“пятница"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4FCB17FA" w14:textId="5B7D3BC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15A8CB89" w14:textId="77777777" w:rsidTr="00E97C80">
                    <w:trPr>
                      <w:trHeight w:val="312"/>
                    </w:trPr>
                    <w:tc>
                      <w:tcPr>
                        <w:tcW w:w="706" w:type="pct"/>
                        <w:vAlign w:val="center"/>
                      </w:tcPr>
                      <w:p w14:paraId="3538B2FF" w14:textId="1FE842E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37B322" w14:textId="5479C5CF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DFF8AC" w14:textId="31280CB0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37F60" w14:textId="64F7A9F3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A7C1D" w14:textId="055E0680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884723" w14:textId="4BC702F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21E0B6A" w14:textId="7648C6B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65DAE401" w14:textId="77777777" w:rsidTr="00E97C80">
                    <w:trPr>
                      <w:trHeight w:val="312"/>
                    </w:trPr>
                    <w:tc>
                      <w:tcPr>
                        <w:tcW w:w="706" w:type="pct"/>
                        <w:vAlign w:val="center"/>
                      </w:tcPr>
                      <w:p w14:paraId="0794FB13" w14:textId="56142B4F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0B322" w14:textId="2DD0BBA8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951822" w14:textId="3372AD9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CBC910" w14:textId="5E11B80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ED3644" w14:textId="265E32F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47A52B" w14:textId="57331428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9853FC" w14:textId="571B8C1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7EE19D5E" w14:textId="77777777" w:rsidTr="00E97C80">
                    <w:trPr>
                      <w:trHeight w:val="312"/>
                    </w:trPr>
                    <w:tc>
                      <w:tcPr>
                        <w:tcW w:w="706" w:type="pct"/>
                        <w:vAlign w:val="center"/>
                      </w:tcPr>
                      <w:p w14:paraId="1969E510" w14:textId="06202790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56378" w14:textId="300D79C2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459F1A" w14:textId="236D72D2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F57E3D" w14:textId="35A4A6E2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F8C32D" w14:textId="7055E9A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646719" w14:textId="1EE0C282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D3E413" w14:textId="2A4A5CF3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615A55F0" w14:textId="77777777" w:rsidTr="00E97C80">
                    <w:trPr>
                      <w:trHeight w:val="312"/>
                    </w:trPr>
                    <w:tc>
                      <w:tcPr>
                        <w:tcW w:w="706" w:type="pct"/>
                        <w:vAlign w:val="center"/>
                      </w:tcPr>
                      <w:p w14:paraId="305F11B7" w14:textId="1C794C5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3768FB" w14:textId="14D2D408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C3344F" w14:textId="5611A97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BA8D58" w14:textId="274D9B32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D5038" w14:textId="3F01555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8B59B9" w14:textId="1EDFCA00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FDDED4" w14:textId="1625F71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44D830FC" w14:textId="77777777" w:rsidTr="00E97C80">
                    <w:trPr>
                      <w:trHeight w:val="312"/>
                    </w:trPr>
                    <w:tc>
                      <w:tcPr>
                        <w:tcW w:w="706" w:type="pct"/>
                        <w:vAlign w:val="center"/>
                      </w:tcPr>
                      <w:p w14:paraId="619FB9D1" w14:textId="2C6DEAA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A87AC4" w14:textId="3BCE9C3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7A8400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26C2D3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0CF5CA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3E17C2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222AFF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0750148A" w14:textId="77777777" w:rsidR="00063169" w:rsidRPr="00097B64" w:rsidRDefault="00063169" w:rsidP="00A3049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2"/>
                      <w:szCs w:val="22"/>
                      <w:lang w:bidi="ru-RU"/>
                    </w:rPr>
                  </w:pPr>
                </w:p>
              </w:tc>
            </w:tr>
            <w:tr w:rsidR="00063169" w:rsidRPr="00097B64" w14:paraId="5C0458DE" w14:textId="77777777" w:rsidTr="006A59F5">
              <w:tc>
                <w:tcPr>
                  <w:tcW w:w="1250" w:type="pct"/>
                  <w:tcMar>
                    <w:top w:w="85" w:type="dxa"/>
                    <w:left w:w="57" w:type="dxa"/>
                    <w:right w:w="57" w:type="dxa"/>
                  </w:tcMar>
                </w:tcPr>
                <w:p w14:paraId="6A44E065" w14:textId="3BABE95B" w:rsidR="00063169" w:rsidRPr="00097B64" w:rsidRDefault="00E00D3E" w:rsidP="00B731A3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28021" w:themeColor="accent2"/>
                      <w:sz w:val="36"/>
                      <w:szCs w:val="36"/>
                      <w:lang w:val="it-IT" w:bidi="ru-RU"/>
                    </w:rPr>
                    <w:t>JUNIO</w:t>
                  </w:r>
                  <w:r w:rsidR="00E97C80" w:rsidRPr="00097B64">
                    <w:rPr>
                      <w:rFonts w:ascii="Arial Narrow" w:hAnsi="Arial Narrow" w:cs="Arial"/>
                      <w:b/>
                      <w:noProof/>
                      <w:color w:val="F28021" w:themeColor="accent2"/>
                      <w:sz w:val="36"/>
                      <w:szCs w:val="36"/>
                      <w:lang w:val="it-IT" w:bidi="ru-RU"/>
                    </w:rPr>
                    <w:t xml:space="preserve"> </w: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F28021" w:themeColor="accent2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begin"/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F28021" w:themeColor="accent2"/>
                      <w:sz w:val="28"/>
                      <w:szCs w:val="28"/>
                      <w:lang w:val="en-US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instrText xml:space="preserve"> DOCVARIABLE  MonthStart1 \@  yyyy   \* MERGEFORMAT </w:instrTex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F28021" w:themeColor="accent2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separate"/>
                  </w:r>
                  <w:r w:rsidR="00AF58C5">
                    <w:rPr>
                      <w:rFonts w:ascii="Arial Narrow" w:hAnsi="Arial Narrow" w:cs="Arial"/>
                      <w:b/>
                      <w:noProof/>
                      <w:color w:val="F28021" w:themeColor="accent2"/>
                      <w:sz w:val="28"/>
                      <w:szCs w:val="28"/>
                      <w:lang w:val="en-US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2024</w: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F28021" w:themeColor="accent2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end"/>
                  </w:r>
                </w:p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76"/>
                    <w:gridCol w:w="381"/>
                    <w:gridCol w:w="380"/>
                    <w:gridCol w:w="380"/>
                    <w:gridCol w:w="379"/>
                    <w:gridCol w:w="379"/>
                    <w:gridCol w:w="370"/>
                  </w:tblGrid>
                  <w:tr w:rsidR="00E97C80" w:rsidRPr="00097B64" w14:paraId="6790BD87" w14:textId="77777777" w:rsidTr="00E97C80">
                    <w:trPr>
                      <w:trHeight w:val="113"/>
                    </w:trPr>
                    <w:tc>
                      <w:tcPr>
                        <w:tcW w:w="711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6F61691E" w14:textId="7338AAB9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20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070A895B" w14:textId="0993E349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6"/>
                            <w:szCs w:val="16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3A441970" w14:textId="24E0280F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6"/>
                            <w:szCs w:val="16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6190AC10" w14:textId="4BC5231A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6"/>
                            <w:szCs w:val="16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0625BB81" w14:textId="595DCEC0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6"/>
                            <w:szCs w:val="16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70970799" w14:textId="3B42FA28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6"/>
                            <w:szCs w:val="16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699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6D0B5A36" w14:textId="7D182DBC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063169" w:rsidRPr="00097B64" w14:paraId="01F15794" w14:textId="77777777" w:rsidTr="00E97C80">
                    <w:trPr>
                      <w:trHeight w:val="312"/>
                    </w:trPr>
                    <w:tc>
                      <w:tcPr>
                        <w:tcW w:w="711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36C3E43F" w14:textId="764F4812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""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14181690" w14:textId="7DD6FF4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7B264556" w14:textId="2A144A4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063EE8D6" w14:textId="0787871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3676FF22" w14:textId="3E79975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“четверг"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0E268755" w14:textId="50A2B47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“пятница"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77228265" w14:textId="09060B9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64B2E913" w14:textId="77777777" w:rsidTr="00E97C80">
                    <w:trPr>
                      <w:trHeight w:val="312"/>
                    </w:trPr>
                    <w:tc>
                      <w:tcPr>
                        <w:tcW w:w="711" w:type="pct"/>
                        <w:vAlign w:val="center"/>
                      </w:tcPr>
                      <w:p w14:paraId="22B9780C" w14:textId="0855D0F8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403F2F71" w14:textId="7C0948A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BCCAE" w14:textId="1D1E566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805C2" w14:textId="121B70D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CC18F15" w14:textId="0E77468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89B0DE5" w14:textId="1B1BF9C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3F70C7EF" w14:textId="28DA346F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1F8EBA16" w14:textId="77777777" w:rsidTr="00E97C80">
                    <w:trPr>
                      <w:trHeight w:val="312"/>
                    </w:trPr>
                    <w:tc>
                      <w:tcPr>
                        <w:tcW w:w="711" w:type="pct"/>
                        <w:vAlign w:val="center"/>
                      </w:tcPr>
                      <w:p w14:paraId="3EA46228" w14:textId="4A83B87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435673B8" w14:textId="1BF1313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A235DB" w14:textId="3BDC28D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F8EE7E" w14:textId="68BC263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E2531C" w14:textId="278517E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C9B0C0C" w14:textId="15454ED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232A0F03" w14:textId="3F7A6E05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583244DF" w14:textId="77777777" w:rsidTr="00E97C80">
                    <w:trPr>
                      <w:trHeight w:val="312"/>
                    </w:trPr>
                    <w:tc>
                      <w:tcPr>
                        <w:tcW w:w="711" w:type="pct"/>
                        <w:vAlign w:val="center"/>
                      </w:tcPr>
                      <w:p w14:paraId="4185A938" w14:textId="400ED29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3FB9B145" w14:textId="4114187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D27B6F" w14:textId="55837F3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D62339" w14:textId="69DA13B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C1209A4" w14:textId="4BD4A26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B089A71" w14:textId="68A97548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3419ADEE" w14:textId="091B544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0AB74A48" w14:textId="77777777" w:rsidTr="00E97C80">
                    <w:trPr>
                      <w:trHeight w:val="312"/>
                    </w:trPr>
                    <w:tc>
                      <w:tcPr>
                        <w:tcW w:w="711" w:type="pct"/>
                        <w:vAlign w:val="center"/>
                      </w:tcPr>
                      <w:p w14:paraId="1B890ECF" w14:textId="6CE8CC3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7409CEF9" w14:textId="1A2E6EED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561401" w14:textId="00EDA11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4A336A" w14:textId="1A1DBDD5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A36D88" w14:textId="6D7A011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ADD658" w14:textId="5AE9F1A0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0D04C2F1" w14:textId="5FC5E73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4D6CE1D9" w14:textId="77777777" w:rsidTr="00E97C80">
                    <w:trPr>
                      <w:trHeight w:val="312"/>
                    </w:trPr>
                    <w:tc>
                      <w:tcPr>
                        <w:tcW w:w="711" w:type="pct"/>
                        <w:vAlign w:val="center"/>
                      </w:tcPr>
                      <w:p w14:paraId="34A95E82" w14:textId="361EFAB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609B7D76" w14:textId="26ADD61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2908B6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FF6B8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5E8F16B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828A62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7F03BCBF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4BB1E399" w14:textId="77777777" w:rsidR="00063169" w:rsidRPr="00097B64" w:rsidRDefault="00063169" w:rsidP="00A3049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44"/>
                      <w:szCs w:val="44"/>
                      <w:lang w:val="en-US" w:bidi="ru-RU"/>
                    </w:rPr>
                  </w:pPr>
                </w:p>
              </w:tc>
              <w:tc>
                <w:tcPr>
                  <w:tcW w:w="1250" w:type="pct"/>
                  <w:tcMar>
                    <w:top w:w="85" w:type="dxa"/>
                    <w:left w:w="57" w:type="dxa"/>
                    <w:right w:w="57" w:type="dxa"/>
                  </w:tcMar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bottom w:val="dashed" w:sz="4" w:space="0" w:color="808080" w:themeColor="background1" w:themeShade="80"/>
                      <w:insideH w:val="dashed" w:sz="4" w:space="0" w:color="808080" w:themeColor="background1" w:themeShade="80"/>
                      <w:insideV w:val="dashed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2650"/>
                  </w:tblGrid>
                  <w:tr w:rsidR="00E43DD9" w:rsidRPr="00097B64" w14:paraId="423096F2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70EFFFAE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04532DE6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5D1B8892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5928DA76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06147067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4E37FAA2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0F51BFCE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3C1796ED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5496E68D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28528036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7005C48E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1BF207C5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000D5E94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1763F56E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2F20C64B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604DD82A" w14:textId="77777777" w:rsidR="00063169" w:rsidRPr="00097B64" w:rsidRDefault="00063169" w:rsidP="00A3049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44"/>
                      <w:szCs w:val="44"/>
                      <w:lang w:val="en-US"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bottom w:val="dashed" w:sz="4" w:space="0" w:color="808080" w:themeColor="background1" w:themeShade="80"/>
                      <w:insideH w:val="dashed" w:sz="4" w:space="0" w:color="808080" w:themeColor="background1" w:themeShade="80"/>
                      <w:insideV w:val="dashed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2594"/>
                  </w:tblGrid>
                  <w:tr w:rsidR="00E43DD9" w:rsidRPr="00097B64" w14:paraId="3D0B5600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70CB29B1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4B787B8A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76EF0AA6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693C46DA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68283313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19A38BEC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48770910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346E1E64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323B9FCC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6C8466D4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7F90AE87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2A327B9D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2E69C189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065695BC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6DBCFD84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65EB9249" w14:textId="053BC053" w:rsidR="00063169" w:rsidRPr="00097B64" w:rsidRDefault="00063169" w:rsidP="00A3049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44"/>
                      <w:szCs w:val="44"/>
                      <w:lang w:val="en-US" w:bidi="ru-RU"/>
                    </w:rPr>
                  </w:pPr>
                </w:p>
              </w:tc>
              <w:tc>
                <w:tcPr>
                  <w:tcW w:w="1250" w:type="pct"/>
                  <w:tcMar>
                    <w:top w:w="85" w:type="dxa"/>
                    <w:left w:w="57" w:type="dxa"/>
                    <w:right w:w="57" w:type="dxa"/>
                  </w:tcMar>
                </w:tcPr>
                <w:p w14:paraId="51B83891" w14:textId="36FF052C" w:rsidR="00063169" w:rsidRPr="00097B64" w:rsidRDefault="00E00D3E" w:rsidP="00B731A3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0070C0"/>
                      <w:sz w:val="36"/>
                      <w:szCs w:val="36"/>
                      <w:lang w:bidi="ru-RU"/>
                    </w:rPr>
                    <w:t>DICIEMBRE</w:t>
                  </w:r>
                  <w:r w:rsidR="00E97C80" w:rsidRPr="00097B64">
                    <w:rPr>
                      <w:rFonts w:ascii="Arial Narrow" w:hAnsi="Arial Narrow" w:cs="Arial"/>
                      <w:b/>
                      <w:noProof/>
                      <w:color w:val="0070C0"/>
                      <w:sz w:val="36"/>
                      <w:szCs w:val="36"/>
                      <w:lang w:val="en-US" w:bidi="ru-RU"/>
                    </w:rPr>
                    <w:t xml:space="preserve"> </w:t>
                  </w:r>
                  <w:r w:rsidR="00063169" w:rsidRPr="007C7703">
                    <w:rPr>
                      <w:rFonts w:ascii="Arial Narrow" w:hAnsi="Arial Narrow" w:cs="Arial"/>
                      <w:b/>
                      <w:noProof/>
                      <w:color w:val="0070C0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begin"/>
                  </w:r>
                  <w:r w:rsidR="00063169" w:rsidRPr="007C7703">
                    <w:rPr>
                      <w:rFonts w:ascii="Arial Narrow" w:hAnsi="Arial Narrow" w:cs="Arial"/>
                      <w:b/>
                      <w:noProof/>
                      <w:color w:val="0070C0"/>
                      <w:sz w:val="28"/>
                      <w:szCs w:val="28"/>
                      <w:lang w:val="en-US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instrText xml:space="preserve"> DOCVARIABLE  MonthStart1 \@  yyyy   \* MERGEFORMAT </w:instrText>
                  </w:r>
                  <w:r w:rsidR="00063169" w:rsidRPr="007C7703">
                    <w:rPr>
                      <w:rFonts w:ascii="Arial Narrow" w:hAnsi="Arial Narrow" w:cs="Arial"/>
                      <w:b/>
                      <w:noProof/>
                      <w:color w:val="0070C0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separate"/>
                  </w:r>
                  <w:r w:rsidR="00AF58C5">
                    <w:rPr>
                      <w:rFonts w:ascii="Arial Narrow" w:hAnsi="Arial Narrow" w:cs="Arial"/>
                      <w:b/>
                      <w:noProof/>
                      <w:color w:val="0070C0"/>
                      <w:sz w:val="28"/>
                      <w:szCs w:val="28"/>
                      <w:lang w:val="en-US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2024</w:t>
                  </w:r>
                  <w:r w:rsidR="00063169" w:rsidRPr="007C7703">
                    <w:rPr>
                      <w:rFonts w:ascii="Arial Narrow" w:hAnsi="Arial Narrow" w:cs="Arial"/>
                      <w:b/>
                      <w:noProof/>
                      <w:color w:val="0070C0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end"/>
                  </w:r>
                </w:p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78"/>
                    <w:gridCol w:w="379"/>
                    <w:gridCol w:w="379"/>
                    <w:gridCol w:w="379"/>
                    <w:gridCol w:w="379"/>
                    <w:gridCol w:w="379"/>
                    <w:gridCol w:w="372"/>
                  </w:tblGrid>
                  <w:tr w:rsidR="00E97C80" w:rsidRPr="00097B64" w14:paraId="1B781AB4" w14:textId="77777777" w:rsidTr="00E97C80">
                    <w:trPr>
                      <w:trHeight w:val="113"/>
                    </w:trPr>
                    <w:tc>
                      <w:tcPr>
                        <w:tcW w:w="715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235EFE93" w14:textId="2723BF7B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0E591676" w14:textId="0467C90E" w:rsidR="00E97C80" w:rsidRPr="007C7703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6"/>
                            <w:szCs w:val="16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0ABF642B" w14:textId="727057FD" w:rsidR="00E97C80" w:rsidRPr="007C7703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6"/>
                            <w:szCs w:val="16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6B727B0B" w14:textId="1479A56D" w:rsidR="00E97C80" w:rsidRPr="007C7703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6"/>
                            <w:szCs w:val="16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21E74265" w14:textId="475C13B7" w:rsidR="00E97C80" w:rsidRPr="007C7703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6"/>
                            <w:szCs w:val="16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3FEAD7A9" w14:textId="3C0C5D1E" w:rsidR="00E97C80" w:rsidRPr="007C7703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6"/>
                            <w:szCs w:val="16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03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2F60465D" w14:textId="380845BC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063169" w:rsidRPr="00097B64" w14:paraId="12A67057" w14:textId="77777777" w:rsidTr="00E97C80">
                    <w:trPr>
                      <w:trHeight w:val="312"/>
                    </w:trPr>
                    <w:tc>
                      <w:tcPr>
                        <w:tcW w:w="715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69A538B7" w14:textId="7584D21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""</w:instrText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027DAFB5" w14:textId="13A7E805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2ACA6375" w14:textId="6F03C0E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31565BE5" w14:textId="7905934D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5910293F" w14:textId="6642569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“четверг"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5C0B338C" w14:textId="2B5BF87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“пятница"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34C55DA6" w14:textId="5BDDD80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5737E72E" w14:textId="77777777" w:rsidTr="00E97C80">
                    <w:trPr>
                      <w:trHeight w:val="312"/>
                    </w:trPr>
                    <w:tc>
                      <w:tcPr>
                        <w:tcW w:w="715" w:type="pct"/>
                        <w:vAlign w:val="center"/>
                      </w:tcPr>
                      <w:p w14:paraId="16307494" w14:textId="112F0490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BF5035E" w14:textId="3B7D37C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18F106D" w14:textId="7793CAC3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761949" w14:textId="743A58F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B4F0BD" w14:textId="7605143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848017" w14:textId="0AF4D1F5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2B32CEE5" w14:textId="1B33E5C3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0E595194" w14:textId="77777777" w:rsidTr="00E97C80">
                    <w:trPr>
                      <w:trHeight w:val="312"/>
                    </w:trPr>
                    <w:tc>
                      <w:tcPr>
                        <w:tcW w:w="715" w:type="pct"/>
                        <w:vAlign w:val="center"/>
                      </w:tcPr>
                      <w:p w14:paraId="16ACAE33" w14:textId="39763AB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A38FE0" w14:textId="3DA23B7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D36ACE" w14:textId="22496090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52000" w14:textId="4740240D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997E8F" w14:textId="4A22415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9916A2" w14:textId="388C7CB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710600CB" w14:textId="157EFF63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1571CE61" w14:textId="77777777" w:rsidTr="00E97C80">
                    <w:trPr>
                      <w:trHeight w:val="312"/>
                    </w:trPr>
                    <w:tc>
                      <w:tcPr>
                        <w:tcW w:w="715" w:type="pct"/>
                        <w:vAlign w:val="center"/>
                      </w:tcPr>
                      <w:p w14:paraId="139B488D" w14:textId="6E14AC3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73AFC06" w14:textId="337D99D3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CE351DD" w14:textId="61701A8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C86366" w14:textId="1EA5A8D5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9A3145" w14:textId="51FDCE0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610F96" w14:textId="1993CD08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499FE06F" w14:textId="2982584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1A3E800A" w14:textId="77777777" w:rsidTr="00E97C80">
                    <w:trPr>
                      <w:trHeight w:val="312"/>
                    </w:trPr>
                    <w:tc>
                      <w:tcPr>
                        <w:tcW w:w="715" w:type="pct"/>
                        <w:vAlign w:val="center"/>
                      </w:tcPr>
                      <w:p w14:paraId="4A0720BA" w14:textId="528B1963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E7F4FF9" w14:textId="638DB8D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2BB31D" w14:textId="1526C44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832718" w14:textId="43EEB1C3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A7F891B" w14:textId="17050FDF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BB8BEE" w14:textId="1A0096D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1AF3E901" w14:textId="1C1B4C0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71253C8E" w14:textId="77777777" w:rsidTr="00E97C80">
                    <w:trPr>
                      <w:trHeight w:val="312"/>
                    </w:trPr>
                    <w:tc>
                      <w:tcPr>
                        <w:tcW w:w="715" w:type="pct"/>
                        <w:vAlign w:val="center"/>
                      </w:tcPr>
                      <w:p w14:paraId="6AC2CDB5" w14:textId="692DBB0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E5A7CEF" w14:textId="4C3E5FE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F58C5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12E1D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77B10C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FD322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1E3748D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FB2936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5768F8FF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1957E54C" w14:textId="77777777" w:rsidR="00063169" w:rsidRPr="00097B64" w:rsidRDefault="00063169" w:rsidP="00A3049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44"/>
                      <w:szCs w:val="44"/>
                      <w:lang w:val="en-US" w:bidi="ru-RU"/>
                    </w:rPr>
                  </w:pPr>
                </w:p>
              </w:tc>
            </w:tr>
          </w:tbl>
          <w:p w14:paraId="1A5B6E03" w14:textId="2CC03F92" w:rsidR="0090530B" w:rsidRPr="00097B64" w:rsidRDefault="0090530B" w:rsidP="00A30494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2"/>
                <w:szCs w:val="2"/>
                <w:lang w:val="en-US"/>
              </w:rPr>
            </w:pPr>
          </w:p>
        </w:tc>
      </w:tr>
    </w:tbl>
    <w:p w14:paraId="2B3E424A" w14:textId="1DF0A038" w:rsidR="00F93E3B" w:rsidRPr="00097B64" w:rsidRDefault="00F93E3B" w:rsidP="00A30494">
      <w:pPr>
        <w:pStyle w:val="a5"/>
        <w:rPr>
          <w:rFonts w:ascii="Arial Narrow" w:hAnsi="Arial Narrow" w:cs="Arial"/>
          <w:b/>
          <w:noProof/>
          <w:color w:val="auto"/>
          <w:sz w:val="2"/>
          <w:szCs w:val="2"/>
          <w:lang w:val="en-US"/>
        </w:rPr>
      </w:pPr>
    </w:p>
    <w:sectPr w:rsidR="00F93E3B" w:rsidRPr="00097B64" w:rsidSect="00E43DD9">
      <w:pgSz w:w="11906" w:h="16838" w:code="9"/>
      <w:pgMar w:top="567" w:right="340" w:bottom="397" w:left="34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524FE" w14:textId="77777777" w:rsidR="001C5246" w:rsidRDefault="001C5246">
      <w:pPr>
        <w:spacing w:after="0"/>
      </w:pPr>
      <w:r>
        <w:separator/>
      </w:r>
    </w:p>
  </w:endnote>
  <w:endnote w:type="continuationSeparator" w:id="0">
    <w:p w14:paraId="4EC780E4" w14:textId="77777777" w:rsidR="001C5246" w:rsidRDefault="001C524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38E78" w14:textId="77777777" w:rsidR="001C5246" w:rsidRDefault="001C5246">
      <w:pPr>
        <w:spacing w:after="0"/>
      </w:pPr>
      <w:r>
        <w:separator/>
      </w:r>
    </w:p>
  </w:footnote>
  <w:footnote w:type="continuationSeparator" w:id="0">
    <w:p w14:paraId="2FF5C0C7" w14:textId="77777777" w:rsidR="001C5246" w:rsidRDefault="001C524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воскресенье"/>
  </w:docVars>
  <w:rsids>
    <w:rsidRoot w:val="00285C1D"/>
    <w:rsid w:val="0000762F"/>
    <w:rsid w:val="00053053"/>
    <w:rsid w:val="0005357B"/>
    <w:rsid w:val="00063169"/>
    <w:rsid w:val="00071356"/>
    <w:rsid w:val="0008688D"/>
    <w:rsid w:val="00097A25"/>
    <w:rsid w:val="00097B64"/>
    <w:rsid w:val="000A5A57"/>
    <w:rsid w:val="000C6E3F"/>
    <w:rsid w:val="000D509E"/>
    <w:rsid w:val="000E2618"/>
    <w:rsid w:val="000F13DC"/>
    <w:rsid w:val="001162F4"/>
    <w:rsid w:val="00123536"/>
    <w:rsid w:val="001274F3"/>
    <w:rsid w:val="00151CCE"/>
    <w:rsid w:val="001B01F9"/>
    <w:rsid w:val="001C41F9"/>
    <w:rsid w:val="001C5246"/>
    <w:rsid w:val="00285C1D"/>
    <w:rsid w:val="0031741E"/>
    <w:rsid w:val="003327F5"/>
    <w:rsid w:val="00340CAF"/>
    <w:rsid w:val="003533D7"/>
    <w:rsid w:val="00377E38"/>
    <w:rsid w:val="003C0D41"/>
    <w:rsid w:val="003E085C"/>
    <w:rsid w:val="003E7B3A"/>
    <w:rsid w:val="00416364"/>
    <w:rsid w:val="004254FF"/>
    <w:rsid w:val="00431B29"/>
    <w:rsid w:val="00440416"/>
    <w:rsid w:val="00462EAD"/>
    <w:rsid w:val="00493D45"/>
    <w:rsid w:val="004A6170"/>
    <w:rsid w:val="004F6AAC"/>
    <w:rsid w:val="00512F2D"/>
    <w:rsid w:val="00551B43"/>
    <w:rsid w:val="00570FBB"/>
    <w:rsid w:val="00583B82"/>
    <w:rsid w:val="005923AC"/>
    <w:rsid w:val="005A40AD"/>
    <w:rsid w:val="005B424F"/>
    <w:rsid w:val="005D5149"/>
    <w:rsid w:val="005E656F"/>
    <w:rsid w:val="00667021"/>
    <w:rsid w:val="00692266"/>
    <w:rsid w:val="006974E1"/>
    <w:rsid w:val="006A59F5"/>
    <w:rsid w:val="006C0896"/>
    <w:rsid w:val="006F513E"/>
    <w:rsid w:val="00701D4D"/>
    <w:rsid w:val="007A12B2"/>
    <w:rsid w:val="007B60FB"/>
    <w:rsid w:val="007C0139"/>
    <w:rsid w:val="007C7703"/>
    <w:rsid w:val="007D45A1"/>
    <w:rsid w:val="007F564D"/>
    <w:rsid w:val="00804CE2"/>
    <w:rsid w:val="0081583A"/>
    <w:rsid w:val="00835BFD"/>
    <w:rsid w:val="008B1201"/>
    <w:rsid w:val="008F16F7"/>
    <w:rsid w:val="0090530B"/>
    <w:rsid w:val="009107E4"/>
    <w:rsid w:val="00912E1D"/>
    <w:rsid w:val="009164BA"/>
    <w:rsid w:val="009166BD"/>
    <w:rsid w:val="00927727"/>
    <w:rsid w:val="009655F7"/>
    <w:rsid w:val="00977AAE"/>
    <w:rsid w:val="00996E56"/>
    <w:rsid w:val="00997268"/>
    <w:rsid w:val="009F2873"/>
    <w:rsid w:val="00A12667"/>
    <w:rsid w:val="00A14581"/>
    <w:rsid w:val="00A20E4C"/>
    <w:rsid w:val="00A30494"/>
    <w:rsid w:val="00A57CA7"/>
    <w:rsid w:val="00AA23D3"/>
    <w:rsid w:val="00AA3C50"/>
    <w:rsid w:val="00AE302A"/>
    <w:rsid w:val="00AE36BB"/>
    <w:rsid w:val="00AF58C5"/>
    <w:rsid w:val="00B13164"/>
    <w:rsid w:val="00B24BD3"/>
    <w:rsid w:val="00B36762"/>
    <w:rsid w:val="00B36BE5"/>
    <w:rsid w:val="00B37C7E"/>
    <w:rsid w:val="00B65B09"/>
    <w:rsid w:val="00B731A3"/>
    <w:rsid w:val="00B76CCE"/>
    <w:rsid w:val="00B85583"/>
    <w:rsid w:val="00B9476B"/>
    <w:rsid w:val="00BC3952"/>
    <w:rsid w:val="00BE5AB8"/>
    <w:rsid w:val="00BF174C"/>
    <w:rsid w:val="00C44DFB"/>
    <w:rsid w:val="00C6519B"/>
    <w:rsid w:val="00C70F21"/>
    <w:rsid w:val="00C7354B"/>
    <w:rsid w:val="00C91F9B"/>
    <w:rsid w:val="00D62540"/>
    <w:rsid w:val="00DA6A3A"/>
    <w:rsid w:val="00DB1BDB"/>
    <w:rsid w:val="00DC3C75"/>
    <w:rsid w:val="00DE32AC"/>
    <w:rsid w:val="00E00D3E"/>
    <w:rsid w:val="00E1407A"/>
    <w:rsid w:val="00E271E1"/>
    <w:rsid w:val="00E43DD9"/>
    <w:rsid w:val="00E50BDE"/>
    <w:rsid w:val="00E774CD"/>
    <w:rsid w:val="00E77E1D"/>
    <w:rsid w:val="00E97C80"/>
    <w:rsid w:val="00ED75B6"/>
    <w:rsid w:val="00F046DB"/>
    <w:rsid w:val="00F91390"/>
    <w:rsid w:val="00F93E3B"/>
    <w:rsid w:val="00FC0032"/>
    <w:rsid w:val="00FC458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3542</Words>
  <Characters>20195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2022-08-03T15:13:00Z</dcterms:created>
  <dcterms:modified xsi:type="dcterms:W3CDTF">2022-08-03T15:13:00Z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