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3559"/>
        <w:gridCol w:w="3880"/>
        <w:gridCol w:w="3559"/>
      </w:tblGrid>
      <w:tr w:rsidR="000F133C" w:rsidRPr="002B194C" w14:paraId="33E89E2A" w14:textId="77777777" w:rsidTr="000F133C">
        <w:trPr>
          <w:jc w:val="center"/>
        </w:trPr>
        <w:tc>
          <w:tcPr>
            <w:tcW w:w="5000" w:type="pct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78D51B1" w14:textId="100B24ED" w:rsidR="000F133C" w:rsidRPr="00CA772A" w:rsidRDefault="000F133C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</w:pPr>
            <w:r w:rsidRPr="00CA772A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A772A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CA772A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672EA9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CA772A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</w:tr>
      <w:tr w:rsidR="000F133C" w:rsidRPr="002B194C" w14:paraId="51B7AA85" w14:textId="77777777" w:rsidTr="000F133C">
        <w:trPr>
          <w:jc w:val="center"/>
        </w:trPr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041D38E7" w14:textId="40F9D8D3" w:rsidR="006E5051" w:rsidRPr="00CA772A" w:rsidRDefault="003D6A8D" w:rsidP="006E505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ENERO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5"/>
              <w:gridCol w:w="459"/>
              <w:gridCol w:w="456"/>
              <w:gridCol w:w="461"/>
              <w:gridCol w:w="461"/>
              <w:gridCol w:w="460"/>
              <w:gridCol w:w="461"/>
            </w:tblGrid>
            <w:tr w:rsidR="006E5051" w:rsidRPr="002B194C" w14:paraId="616B1359" w14:textId="77777777" w:rsidTr="00957B19">
              <w:trPr>
                <w:trHeight w:val="113"/>
              </w:trPr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01C966F" w14:textId="0CDA19A9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3C41A16" w14:textId="56C5C70C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52977E9" w14:textId="3CD592AB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52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2EA0F26" w14:textId="4CF59A85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5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853CEB0" w14:textId="2190FB58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51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2D2462" w14:textId="6376DF28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52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8D9AA67" w14:textId="62E5CF63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E5051" w:rsidRPr="002B194C" w14:paraId="32FF7B19" w14:textId="77777777" w:rsidTr="00957B19">
              <w:trPr>
                <w:trHeight w:val="170"/>
              </w:trPr>
              <w:tc>
                <w:tcPr>
                  <w:tcW w:w="513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3D226AE" w14:textId="25E3B42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</w:tcBorders>
                </w:tcPr>
                <w:p w14:paraId="1022C9E4" w14:textId="1D96C06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  <w:tcBorders>
                    <w:top w:val="single" w:sz="4" w:space="0" w:color="auto"/>
                  </w:tcBorders>
                </w:tcPr>
                <w:p w14:paraId="21A7D9CA" w14:textId="7322462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</w:tcBorders>
                </w:tcPr>
                <w:p w14:paraId="3F5AE96F" w14:textId="7C837BB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</w:tcBorders>
                </w:tcPr>
                <w:p w14:paraId="1DBA1301" w14:textId="125BC70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  <w:tcBorders>
                    <w:top w:val="single" w:sz="4" w:space="0" w:color="auto"/>
                  </w:tcBorders>
                </w:tcPr>
                <w:p w14:paraId="0677D260" w14:textId="7FCD321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3DCE6B84" w14:textId="75F111D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3564D375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0E224740" w14:textId="52CE93D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4141B92" w14:textId="72D9A6B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22728828" w14:textId="4D6FE26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1EDE3163" w14:textId="3DF0FCD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4D19680C" w14:textId="20AD31B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62B98054" w14:textId="24AF4FC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017D0CE8" w14:textId="5C512F3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05167C2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78110BAA" w14:textId="3EF06BC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40F96E19" w14:textId="70DF76F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3C0179F1" w14:textId="662697C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1FAFE99F" w14:textId="45AC54F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3AA22EC9" w14:textId="5B93B4F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7AE9AD6F" w14:textId="3ACC312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71AF620C" w14:textId="082ED4C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6C2ED1BC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7E0671FD" w14:textId="015909D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84FE222" w14:textId="2EDC79F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0BA3097F" w14:textId="5196D2B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08B00A22" w14:textId="6174D98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64816848" w14:textId="2500B8B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538A7942" w14:textId="541BF83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025AB06C" w14:textId="3E32D3E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0482353A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5B310379" w14:textId="6256BB4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025F1233" w14:textId="629F75E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1449EED2" w14:textId="41A4E20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35B9BEC" w14:textId="1C5B12A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1C798EF8" w14:textId="4776BB5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7E6E78A9" w14:textId="57077A8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6F17F0EA" w14:textId="7F9BC28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1C1701E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12409B0F" w14:textId="688EC49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3894FA3" w14:textId="71843E0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55C0FB1A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676DFAF2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21" w:type="dxa"/>
                </w:tcPr>
                <w:p w14:paraId="01410257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19" w:type="dxa"/>
                </w:tcPr>
                <w:p w14:paraId="360370B7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3D07DD4C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3E1DF022" w14:textId="77777777" w:rsidR="000F133C" w:rsidRPr="000F133C" w:rsidRDefault="000F133C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64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74524FB8" w14:textId="3391D0C4" w:rsidR="000F133C" w:rsidRPr="00CA772A" w:rsidRDefault="003D6A8D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</w:rPr>
              <w:t>FEBRERO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5"/>
              <w:gridCol w:w="505"/>
              <w:gridCol w:w="505"/>
              <w:gridCol w:w="505"/>
              <w:gridCol w:w="505"/>
              <w:gridCol w:w="505"/>
              <w:gridCol w:w="503"/>
            </w:tblGrid>
            <w:tr w:rsidR="000F133C" w:rsidRPr="002B194C" w14:paraId="14F67303" w14:textId="77777777" w:rsidTr="00CA772A">
              <w:trPr>
                <w:trHeight w:val="113"/>
              </w:trPr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4C9497F" w14:textId="6021E558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154629" w14:textId="3B6CD59F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0314F24" w14:textId="09BB6726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EB5CD0D" w14:textId="7761B727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F8855AC" w14:textId="759D6299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C4B7B2F" w14:textId="7B0C9C63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6C1696F" w14:textId="52DB3A78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33329C61" w14:textId="77777777" w:rsidTr="00CA772A">
              <w:trPr>
                <w:trHeight w:val="170"/>
              </w:trPr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4DA6E998" w14:textId="4FC8D2A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175C4C34" w14:textId="06FE6A2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4AE43484" w14:textId="32CFF8FA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FBF8CB0" w14:textId="429BEF0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62850285" w14:textId="577C4D5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3BE8634" w14:textId="468A51E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5F2F4338" w14:textId="6039613A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7FE76B92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37A5F155" w14:textId="7076214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81747" w14:textId="2AAD46D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11F0FC" w14:textId="52D343F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56C67E" w14:textId="62EE397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9AC88" w14:textId="3264204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2CD8A9" w14:textId="4AD1E90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6D80C3E0" w14:textId="09A3340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3530167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C16C256" w14:textId="371BF32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A58A6" w14:textId="66A60C8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97B870" w14:textId="33162F0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8B7C40" w14:textId="7D5B6F35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2A7BBE" w14:textId="49F2A8A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D9EF5C" w14:textId="086D7A6A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3C04CE7" w14:textId="2BDBA7A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5DE4E33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269964C" w14:textId="41B72A0C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B7BF33" w14:textId="45F6718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2EB5FC" w14:textId="0AFD507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084FB4" w14:textId="5BCBFD0D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666FD" w14:textId="118F290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09AD0A" w14:textId="3787442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F4003CB" w14:textId="01409CD1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9E7384C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7C6AD0FE" w14:textId="5CE65C8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E091A4" w14:textId="1BD5E14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013AC" w14:textId="47191A55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3F982F" w14:textId="1DD8642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BE0FB9" w14:textId="614819C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6E2570" w14:textId="40295F8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3F9F35FE" w14:textId="2C93968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4C05615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1667B273" w14:textId="04FC967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359C67" w14:textId="797CC38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BDDEDA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11B3D51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D0C2A63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6C2E943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E7B8C40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</w:tr>
          </w:tbl>
          <w:p w14:paraId="1D92269D" w14:textId="77777777" w:rsidR="000F133C" w:rsidRPr="002B194C" w:rsidRDefault="000F133C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0EBD0D6A" w14:textId="1235192E" w:rsidR="000F133C" w:rsidRPr="002B194C" w:rsidRDefault="003D6A8D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MARZO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9"/>
              <w:gridCol w:w="460"/>
              <w:gridCol w:w="459"/>
              <w:gridCol w:w="459"/>
              <w:gridCol w:w="459"/>
              <w:gridCol w:w="459"/>
              <w:gridCol w:w="459"/>
            </w:tblGrid>
            <w:tr w:rsidR="000F133C" w:rsidRPr="002B194C" w14:paraId="5E4C3381" w14:textId="77777777" w:rsidTr="00CA772A">
              <w:trPr>
                <w:trHeight w:val="113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5B84998" w14:textId="30CF58E4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EBF489" w14:textId="542F8EC2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C10D49B" w14:textId="06C1CB80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CB917EC" w14:textId="22565D9C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3D79BDE" w14:textId="7412BE9C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183531D" w14:textId="65F25E32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618539B" w14:textId="3AB872C4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0662C827" w14:textId="77777777" w:rsidTr="00CA772A">
              <w:trPr>
                <w:trHeight w:val="17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2C60BFAB" w14:textId="6D5D82A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16A5DADD" w14:textId="241F2F0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3CA1EA8" w14:textId="394F66EC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C071316" w14:textId="2F06729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673F6CE" w14:textId="1A0E5601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49CFFF13" w14:textId="66EEB34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4B794542" w14:textId="4B72DE5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E0C49DD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6A5251C" w14:textId="510F501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8D6BB4" w14:textId="6F94062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69ABA3" w14:textId="1D537D8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EA5E7D" w14:textId="54CBD38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37A5D2" w14:textId="43468FC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E13CE9" w14:textId="6E6C1AF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6EA8565" w14:textId="590425BC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5F8B4C0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087A526B" w14:textId="1F0D644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B89003" w14:textId="4A49227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9A552" w14:textId="0812544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C819A5" w14:textId="61E6C6E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8CCD7F" w14:textId="16E3871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B45309" w14:textId="2E15AF8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AE24833" w14:textId="032FF6AA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1534BBA7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413B1D11" w14:textId="15A3519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D6DD8F" w14:textId="2423C73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FE7C42" w14:textId="4430D40C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F1CA7E" w14:textId="5DEB237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F2076F" w14:textId="619124F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1407FE" w14:textId="73E73D5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6834682" w14:textId="232F1C6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3CCBEC22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230FA1A7" w14:textId="108D3F6A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9B94F0C" w14:textId="1F0DB1B1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A4EDC" w14:textId="09AC4DF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501D0C" w14:textId="4D13445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772802" w14:textId="1A2E8B6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46959D" w14:textId="41D760E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9E68D6A" w14:textId="4481625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370F1D72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762E98E8" w14:textId="476470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AD0433" w14:textId="2F16607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87058D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2ECB0C9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D47028F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83A053D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4E7AE1B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0AE01BD9" w14:textId="77777777" w:rsidR="000F133C" w:rsidRPr="002B194C" w:rsidRDefault="000F133C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F133C" w:rsidRPr="002B194C" w14:paraId="6CF8E282" w14:textId="77777777" w:rsidTr="000F133C">
        <w:trPr>
          <w:trHeight w:val="567"/>
          <w:jc w:val="center"/>
        </w:trPr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64B8E237" w14:textId="006C162A" w:rsidR="006E5051" w:rsidRPr="00CA772A" w:rsidRDefault="003D6A8D" w:rsidP="006E505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ABRIL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9"/>
              <w:gridCol w:w="459"/>
              <w:gridCol w:w="460"/>
              <w:gridCol w:w="458"/>
              <w:gridCol w:w="460"/>
              <w:gridCol w:w="460"/>
              <w:gridCol w:w="457"/>
            </w:tblGrid>
            <w:tr w:rsidR="006E5051" w:rsidRPr="002B194C" w14:paraId="141ADB2D" w14:textId="77777777" w:rsidTr="00957B19">
              <w:trPr>
                <w:trHeight w:val="113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3CB53B0" w14:textId="055D54E0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A565C81" w14:textId="58E17699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E27AB55" w14:textId="07F7DFB4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2E4E05B" w14:textId="71919EF3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7FBBEE" w14:textId="15F36FF5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C596E22" w14:textId="17742D06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DE2E292" w14:textId="14469E1E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E5051" w:rsidRPr="002B194C" w14:paraId="763CE4F1" w14:textId="77777777" w:rsidTr="00957B19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557028B" w14:textId="05DA908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56098D59" w14:textId="33A3EF9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47807D07" w14:textId="7A29C52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</w:tcPr>
                <w:p w14:paraId="27494C63" w14:textId="7E12373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42043972" w14:textId="2A7D9C1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371CAF32" w14:textId="4AADD78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279D067" w14:textId="0B81258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9C917FF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1927F67A" w14:textId="4524FB2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2762CA" w14:textId="0DA2A03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B05A943" w14:textId="21D984C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33B4CEE" w14:textId="66C9B1A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502F4EB" w14:textId="20DDE57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D7AA687" w14:textId="132D75B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5535AA4" w14:textId="7865219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2F23798A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2AA8A59" w14:textId="117F2DA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8A43C9" w14:textId="243CA2C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A574C7C" w14:textId="74B17B5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21E226B" w14:textId="331E821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91B0F9A" w14:textId="11BD6AF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E3271A4" w14:textId="51B7330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703EAA98" w14:textId="51715CE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0717A0D6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7EFA6165" w14:textId="4C5BAE0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6775DB8" w14:textId="789A80C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5349C4" w14:textId="1CA1DF1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241A995" w14:textId="2DA325D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13C0F9" w14:textId="12227A2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CDEF66E" w14:textId="0EBB3E1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0A0E255" w14:textId="4CB7D76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6C15DB00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081EFEF" w14:textId="6716F8F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3DE7487" w14:textId="4743915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8290436" w14:textId="5620577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89342B1" w14:textId="0617366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472472F" w14:textId="5B49665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F21A979" w14:textId="7596847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696F40CD" w14:textId="63AA81C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1F492999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1D7F89BC" w14:textId="3F32CFC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D3B927" w14:textId="4396365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572EE6E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75319C98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0B515AA0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4B0E52B6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7F87FEDC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433D9363" w14:textId="77777777" w:rsidR="000F133C" w:rsidRPr="000F133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64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4539A052" w14:textId="4E2386DE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de-DE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de-DE" w:bidi="ru-RU"/>
              </w:rPr>
              <w:t>MAYO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4"/>
              <w:gridCol w:w="506"/>
              <w:gridCol w:w="505"/>
              <w:gridCol w:w="505"/>
              <w:gridCol w:w="505"/>
              <w:gridCol w:w="505"/>
              <w:gridCol w:w="505"/>
            </w:tblGrid>
            <w:tr w:rsidR="000F133C" w:rsidRPr="002B194C" w14:paraId="2DF636C6" w14:textId="77777777" w:rsidTr="003D6A8D">
              <w:trPr>
                <w:trHeight w:val="113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EC85024" w14:textId="1FEF60EF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DO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5B7538F" w14:textId="0F0BE36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50D9707" w14:textId="7C8EFE4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67A79B" w14:textId="61CC84C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495CAC3" w14:textId="1BB25D84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190726E" w14:textId="37D23678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D82CCC3" w14:textId="6F3D1CC4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SA</w:t>
                  </w:r>
                </w:p>
              </w:tc>
            </w:tr>
            <w:tr w:rsidR="003D6A8D" w:rsidRPr="002B194C" w14:paraId="7D7CB5CC" w14:textId="77777777" w:rsidTr="003D6A8D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A00CEA" w14:textId="5E8992CE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C1C55AE" w14:textId="11D82EF4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center"/>
                </w:tcPr>
                <w:p w14:paraId="160FEAE6" w14:textId="4962A7FD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center"/>
                </w:tcPr>
                <w:p w14:paraId="7BB3489A" w14:textId="707EC77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center"/>
                </w:tcPr>
                <w:p w14:paraId="27F52DFD" w14:textId="3E59315E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center"/>
                </w:tcPr>
                <w:p w14:paraId="03F20813" w14:textId="770A215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72C671D" w14:textId="33E269A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12968737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34575376" w14:textId="5CAC87D3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529B58E" w14:textId="6FB6F043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C26BA56" w14:textId="32C923F0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4C76675" w14:textId="353775DD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0B28207" w14:textId="526C7334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B331331" w14:textId="158F67CF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743808" w14:textId="1E90C34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6EE851ED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33CE09A5" w14:textId="56724291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54CF6B" w14:textId="150EE1FA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0AA5F27F" w14:textId="52C09BA0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1B54B594" w14:textId="40452720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1BC6A528" w14:textId="2CC2EF6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EBAB52E" w14:textId="064F71B0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BC56609" w14:textId="30B37FBF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23B9E60F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619BF3C5" w14:textId="23E52DB6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E3C461" w14:textId="5C8BDA18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5AF181B9" w14:textId="74B5E65B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E0A70CB" w14:textId="6C14D16F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1960CBC" w14:textId="02C74014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4738534" w14:textId="4E75A3A0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EC9EDEF" w14:textId="01F13C61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03BFA178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2DBB8738" w14:textId="0F70681A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3F4AE9" w14:textId="4028B478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D297EC6" w14:textId="11751E11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BF13943" w14:textId="6AF702AA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602E962E" w14:textId="43207902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644508E" w14:textId="0A9E174C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5D33C5E" w14:textId="696636B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6109024F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69A2185C" w14:textId="2118DD1D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A8D823A" w14:textId="0A66AA9D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1C9A7C2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6035C29F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0978456D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660C1D25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9C6F745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</w:tr>
          </w:tbl>
          <w:p w14:paraId="2C4C1E86" w14:textId="77777777" w:rsidR="000F133C" w:rsidRPr="002B194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31AA6E70" w14:textId="5F7A5C5A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</w:rPr>
              <w:t>JUNIO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0"/>
              <w:gridCol w:w="459"/>
              <w:gridCol w:w="459"/>
              <w:gridCol w:w="459"/>
              <w:gridCol w:w="459"/>
              <w:gridCol w:w="459"/>
              <w:gridCol w:w="458"/>
            </w:tblGrid>
            <w:tr w:rsidR="000F133C" w:rsidRPr="002B194C" w14:paraId="6F5B259B" w14:textId="77777777" w:rsidTr="00957B19">
              <w:trPr>
                <w:trHeight w:val="113"/>
              </w:trPr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25B7B14" w14:textId="1DDA7BDC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A8D978A" w14:textId="379EED6C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4FB6AEA" w14:textId="45C65A2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C416E6C" w14:textId="2646E204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535EFCA" w14:textId="1C2A3BBE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13CE7F5" w14:textId="57F06578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89B7819" w14:textId="1B956E4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1A00DD88" w14:textId="77777777" w:rsidTr="00957B19">
              <w:trPr>
                <w:trHeight w:val="170"/>
              </w:trPr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6BE92F0" w14:textId="71223B7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817BCC2" w14:textId="4CF01B8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31B12177" w14:textId="0C73123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35D948A" w14:textId="5C9C91A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681868D1" w14:textId="0621106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0B7A0F58" w14:textId="23FC521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4AB4848" w14:textId="629F3FA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63B447E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2E3F690C" w14:textId="3A46A0F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1ADC581" w14:textId="1ABAFBD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27EBF08" w14:textId="5593646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734F3A" w14:textId="68D75EF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9B33C30" w14:textId="0303C99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C18C84B" w14:textId="4DB5006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DC8AA55" w14:textId="552EE8F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A3672BA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2ABF3F6F" w14:textId="07289C2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F15EDE" w14:textId="0700F9D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D12073" w14:textId="52854D3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D69F4A" w14:textId="4DB35FC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A9A69C" w14:textId="2EFC25C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698882" w14:textId="6897867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6A6DB43" w14:textId="6B6B361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6EAEE479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75DC3E28" w14:textId="41AFF43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4976A6" w14:textId="17D26CC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598A5C" w14:textId="457F07A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41DACE9" w14:textId="4F70F19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7F370C" w14:textId="607B5A9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6F7703" w14:textId="42E5C86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7359C02" w14:textId="6E8F01D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750CFE2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467FD770" w14:textId="39DA29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178C9AB" w14:textId="494D487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1DD60C5" w14:textId="5900F12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D60929" w14:textId="33ED854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22A2816" w14:textId="3B700EF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650BBB1" w14:textId="7C34F21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23D5E20" w14:textId="345DDF8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723857D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0243FE47" w14:textId="36D36D5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7E8FDC" w14:textId="6369E98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361A8E3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3499059E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D793DEF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F49FB39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3437AE39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</w:tr>
          </w:tbl>
          <w:p w14:paraId="7F3BC12F" w14:textId="77777777" w:rsidR="000F133C" w:rsidRPr="002B194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F133C" w:rsidRPr="002B194C" w14:paraId="57F0BF4E" w14:textId="77777777" w:rsidTr="000F133C">
        <w:trPr>
          <w:trHeight w:val="567"/>
          <w:jc w:val="center"/>
        </w:trPr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107EEC01" w14:textId="4D6C33D4" w:rsidR="006E5051" w:rsidRPr="00CA772A" w:rsidRDefault="003D6A8D" w:rsidP="006E505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</w:rPr>
              <w:t>JULIO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9"/>
              <w:gridCol w:w="460"/>
              <w:gridCol w:w="459"/>
              <w:gridCol w:w="459"/>
              <w:gridCol w:w="459"/>
              <w:gridCol w:w="459"/>
              <w:gridCol w:w="459"/>
            </w:tblGrid>
            <w:tr w:rsidR="006E5051" w:rsidRPr="002B194C" w14:paraId="1BE41E82" w14:textId="77777777" w:rsidTr="00957B19">
              <w:trPr>
                <w:trHeight w:val="113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030AF76" w14:textId="479C4821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6C83E8D" w14:textId="13F8AF83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B14644B" w14:textId="25E2E094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8584624" w14:textId="6A60F806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D87DC6B" w14:textId="68484D28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01FF321" w14:textId="6E35D457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4BEEF03" w14:textId="0ACDD25C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E5051" w:rsidRPr="002B194C" w14:paraId="16F05230" w14:textId="77777777" w:rsidTr="00957B19">
              <w:trPr>
                <w:trHeight w:val="17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9732198" w14:textId="0604070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70DC78D1" w14:textId="02BA399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5513D765" w14:textId="5347455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53B2610" w14:textId="33E102E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93034FC" w14:textId="34572C1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496DAD72" w14:textId="34EDDF6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0FA3B8AC" w14:textId="639B056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31F29188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C8DBBA7" w14:textId="3BC665D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464C2B3" w14:textId="50D618D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8DF604" w14:textId="292F761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23B8A3" w14:textId="3C29BF3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6F4678" w14:textId="5044130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9EF29BC" w14:textId="00F4A27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720D75B" w14:textId="1F659C9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19E40F56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41C5CF38" w14:textId="22CAB11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CAB75C1" w14:textId="7783373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D141DC" w14:textId="2F76807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D8591B" w14:textId="6F6D1FD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CDF45E3" w14:textId="0BDA4BF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C88F093" w14:textId="23B3FAD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C8232D0" w14:textId="0DBFEDC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A569AEE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5D2D0B71" w14:textId="2741C4C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41CC68B" w14:textId="56639C8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EF989D3" w14:textId="0720C01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2960DC" w14:textId="4F1262E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759F7B" w14:textId="507B876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73F712" w14:textId="1D4955E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06DA28A9" w14:textId="778E486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6111EC25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67829DDC" w14:textId="379E679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8EEF570" w14:textId="4038008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4A8E79" w14:textId="3955F65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48880F" w14:textId="3451FEC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986197" w14:textId="3FC48E7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E4DC42" w14:textId="30FD359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CE2BA4D" w14:textId="7A8FC2C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06D6B0BA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079D2EEC" w14:textId="1584E4B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41DC14B" w14:textId="03382CE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8D1E81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4D826E8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3598FC9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2DEDF560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CEB382C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</w:tr>
          </w:tbl>
          <w:p w14:paraId="30BA0190" w14:textId="77777777" w:rsidR="000F133C" w:rsidRPr="000F133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64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16E24D02" w14:textId="543DFF8A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AGOSTO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4"/>
              <w:gridCol w:w="505"/>
              <w:gridCol w:w="506"/>
              <w:gridCol w:w="504"/>
              <w:gridCol w:w="506"/>
              <w:gridCol w:w="506"/>
              <w:gridCol w:w="502"/>
            </w:tblGrid>
            <w:tr w:rsidR="000F133C" w:rsidRPr="002B194C" w14:paraId="3EE4FB6A" w14:textId="77777777" w:rsidTr="00957B19">
              <w:trPr>
                <w:trHeight w:val="113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2B0F3E3" w14:textId="654358F9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988FABE" w14:textId="1EA0BAA8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7083C77" w14:textId="044A8672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204923A" w14:textId="243C0AA3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46A6B40" w14:textId="75DCAA6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1A1483A" w14:textId="43232B7F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35C819B" w14:textId="00B78D46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3237FD70" w14:textId="77777777" w:rsidTr="00957B19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718DDEC2" w14:textId="3482B6B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6AA79CBA" w14:textId="361EFDD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3B348D46" w14:textId="29500E9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</w:tcPr>
                <w:p w14:paraId="6A1C7A03" w14:textId="58B5301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6181BF25" w14:textId="7E2563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498EEA86" w14:textId="5A96182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0AC7E8BB" w14:textId="79B99DB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77C4C4E0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290291AC" w14:textId="16D9A49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9B411C" w14:textId="4C32B5F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91DAFE7" w14:textId="1E76D3E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2F21DDE" w14:textId="30885CC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D708553" w14:textId="2467FBC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0B77310" w14:textId="483C2C9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8C5CFE2" w14:textId="3764E85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6AFF6C77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52C1BE6C" w14:textId="6B198E9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B30CD3" w14:textId="2080A04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8FFE175" w14:textId="2D91CCF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B790112" w14:textId="20AAF39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C2AF8E3" w14:textId="4E73F0E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79B0524" w14:textId="6AAE230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1210668" w14:textId="68DAAF7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F80C9FC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63F10345" w14:textId="57F9420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1764FB" w14:textId="5FC1CDC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89AEC7" w14:textId="1175F29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902C79C" w14:textId="0AB50B3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AB071CF" w14:textId="2A4FE7A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E0AC645" w14:textId="1E4EA94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7E654E7B" w14:textId="5C6892B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7D3962E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5AD1816B" w14:textId="2E9B8E9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25EBA8B" w14:textId="21CCACC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2723B6" w14:textId="1C35B90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3391E651" w14:textId="06D12AC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F3D8C29" w14:textId="32D868A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36FFD2" w14:textId="7A5A840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401101B" w14:textId="3E3A57D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7131EAE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5B35294B" w14:textId="0EE6A2B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7E0022" w14:textId="50606B2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9D7E2AD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6A200E3E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6ACF430D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2C4C4475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4EB045D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6ADABAF7" w14:textId="77777777" w:rsidR="000F133C" w:rsidRPr="002B194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4C54BBA9" w14:textId="1A353153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SEPTIEMBRE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9"/>
              <w:gridCol w:w="460"/>
              <w:gridCol w:w="459"/>
              <w:gridCol w:w="459"/>
              <w:gridCol w:w="459"/>
              <w:gridCol w:w="459"/>
              <w:gridCol w:w="459"/>
            </w:tblGrid>
            <w:tr w:rsidR="000F133C" w:rsidRPr="002B194C" w14:paraId="30778E07" w14:textId="77777777" w:rsidTr="00957B19">
              <w:trPr>
                <w:trHeight w:val="113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9B02F0A" w14:textId="542883F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7097B03" w14:textId="1347AFA9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1C0D68A" w14:textId="40805F36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DF34BAA" w14:textId="3B679E3E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AAA94E" w14:textId="1646A70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32DC211" w14:textId="7130038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D7AF0E0" w14:textId="2851EDB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6A277A8A" w14:textId="77777777" w:rsidTr="00957B19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75907569" w14:textId="3F40F96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41F5394D" w14:textId="5063171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7A4180F" w14:textId="2780092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6D3BF686" w14:textId="03267DE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306D7548" w14:textId="334014C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23915B5" w14:textId="6223682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302B6B2" w14:textId="6C412BC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286B42A4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079502F6" w14:textId="7A86886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A9F5062" w14:textId="35CBE40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DBC892" w14:textId="762830B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AA6461" w14:textId="694CB4D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1D9A0D2" w14:textId="4BB6CB9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FB9259" w14:textId="037A4EE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022A3621" w14:textId="6A2C73C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90239DA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5E85F54" w14:textId="4CCD4FA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9DEA84" w14:textId="6FFADF9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3A8AFD" w14:textId="2D3EB12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F2FF3A" w14:textId="1F366DA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8361C86" w14:textId="19742C1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F13352" w14:textId="15336B2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64AA756" w14:textId="78FA44B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695FB8D9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75722F18" w14:textId="1FB2C61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8858FD3" w14:textId="758879A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EB5EE6" w14:textId="1CA12B5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EA4A82C" w14:textId="67E3046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DD47B52" w14:textId="4A26CF8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8BE2BC" w14:textId="38A0113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086405A" w14:textId="0EA0D87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2EB0AC49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18435C4A" w14:textId="3858D3A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B38353B" w14:textId="5BEABEF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65F1B08" w14:textId="04CA0B4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9CF2D2" w14:textId="3CF7FE1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C583A" w14:textId="21D3869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717F29" w14:textId="5166466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C283CC8" w14:textId="32AAE35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19D57206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4ACE2816" w14:textId="4E17DE6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1E4BD57" w14:textId="75D30C4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F409B48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C91E97C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4B6E2BB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72511FA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42F68D5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644384C6" w14:textId="77777777" w:rsidR="000F133C" w:rsidRPr="002B194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F133C" w:rsidRPr="002B194C" w14:paraId="234C0CD8" w14:textId="77777777" w:rsidTr="000F133C">
        <w:trPr>
          <w:trHeight w:val="567"/>
          <w:jc w:val="center"/>
        </w:trPr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3BCECCF3" w14:textId="1618A5C9" w:rsidR="006E5051" w:rsidRPr="00CA772A" w:rsidRDefault="003D6A8D" w:rsidP="006E505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  <w:t>OCTUBRE</w:t>
            </w:r>
          </w:p>
          <w:tbl>
            <w:tblPr>
              <w:tblStyle w:val="CalendarTable"/>
              <w:tblW w:w="4991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0"/>
              <w:gridCol w:w="459"/>
              <w:gridCol w:w="459"/>
              <w:gridCol w:w="459"/>
              <w:gridCol w:w="459"/>
              <w:gridCol w:w="459"/>
              <w:gridCol w:w="458"/>
            </w:tblGrid>
            <w:tr w:rsidR="006E5051" w:rsidRPr="002B194C" w14:paraId="169C2590" w14:textId="77777777" w:rsidTr="00957B19">
              <w:trPr>
                <w:trHeight w:val="113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7996451" w14:textId="11173B04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2AA2955" w14:textId="3D35937F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500544E" w14:textId="5B47C8D6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8AF178B" w14:textId="419BA22A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026F5DA" w14:textId="5E0AE976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1B29B8A" w14:textId="641B961A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C05D3D3" w14:textId="5E235BE1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E5051" w:rsidRPr="002B194C" w14:paraId="4A1287FE" w14:textId="77777777" w:rsidTr="00957B19">
              <w:trPr>
                <w:trHeight w:val="17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7F59CBF7" w14:textId="6CFE1BE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32F2CDF3" w14:textId="7F63974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7D3A9A3" w14:textId="5F8C2FF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7E1F9B31" w14:textId="4CC5C8C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1D91A3DC" w14:textId="150501A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7747E88A" w14:textId="09DC71C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CB0EA20" w14:textId="64396B1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6A087B2D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43F80838" w14:textId="6CDF47B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D602A3B" w14:textId="612B9D1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D40E3C4" w14:textId="1CA05E1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D6E90E0" w14:textId="2EA82AE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B89D77" w14:textId="2E74D91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67DD1FE" w14:textId="533D330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53EDEF77" w14:textId="2F74951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34F7C8B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626A4A1B" w14:textId="5D7E0A0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A9E911" w14:textId="154EFDD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5F034B" w14:textId="72E7F80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70E5772" w14:textId="0066544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3D8C5A" w14:textId="7CD5D92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03E2DAB" w14:textId="6206E99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0C6AABDA" w14:textId="08135E5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178136C9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4B69E319" w14:textId="6A2F091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83A00A3" w14:textId="3435711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373CCA" w14:textId="36921A7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623E779" w14:textId="370AD8D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7401D8" w14:textId="730D7AB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F77A319" w14:textId="4F21F9A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BB8B194" w14:textId="7F96806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0E0800E4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531F8374" w14:textId="02A409B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B02C916" w14:textId="28B5857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E949ED" w14:textId="1782672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C5E987" w14:textId="07CB427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9CD77A" w14:textId="12CBADA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70351D8" w14:textId="684EEFE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5677BE0" w14:textId="6A9CAC4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32BC2138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6416ED5D" w14:textId="547AD56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E9CEE03" w14:textId="66A4341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63D224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5" w:type="pct"/>
                </w:tcPr>
                <w:p w14:paraId="21817BE2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</w:tcPr>
                <w:p w14:paraId="7F7A478B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5" w:type="pct"/>
                </w:tcPr>
                <w:p w14:paraId="1117936A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507EFCFC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</w:tr>
          </w:tbl>
          <w:p w14:paraId="783A4B6C" w14:textId="77777777" w:rsidR="000F133C" w:rsidRPr="000F133C" w:rsidRDefault="000F133C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de-DE" w:bidi="ru-RU"/>
              </w:rPr>
            </w:pPr>
          </w:p>
        </w:tc>
        <w:tc>
          <w:tcPr>
            <w:tcW w:w="1764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22D61C62" w14:textId="7AFEF110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  <w:t>NOVIEMBRE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5"/>
              <w:gridCol w:w="505"/>
              <w:gridCol w:w="505"/>
              <w:gridCol w:w="505"/>
              <w:gridCol w:w="505"/>
              <w:gridCol w:w="505"/>
              <w:gridCol w:w="505"/>
            </w:tblGrid>
            <w:tr w:rsidR="000F133C" w:rsidRPr="002B194C" w14:paraId="7AAD04D3" w14:textId="77777777" w:rsidTr="00957B19">
              <w:trPr>
                <w:trHeight w:val="113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B0BB359" w14:textId="7E6A130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EC0558" w14:textId="77D9121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B95DAA9" w14:textId="08DE9B58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F24922" w14:textId="0FD0B973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FEC589F" w14:textId="3C8901F3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910993D" w14:textId="52A25501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CD38BF5" w14:textId="4D430269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4214C74B" w14:textId="77777777" w:rsidTr="00957B19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5A9F1626" w14:textId="7D3625A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421A79E" w14:textId="55465CB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3A281CE2" w14:textId="3F5FCCE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FE8E4B1" w14:textId="516AE54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149A24EF" w14:textId="43E8310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8879500" w14:textId="578FD87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046C1957" w14:textId="5CEB021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AFD2C86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22E53ED" w14:textId="6C0AC6F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56701C" w14:textId="0F28F41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17A0D0" w14:textId="28F0222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E811FB4" w14:textId="6EE620D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AA3BEB" w14:textId="1CC5BE6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C98635" w14:textId="6344397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612E5EF1" w14:textId="5F9FE9F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41F0DC1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6DA1FCE0" w14:textId="635DCAA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A6F024D" w14:textId="6836F01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B83797" w14:textId="29869B5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93959D3" w14:textId="08DB1D1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837AF73" w14:textId="344AECE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52804E" w14:textId="7619799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7110CA7" w14:textId="76AA55B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57F6056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65F6999" w14:textId="7852581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62ED2D" w14:textId="7ADE2D6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317B9D" w14:textId="28BDF50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600C93" w14:textId="7ACD057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CF5BBD" w14:textId="728BC28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8FF308E" w14:textId="33583F8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0F6C20D" w14:textId="728B2D2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7B1861B0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429FA792" w14:textId="2A419B3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1EC6E33" w14:textId="34CCE99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64C4C0E" w14:textId="7D74204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80E9167" w14:textId="00F4B98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1ECDE82" w14:textId="3D5DB83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720DCA4" w14:textId="0B8352E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42BD815B" w14:textId="1050984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2A111CAB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716890C6" w14:textId="2BB49B3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86F53D" w14:textId="69AD64E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7B01FE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</w:tcPr>
                <w:p w14:paraId="39086F80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</w:tcPr>
                <w:p w14:paraId="13AA4FA7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</w:tcPr>
                <w:p w14:paraId="07BE7E75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205F83D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</w:tr>
          </w:tbl>
          <w:p w14:paraId="6F6C58C8" w14:textId="77777777" w:rsidR="000F133C" w:rsidRPr="00CA772A" w:rsidRDefault="000F133C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</w:pPr>
          </w:p>
        </w:tc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6D85A429" w14:textId="530CA4C0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  <w:t>DICIEMBRE</w:t>
            </w:r>
          </w:p>
          <w:tbl>
            <w:tblPr>
              <w:tblStyle w:val="CalendarTable"/>
              <w:tblW w:w="4991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0"/>
              <w:gridCol w:w="460"/>
              <w:gridCol w:w="459"/>
              <w:gridCol w:w="458"/>
              <w:gridCol w:w="459"/>
              <w:gridCol w:w="459"/>
              <w:gridCol w:w="458"/>
            </w:tblGrid>
            <w:tr w:rsidR="000F133C" w:rsidRPr="002B194C" w14:paraId="3D19A94C" w14:textId="77777777" w:rsidTr="00957B19">
              <w:trPr>
                <w:trHeight w:val="113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AF7A325" w14:textId="3538BAE1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93A8BCC" w14:textId="4CC683D7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611E447" w14:textId="423CB0C1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76F6975" w14:textId="6F42F62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82D9C65" w14:textId="34B7979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8D5C84D" w14:textId="01E3BAF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C72043E" w14:textId="556CC9D3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7C199A24" w14:textId="77777777" w:rsidTr="00957B19">
              <w:trPr>
                <w:trHeight w:val="17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C809C4F" w14:textId="5AFA1FE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0CF9320F" w14:textId="3E05DDB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4F021522" w14:textId="3814D08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</w:tcPr>
                <w:p w14:paraId="1DF18F39" w14:textId="14C178F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57103753" w14:textId="00D3701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24275F25" w14:textId="7CED21A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579C8D0" w14:textId="44577E7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34870B39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7D3B5B53" w14:textId="70195F3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92B6FEB" w14:textId="23C3EF0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2717272" w14:textId="05ED22F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54064B8" w14:textId="788EA24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264B07F" w14:textId="3D7A712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BD3E72E" w14:textId="3850CB2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1B58B0E5" w14:textId="74847DE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3F0DDCDB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3BC64EDE" w14:textId="7BF5949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1CC673A" w14:textId="5B24D63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9A0E7F9" w14:textId="797E0C4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CF01560" w14:textId="4BEB424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170B626" w14:textId="20DF048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C08CB71" w14:textId="5E1FB7A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48715670" w14:textId="0823530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95DE53D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1DE930E" w14:textId="757D4B6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BC3D3B" w14:textId="562F802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A85BC4E" w14:textId="657390A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795B4D4" w14:textId="7EB90DB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5472791" w14:textId="3DFE03D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5C5DDDC" w14:textId="3249C56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52DD283F" w14:textId="1F2C4D7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624F377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722FFB4C" w14:textId="5CE98C9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5C87DE8" w14:textId="6333A09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7930B50" w14:textId="30F7CAE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F25FAB2" w14:textId="6F31E44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F0F3117" w14:textId="0679B7C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4DB2290" w14:textId="7B49CED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25C9B4AC" w14:textId="4488769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973F600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29CF2ED" w14:textId="66BAD49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A2027A5" w14:textId="54B0677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72EA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30049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9DAB9A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3" w:type="pct"/>
                </w:tcPr>
                <w:p w14:paraId="71CCF16F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5" w:type="pct"/>
                </w:tcPr>
                <w:p w14:paraId="5E571BE5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5" w:type="pct"/>
                </w:tcPr>
                <w:p w14:paraId="4ED601AC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030B0964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</w:tr>
          </w:tbl>
          <w:p w14:paraId="2A96D5E3" w14:textId="77777777" w:rsidR="000F133C" w:rsidRPr="00CA772A" w:rsidRDefault="000F133C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</w:pPr>
          </w:p>
        </w:tc>
      </w:tr>
    </w:tbl>
    <w:p w14:paraId="2B3E424A" w14:textId="1DF0A038" w:rsidR="00F93E3B" w:rsidRPr="002B194C" w:rsidRDefault="00F93E3B" w:rsidP="00F16541">
      <w:pPr>
        <w:pStyle w:val="a5"/>
        <w:rPr>
          <w:rFonts w:ascii="Arial Narrow" w:hAnsi="Arial Narrow" w:cs="Arial"/>
          <w:b/>
          <w:noProof/>
          <w:color w:val="auto"/>
          <w:sz w:val="2"/>
          <w:szCs w:val="2"/>
        </w:rPr>
      </w:pPr>
    </w:p>
    <w:sectPr w:rsidR="00F93E3B" w:rsidRPr="002B194C" w:rsidSect="000F133C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A2D4" w14:textId="77777777" w:rsidR="00A5697D" w:rsidRDefault="00A5697D">
      <w:pPr>
        <w:spacing w:after="0"/>
      </w:pPr>
      <w:r>
        <w:separator/>
      </w:r>
    </w:p>
  </w:endnote>
  <w:endnote w:type="continuationSeparator" w:id="0">
    <w:p w14:paraId="5BFEE004" w14:textId="77777777" w:rsidR="00A5697D" w:rsidRDefault="00A569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D3F04" w14:textId="77777777" w:rsidR="00A5697D" w:rsidRDefault="00A5697D">
      <w:pPr>
        <w:spacing w:after="0"/>
      </w:pPr>
      <w:r>
        <w:separator/>
      </w:r>
    </w:p>
  </w:footnote>
  <w:footnote w:type="continuationSeparator" w:id="0">
    <w:p w14:paraId="7D93A2F5" w14:textId="77777777" w:rsidR="00A5697D" w:rsidRDefault="00A569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воскресенье"/>
  </w:docVars>
  <w:rsids>
    <w:rsidRoot w:val="00285C1D"/>
    <w:rsid w:val="0001336F"/>
    <w:rsid w:val="0005357B"/>
    <w:rsid w:val="00071356"/>
    <w:rsid w:val="0008688D"/>
    <w:rsid w:val="00097A25"/>
    <w:rsid w:val="000A5A57"/>
    <w:rsid w:val="000E2618"/>
    <w:rsid w:val="000F133C"/>
    <w:rsid w:val="001162F4"/>
    <w:rsid w:val="001274F3"/>
    <w:rsid w:val="0014326E"/>
    <w:rsid w:val="00151CCE"/>
    <w:rsid w:val="00161C8B"/>
    <w:rsid w:val="00187886"/>
    <w:rsid w:val="001B01F9"/>
    <w:rsid w:val="001B7CE1"/>
    <w:rsid w:val="001C41F9"/>
    <w:rsid w:val="00285C1D"/>
    <w:rsid w:val="002A607C"/>
    <w:rsid w:val="002B194C"/>
    <w:rsid w:val="0030441E"/>
    <w:rsid w:val="00330049"/>
    <w:rsid w:val="003327F5"/>
    <w:rsid w:val="00340CAF"/>
    <w:rsid w:val="003C0D41"/>
    <w:rsid w:val="003D6A8D"/>
    <w:rsid w:val="003E085C"/>
    <w:rsid w:val="003E7B3A"/>
    <w:rsid w:val="00403571"/>
    <w:rsid w:val="00416364"/>
    <w:rsid w:val="00425B7D"/>
    <w:rsid w:val="004305DA"/>
    <w:rsid w:val="00431B29"/>
    <w:rsid w:val="00440416"/>
    <w:rsid w:val="00462EAD"/>
    <w:rsid w:val="00477914"/>
    <w:rsid w:val="004A1864"/>
    <w:rsid w:val="004A6170"/>
    <w:rsid w:val="004F6AAC"/>
    <w:rsid w:val="00512F2D"/>
    <w:rsid w:val="00570FBB"/>
    <w:rsid w:val="00583B82"/>
    <w:rsid w:val="005923AC"/>
    <w:rsid w:val="005B23FB"/>
    <w:rsid w:val="005D5149"/>
    <w:rsid w:val="005E656F"/>
    <w:rsid w:val="00667021"/>
    <w:rsid w:val="00672EA9"/>
    <w:rsid w:val="00675F85"/>
    <w:rsid w:val="00692266"/>
    <w:rsid w:val="006974E1"/>
    <w:rsid w:val="006A0AA5"/>
    <w:rsid w:val="006C0896"/>
    <w:rsid w:val="006E5051"/>
    <w:rsid w:val="006F513E"/>
    <w:rsid w:val="007B60FB"/>
    <w:rsid w:val="007C0139"/>
    <w:rsid w:val="007D45A1"/>
    <w:rsid w:val="007F564D"/>
    <w:rsid w:val="00804CE2"/>
    <w:rsid w:val="0081583A"/>
    <w:rsid w:val="00825624"/>
    <w:rsid w:val="00835BFD"/>
    <w:rsid w:val="008B1201"/>
    <w:rsid w:val="008F16F7"/>
    <w:rsid w:val="009107E4"/>
    <w:rsid w:val="009164BA"/>
    <w:rsid w:val="009166BD"/>
    <w:rsid w:val="00932772"/>
    <w:rsid w:val="00977AAE"/>
    <w:rsid w:val="00996E56"/>
    <w:rsid w:val="00997268"/>
    <w:rsid w:val="009F1CAF"/>
    <w:rsid w:val="00A12667"/>
    <w:rsid w:val="00A14581"/>
    <w:rsid w:val="00A20E4C"/>
    <w:rsid w:val="00A5697D"/>
    <w:rsid w:val="00A83643"/>
    <w:rsid w:val="00AA23D3"/>
    <w:rsid w:val="00AA3C50"/>
    <w:rsid w:val="00AE302A"/>
    <w:rsid w:val="00AE36BB"/>
    <w:rsid w:val="00AE5E01"/>
    <w:rsid w:val="00B13164"/>
    <w:rsid w:val="00B24BD3"/>
    <w:rsid w:val="00B36BE5"/>
    <w:rsid w:val="00B37C7E"/>
    <w:rsid w:val="00B467DE"/>
    <w:rsid w:val="00B508FF"/>
    <w:rsid w:val="00B65B09"/>
    <w:rsid w:val="00B76CCE"/>
    <w:rsid w:val="00B85583"/>
    <w:rsid w:val="00B92AC0"/>
    <w:rsid w:val="00B9476B"/>
    <w:rsid w:val="00BA57BD"/>
    <w:rsid w:val="00BC3952"/>
    <w:rsid w:val="00BE5AB8"/>
    <w:rsid w:val="00BF174C"/>
    <w:rsid w:val="00C23C00"/>
    <w:rsid w:val="00C44DFB"/>
    <w:rsid w:val="00C6519B"/>
    <w:rsid w:val="00C70F21"/>
    <w:rsid w:val="00C7354B"/>
    <w:rsid w:val="00C91F9B"/>
    <w:rsid w:val="00CA772A"/>
    <w:rsid w:val="00DA6A3A"/>
    <w:rsid w:val="00DB1BDB"/>
    <w:rsid w:val="00DC3C75"/>
    <w:rsid w:val="00DE32AC"/>
    <w:rsid w:val="00E1407A"/>
    <w:rsid w:val="00E271E1"/>
    <w:rsid w:val="00E50BDE"/>
    <w:rsid w:val="00E774CD"/>
    <w:rsid w:val="00E77E1D"/>
    <w:rsid w:val="00ED6DA5"/>
    <w:rsid w:val="00ED75B6"/>
    <w:rsid w:val="00EF3207"/>
    <w:rsid w:val="00F046DB"/>
    <w:rsid w:val="00F16541"/>
    <w:rsid w:val="00F91390"/>
    <w:rsid w:val="00F93E3B"/>
    <w:rsid w:val="00FC0032"/>
    <w:rsid w:val="00FC4581"/>
    <w:rsid w:val="00FD05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3413</Words>
  <Characters>19457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2022-08-03T15:05:00Z</dcterms:created>
  <dcterms:modified xsi:type="dcterms:W3CDTF">2022-08-03T15:05:00Z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