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704"/>
      </w:tblGrid>
      <w:tr w:rsidR="00F14D58" w:rsidRPr="00DB063F" w14:paraId="40983BE3" w14:textId="77777777" w:rsidTr="00FD3556">
        <w:trPr>
          <w:trHeight w:val="1048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6537F75" w14:textId="2F25F987" w:rsidR="003E085C" w:rsidRPr="00FD3556" w:rsidRDefault="003E085C" w:rsidP="00D64AF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3599"/>
              <w:gridCol w:w="447"/>
              <w:gridCol w:w="3439"/>
              <w:gridCol w:w="447"/>
              <w:gridCol w:w="3439"/>
              <w:gridCol w:w="447"/>
              <w:gridCol w:w="3439"/>
            </w:tblGrid>
            <w:tr w:rsidR="00F65FE6" w:rsidRPr="00FD3556" w14:paraId="79F6697B" w14:textId="61825017" w:rsidTr="00E5363F">
              <w:trPr>
                <w:trHeight w:val="2800"/>
              </w:trPr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013E58C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1A09ABE3" w14:textId="54A8AD7C" w:rsidR="00F65FE6" w:rsidRPr="00DB063F" w:rsidRDefault="00DB0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0FC17487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1659D808" w14:textId="697450B1" w:rsidR="00F65FE6" w:rsidRPr="0000589A" w:rsidRDefault="00286533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01</w:t>
                        </w:r>
                      </w:p>
                    </w:tc>
                  </w:tr>
                  <w:tr w:rsidR="00E5363F" w:rsidRPr="00E5363F" w14:paraId="18C71CF1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0BA01EB8" w14:textId="305594F6" w:rsidR="00F65FE6" w:rsidRPr="00E5363F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28653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E5363F" w:rsidRPr="00E5363F" w14:paraId="17287D33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29AE1A02" w14:textId="68A42A5E" w:rsidR="00F65FE6" w:rsidRPr="00E5363F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28653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50908720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0757DB9B" w14:textId="2708D550" w:rsidR="00F65FE6" w:rsidRPr="00E5363F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28653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E5363F" w:rsidRPr="00E5363F" w14:paraId="3C53009A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539CAAD8" w14:textId="39126BA0" w:rsidR="00F65FE6" w:rsidRPr="00E5363F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28653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336245C4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1869F17F" w14:textId="12B7AD1F" w:rsidR="00F65FE6" w:rsidRPr="0000589A" w:rsidRDefault="00F65FE6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4367BE70" w14:textId="77777777" w:rsidR="00F65FE6" w:rsidRPr="00FD3556" w:rsidRDefault="00F65FE6" w:rsidP="00D64AFF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07209577" w14:textId="00916820" w:rsidR="00DB063F" w:rsidRPr="00DB063F" w:rsidRDefault="00D821C0" w:rsidP="00DB063F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 w:bidi="ru-RU"/>
                    </w:rPr>
                    <w:t>ENERO</w:t>
                  </w:r>
                  <w:r w:rsidR="00DB063F" w:rsidRPr="00DB063F"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 w:bidi="ru-RU"/>
                    </w:rPr>
                    <w:t xml:space="preserve"> 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begin"/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instrText xml:space="preserve"> DOCVARIABLE  MonthStart1 \@  yyyy   \* MERGEFORMAT </w:instrTex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separate"/>
                  </w:r>
                  <w:r w:rsidR="006055C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t>2024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89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9"/>
                    <w:gridCol w:w="472"/>
                    <w:gridCol w:w="464"/>
                    <w:gridCol w:w="478"/>
                    <w:gridCol w:w="484"/>
                    <w:gridCol w:w="475"/>
                    <w:gridCol w:w="476"/>
                  </w:tblGrid>
                  <w:tr w:rsidR="00DB063F" w:rsidRPr="00DB063F" w14:paraId="13DEBE1A" w14:textId="77777777" w:rsidTr="00BC52BC">
                    <w:trPr>
                      <w:trHeight w:val="113"/>
                    </w:trPr>
                    <w:tc>
                      <w:tcPr>
                        <w:tcW w:w="459" w:type="dxa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0812A7E9" w14:textId="352B58CD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 w:bidi="ru-RU"/>
                          </w:rPr>
                          <w:t>DO</w:t>
                        </w:r>
                      </w:p>
                    </w:tc>
                    <w:tc>
                      <w:tcPr>
                        <w:tcW w:w="472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4EC05987" w14:textId="0EB62A52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LU</w:t>
                        </w:r>
                      </w:p>
                    </w:tc>
                    <w:tc>
                      <w:tcPr>
                        <w:tcW w:w="464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44377F9C" w14:textId="0D2DF94D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MA</w:t>
                        </w:r>
                      </w:p>
                    </w:tc>
                    <w:tc>
                      <w:tcPr>
                        <w:tcW w:w="478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20276F45" w14:textId="1C06FB49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MI</w:t>
                        </w:r>
                      </w:p>
                    </w:tc>
                    <w:tc>
                      <w:tcPr>
                        <w:tcW w:w="484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23E47D9D" w14:textId="383DBEC5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  <w:t>JU</w:t>
                        </w:r>
                      </w:p>
                    </w:tc>
                    <w:tc>
                      <w:tcPr>
                        <w:tcW w:w="475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0FB3B7D2" w14:textId="44795CD8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VI</w:t>
                        </w:r>
                      </w:p>
                    </w:tc>
                    <w:tc>
                      <w:tcPr>
                        <w:tcW w:w="476" w:type="dxa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7C9FA736" w14:textId="37037608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 w:bidi="ru-RU"/>
                          </w:rPr>
                          <w:t>SA</w:t>
                        </w:r>
                      </w:p>
                    </w:tc>
                  </w:tr>
                  <w:tr w:rsidR="00BC52BC" w:rsidRPr="00DB063F" w14:paraId="0BA9ED3C" w14:textId="77777777" w:rsidTr="00BC52BC">
                    <w:trPr>
                      <w:trHeight w:val="397"/>
                    </w:trPr>
                    <w:tc>
                      <w:tcPr>
                        <w:tcW w:w="459" w:type="dxa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32FAC1B" w14:textId="41166C53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""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2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EA7EA5" w14:textId="158463BF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64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095CED" w14:textId="680B91F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B3ED9E5" w14:textId="7EA9725A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3A1250" w14:textId="5ACF64A0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“четверг"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5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FDD6505" w14:textId="4722B3FE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“пятница"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6" w:type="dxa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B79687A" w14:textId="32A21E76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679B6DEB" w14:textId="77777777" w:rsidTr="00BC52BC">
                    <w:trPr>
                      <w:trHeight w:val="397"/>
                    </w:trPr>
                    <w:tc>
                      <w:tcPr>
                        <w:tcW w:w="459" w:type="dxa"/>
                        <w:shd w:val="clear" w:color="auto" w:fill="F2F2F2" w:themeFill="background1" w:themeFillShade="F2"/>
                        <w:vAlign w:val="center"/>
                      </w:tcPr>
                      <w:p w14:paraId="10FED344" w14:textId="4CD415FC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2" w:type="dxa"/>
                        <w:vAlign w:val="center"/>
                      </w:tcPr>
                      <w:p w14:paraId="1AFBA196" w14:textId="0EDE0425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64" w:type="dxa"/>
                        <w:vAlign w:val="center"/>
                      </w:tcPr>
                      <w:p w14:paraId="4272AEB7" w14:textId="35724841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8" w:type="dxa"/>
                        <w:vAlign w:val="center"/>
                      </w:tcPr>
                      <w:p w14:paraId="44A5774D" w14:textId="5860B0AD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84" w:type="dxa"/>
                        <w:vAlign w:val="center"/>
                      </w:tcPr>
                      <w:p w14:paraId="1ADE9021" w14:textId="5238B00E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5" w:type="dxa"/>
                        <w:vAlign w:val="center"/>
                      </w:tcPr>
                      <w:p w14:paraId="674BFC95" w14:textId="5EB4BE83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6" w:type="dxa"/>
                        <w:shd w:val="clear" w:color="auto" w:fill="F2F2F2" w:themeFill="background1" w:themeFillShade="F2"/>
                        <w:vAlign w:val="center"/>
                      </w:tcPr>
                      <w:p w14:paraId="6925BB9D" w14:textId="57B41B1D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3238C171" w14:textId="77777777" w:rsidTr="00BC52BC">
                    <w:trPr>
                      <w:trHeight w:val="397"/>
                    </w:trPr>
                    <w:tc>
                      <w:tcPr>
                        <w:tcW w:w="459" w:type="dxa"/>
                        <w:shd w:val="clear" w:color="auto" w:fill="F2F2F2" w:themeFill="background1" w:themeFillShade="F2"/>
                        <w:vAlign w:val="center"/>
                      </w:tcPr>
                      <w:p w14:paraId="50D4C230" w14:textId="77AE4B14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2" w:type="dxa"/>
                        <w:vAlign w:val="center"/>
                      </w:tcPr>
                      <w:p w14:paraId="0D2A81E8" w14:textId="67CCECB0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64" w:type="dxa"/>
                        <w:vAlign w:val="center"/>
                      </w:tcPr>
                      <w:p w14:paraId="32C66C49" w14:textId="2A4F15F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8" w:type="dxa"/>
                        <w:vAlign w:val="center"/>
                      </w:tcPr>
                      <w:p w14:paraId="0134FF8B" w14:textId="25EED802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84" w:type="dxa"/>
                        <w:vAlign w:val="center"/>
                      </w:tcPr>
                      <w:p w14:paraId="693C34DC" w14:textId="2875F362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5" w:type="dxa"/>
                        <w:vAlign w:val="center"/>
                      </w:tcPr>
                      <w:p w14:paraId="45C4D30F" w14:textId="2F971AD0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6" w:type="dxa"/>
                        <w:shd w:val="clear" w:color="auto" w:fill="F2F2F2" w:themeFill="background1" w:themeFillShade="F2"/>
                        <w:vAlign w:val="center"/>
                      </w:tcPr>
                      <w:p w14:paraId="2AE1C469" w14:textId="510A25FE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0FDD1365" w14:textId="77777777" w:rsidTr="00BC52BC">
                    <w:trPr>
                      <w:trHeight w:val="397"/>
                    </w:trPr>
                    <w:tc>
                      <w:tcPr>
                        <w:tcW w:w="459" w:type="dxa"/>
                        <w:shd w:val="clear" w:color="auto" w:fill="F2F2F2" w:themeFill="background1" w:themeFillShade="F2"/>
                        <w:vAlign w:val="center"/>
                      </w:tcPr>
                      <w:p w14:paraId="4661E8F6" w14:textId="436386EA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2" w:type="dxa"/>
                        <w:vAlign w:val="center"/>
                      </w:tcPr>
                      <w:p w14:paraId="35330833" w14:textId="778B75AC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64" w:type="dxa"/>
                        <w:vAlign w:val="center"/>
                      </w:tcPr>
                      <w:p w14:paraId="01CE5669" w14:textId="52D7E6D8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8" w:type="dxa"/>
                        <w:vAlign w:val="center"/>
                      </w:tcPr>
                      <w:p w14:paraId="63D5B15D" w14:textId="3C3E69D4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84" w:type="dxa"/>
                        <w:vAlign w:val="center"/>
                      </w:tcPr>
                      <w:p w14:paraId="180237F9" w14:textId="4EE136D0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5" w:type="dxa"/>
                        <w:vAlign w:val="center"/>
                      </w:tcPr>
                      <w:p w14:paraId="282A0740" w14:textId="7EF9EA10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6" w:type="dxa"/>
                        <w:shd w:val="clear" w:color="auto" w:fill="F2F2F2" w:themeFill="background1" w:themeFillShade="F2"/>
                        <w:vAlign w:val="center"/>
                      </w:tcPr>
                      <w:p w14:paraId="6F64FA23" w14:textId="024E5895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6FA626E9" w14:textId="77777777" w:rsidTr="00BC52BC">
                    <w:trPr>
                      <w:trHeight w:val="397"/>
                    </w:trPr>
                    <w:tc>
                      <w:tcPr>
                        <w:tcW w:w="459" w:type="dxa"/>
                        <w:shd w:val="clear" w:color="auto" w:fill="F2F2F2" w:themeFill="background1" w:themeFillShade="F2"/>
                        <w:vAlign w:val="center"/>
                      </w:tcPr>
                      <w:p w14:paraId="2F3DB4C7" w14:textId="5F6467FD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2" w:type="dxa"/>
                        <w:vAlign w:val="center"/>
                      </w:tcPr>
                      <w:p w14:paraId="6D4CFAC6" w14:textId="1E17C1F6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64" w:type="dxa"/>
                        <w:vAlign w:val="center"/>
                      </w:tcPr>
                      <w:p w14:paraId="3D3D7EE2" w14:textId="47A98D08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8" w:type="dxa"/>
                        <w:vAlign w:val="center"/>
                      </w:tcPr>
                      <w:p w14:paraId="7B396ECD" w14:textId="79F23328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84" w:type="dxa"/>
                        <w:vAlign w:val="center"/>
                      </w:tcPr>
                      <w:p w14:paraId="655CB258" w14:textId="033902EB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5" w:type="dxa"/>
                        <w:vAlign w:val="center"/>
                      </w:tcPr>
                      <w:p w14:paraId="3032CE2F" w14:textId="0699C61E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6" w:type="dxa"/>
                        <w:shd w:val="clear" w:color="auto" w:fill="F2F2F2" w:themeFill="background1" w:themeFillShade="F2"/>
                        <w:vAlign w:val="center"/>
                      </w:tcPr>
                      <w:p w14:paraId="281CB05A" w14:textId="7E9DF0F0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649EE9E6" w14:textId="77777777" w:rsidTr="00BC52BC">
                    <w:trPr>
                      <w:trHeight w:val="397"/>
                    </w:trPr>
                    <w:tc>
                      <w:tcPr>
                        <w:tcW w:w="459" w:type="dxa"/>
                        <w:shd w:val="clear" w:color="auto" w:fill="F2F2F2" w:themeFill="background1" w:themeFillShade="F2"/>
                        <w:vAlign w:val="center"/>
                      </w:tcPr>
                      <w:p w14:paraId="542FBE04" w14:textId="23656BAA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2" w:type="dxa"/>
                        <w:vAlign w:val="center"/>
                      </w:tcPr>
                      <w:p w14:paraId="46998595" w14:textId="7893124D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64" w:type="dxa"/>
                        <w:vAlign w:val="center"/>
                      </w:tcPr>
                      <w:p w14:paraId="0AA66EB6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478" w:type="dxa"/>
                        <w:vAlign w:val="center"/>
                      </w:tcPr>
                      <w:p w14:paraId="2DF1FDD5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484" w:type="dxa"/>
                        <w:vAlign w:val="center"/>
                      </w:tcPr>
                      <w:p w14:paraId="37A39352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475" w:type="dxa"/>
                        <w:vAlign w:val="center"/>
                      </w:tcPr>
                      <w:p w14:paraId="19577A72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476" w:type="dxa"/>
                        <w:shd w:val="clear" w:color="auto" w:fill="F2F2F2" w:themeFill="background1" w:themeFillShade="F2"/>
                        <w:vAlign w:val="center"/>
                      </w:tcPr>
                      <w:p w14:paraId="4C013018" w14:textId="77777777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</w:tr>
                </w:tbl>
                <w:p w14:paraId="1B2D8CFA" w14:textId="77777777" w:rsidR="00F65FE6" w:rsidRPr="00DB063F" w:rsidRDefault="00F65FE6" w:rsidP="00D64AF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lang w:val="de-DE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774E15A5" w14:textId="77777777" w:rsidTr="00D64AF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FF0000"/>
                        <w:vAlign w:val="center"/>
                      </w:tcPr>
                      <w:p w14:paraId="585CB30E" w14:textId="0197D9D7" w:rsidR="00E5363F" w:rsidRPr="00E5363F" w:rsidRDefault="00DB0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0E29CC81" w14:textId="77777777" w:rsidTr="00D64AF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FF0000"/>
                        <w:vAlign w:val="center"/>
                      </w:tcPr>
                      <w:p w14:paraId="09A15AEC" w14:textId="40F915B2" w:rsidR="00E5363F" w:rsidRPr="00F27201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0058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6722FAB6" w14:textId="77777777" w:rsidTr="00D64AF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FF0000"/>
                        <w:vAlign w:val="center"/>
                      </w:tcPr>
                      <w:p w14:paraId="74973040" w14:textId="67C8E4AC" w:rsidR="00E5363F" w:rsidRPr="00F27201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0058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45A29969" w14:textId="77777777" w:rsidTr="00D64AF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FF0000"/>
                        <w:vAlign w:val="center"/>
                      </w:tcPr>
                      <w:p w14:paraId="43F914DF" w14:textId="22096B1D" w:rsidR="00E5363F" w:rsidRPr="00F27201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0058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E5363F" w:rsidRPr="00E5363F" w14:paraId="10EA5BE1" w14:textId="77777777" w:rsidTr="00D64AF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FF0000"/>
                        <w:vAlign w:val="center"/>
                      </w:tcPr>
                      <w:p w14:paraId="09E4284A" w14:textId="7BAC9546" w:rsidR="00E5363F" w:rsidRPr="00F27201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0058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102FAB3A" w14:textId="77777777" w:rsidTr="00D64AF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FF0000"/>
                        <w:vAlign w:val="center"/>
                      </w:tcPr>
                      <w:p w14:paraId="09D374AC" w14:textId="6CA17A58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09</w:t>
                        </w:r>
                      </w:p>
                    </w:tc>
                  </w:tr>
                  <w:tr w:rsidR="00E5363F" w:rsidRPr="00E5363F" w14:paraId="1A0F67AC" w14:textId="77777777" w:rsidTr="00D64AF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FF0000"/>
                        <w:vAlign w:val="center"/>
                      </w:tcPr>
                      <w:p w14:paraId="0FC88127" w14:textId="77777777" w:rsidR="00E5363F" w:rsidRPr="00E5363F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D2F0D30" w14:textId="77777777" w:rsidR="00F65FE6" w:rsidRPr="00FD3556" w:rsidRDefault="00F65FE6" w:rsidP="00D64AFF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7E0C9540" w14:textId="48FB06ED" w:rsidR="00DB063F" w:rsidRPr="00DB063F" w:rsidRDefault="00D821C0" w:rsidP="00DB063F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 w:bidi="ru-RU"/>
                    </w:rPr>
                    <w:t>FEBRERO</w:t>
                  </w:r>
                  <w:r w:rsidR="00DB063F" w:rsidRPr="00DB063F"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 w:bidi="ru-RU"/>
                    </w:rPr>
                    <w:t xml:space="preserve"> 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begin"/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instrText xml:space="preserve"> DOCVARIABLE  MonthStart1 \@  yyyy   \* MERGEFORMAT </w:instrTex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separate"/>
                  </w:r>
                  <w:r w:rsidR="006055C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t>2024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2"/>
                    <w:gridCol w:w="450"/>
                    <w:gridCol w:w="450"/>
                    <w:gridCol w:w="450"/>
                    <w:gridCol w:w="450"/>
                    <w:gridCol w:w="450"/>
                    <w:gridCol w:w="447"/>
                  </w:tblGrid>
                  <w:tr w:rsidR="00DB063F" w:rsidRPr="00DB063F" w14:paraId="0F6AE5E7" w14:textId="77777777" w:rsidTr="00BC52BC">
                    <w:trPr>
                      <w:trHeight w:val="113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43C6C0C5" w14:textId="54BEFD18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 w:bidi="ru-RU"/>
                          </w:rPr>
                          <w:t>DO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3ADE1D9C" w14:textId="0868C963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7622AD8E" w14:textId="1E99C3EC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2B691028" w14:textId="65D04F42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MI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789D93D6" w14:textId="4166EEF5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  <w:t>JU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503D799E" w14:textId="2F7E8E38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VI</w:t>
                        </w:r>
                      </w:p>
                    </w:tc>
                    <w:tc>
                      <w:tcPr>
                        <w:tcW w:w="711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616F8C6C" w14:textId="4DADE0E5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 w:bidi="ru-RU"/>
                          </w:rPr>
                          <w:t>SA</w:t>
                        </w:r>
                      </w:p>
                    </w:tc>
                  </w:tr>
                  <w:tr w:rsidR="00BC52BC" w:rsidRPr="002B194C" w14:paraId="4304C799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3027A28" w14:textId="559FF55F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""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14FC96" w14:textId="7CDB9533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D2AFF33" w14:textId="4CC70F3E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8D3944" w14:textId="2D3D97DA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DADBB7" w14:textId="1900454A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“четверг"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2BD89D" w14:textId="2CECA8AF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“пятница"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21F6C5" w14:textId="584DBE5E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2B194C" w14:paraId="765A9734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969FEDE" w14:textId="73ED4CBB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2634CA9" w14:textId="75EE9CA3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680CA36" w14:textId="2A8D7973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5DA32C9" w14:textId="0AC4ED2D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EDB398F" w14:textId="7C690B8A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B3C1C69" w14:textId="6663B254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0C1AAC8F" w14:textId="0BD04B60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2B194C" w14:paraId="61F8ABA5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0C679B02" w14:textId="7A4AA472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DB24B9A" w14:textId="64FC2574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C0B55C5" w14:textId="03BD4B5C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9E6461A" w14:textId="089C8811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1C1DA0" w14:textId="7BD1C06F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BA95638" w14:textId="2E4C5C30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2A5D8D0B" w14:textId="4535BAC1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2B194C" w14:paraId="53F39697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1BDDD22E" w14:textId="74C695AE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7D4DE24" w14:textId="3A0A0F54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C5AE418" w14:textId="6B3008D6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ED3E77" w14:textId="40DFD43B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823B96" w14:textId="062F6837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434D9F6" w14:textId="03019257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3A9A7E7F" w14:textId="38AE201B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2B194C" w14:paraId="262D13FD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2E5117F" w14:textId="7C1A2B25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DD0B87" w14:textId="0A1252E8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102472" w14:textId="19B0A1B5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D52DA32" w14:textId="76BC4300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E896D29" w14:textId="29FAC7C7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2D82D4" w14:textId="32CB5B83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7200DD0C" w14:textId="25095A88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2B194C" w14:paraId="0A147BA7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A64A9DA" w14:textId="4790DE17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2D4DAF9" w14:textId="69C577D8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E166EF" w14:textId="77777777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436CEFD" w14:textId="77777777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5AFBCF8" w14:textId="77777777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F12FA3" w14:textId="77777777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7CBD6D3B" w14:textId="77777777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</w:p>
                    </w:tc>
                  </w:tr>
                </w:tbl>
                <w:p w14:paraId="635B5D45" w14:textId="77777777" w:rsidR="00F65FE6" w:rsidRPr="00FD3556" w:rsidRDefault="00F65FE6" w:rsidP="00D64AF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7AFCE4CB" w14:textId="77777777" w:rsidTr="00D64AF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FF0000"/>
                        <w:vAlign w:val="center"/>
                      </w:tcPr>
                      <w:p w14:paraId="355E3AA7" w14:textId="67632A32" w:rsidR="00E5363F" w:rsidRPr="00E5363F" w:rsidRDefault="00DB0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4A213D07" w14:textId="77777777" w:rsidTr="00D64AF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FF0000"/>
                        <w:vAlign w:val="center"/>
                      </w:tcPr>
                      <w:p w14:paraId="52E22E90" w14:textId="3C3EC048" w:rsidR="00E5363F" w:rsidRPr="00F27201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09</w:t>
                        </w:r>
                      </w:p>
                    </w:tc>
                  </w:tr>
                  <w:tr w:rsidR="00E5363F" w:rsidRPr="00E5363F" w14:paraId="40F50E32" w14:textId="77777777" w:rsidTr="00D64AF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FF0000"/>
                        <w:vAlign w:val="center"/>
                      </w:tcPr>
                      <w:p w14:paraId="782F12E7" w14:textId="5194FD0C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</w:p>
                    </w:tc>
                  </w:tr>
                  <w:tr w:rsidR="00E5363F" w:rsidRPr="00E5363F" w14:paraId="53E8B1EA" w14:textId="77777777" w:rsidTr="00D64AF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FF0000"/>
                        <w:vAlign w:val="center"/>
                      </w:tcPr>
                      <w:p w14:paraId="142E6BC2" w14:textId="25AD2FB7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</w:p>
                    </w:tc>
                  </w:tr>
                  <w:tr w:rsidR="00E5363F" w:rsidRPr="00E5363F" w14:paraId="54E7C389" w14:textId="77777777" w:rsidTr="00D64AF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FF0000"/>
                        <w:vAlign w:val="center"/>
                      </w:tcPr>
                      <w:p w14:paraId="20FE3FF1" w14:textId="2824DB32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</w:p>
                    </w:tc>
                  </w:tr>
                  <w:tr w:rsidR="00E5363F" w:rsidRPr="00E5363F" w14:paraId="2ED2B0BD" w14:textId="77777777" w:rsidTr="00D64AF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FF0000"/>
                        <w:vAlign w:val="center"/>
                      </w:tcPr>
                      <w:p w14:paraId="5A454771" w14:textId="0E826D45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</w:p>
                    </w:tc>
                  </w:tr>
                  <w:tr w:rsidR="00E5363F" w:rsidRPr="00E5363F" w14:paraId="335B3ECC" w14:textId="77777777" w:rsidTr="00D64AF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FF0000"/>
                        <w:vAlign w:val="center"/>
                      </w:tcPr>
                      <w:p w14:paraId="63D311B5" w14:textId="4955DD2D" w:rsidR="00E5363F" w:rsidRPr="006055C7" w:rsidRDefault="006055C7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</w:p>
                    </w:tc>
                  </w:tr>
                </w:tbl>
                <w:p w14:paraId="7F2F8922" w14:textId="77777777" w:rsidR="00F65FE6" w:rsidRPr="00FD3556" w:rsidRDefault="00F65FE6" w:rsidP="00D64AFF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5D192FB2" w14:textId="7A983318" w:rsidR="00DB063F" w:rsidRPr="002B194C" w:rsidRDefault="00D821C0" w:rsidP="00DB063F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>MARZO</w:t>
                  </w:r>
                  <w:r w:rsidR="00DB063F"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begin"/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instrText xml:space="preserve"> DOCVARIABLE  MonthStart1 \@  yyyy   \* MERGEFORMAT </w:instrTex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separate"/>
                  </w:r>
                  <w:r w:rsidR="006055C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t>2024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0"/>
                    <w:gridCol w:w="451"/>
                    <w:gridCol w:w="450"/>
                    <w:gridCol w:w="450"/>
                    <w:gridCol w:w="450"/>
                    <w:gridCol w:w="450"/>
                    <w:gridCol w:w="450"/>
                  </w:tblGrid>
                  <w:tr w:rsidR="00DB063F" w:rsidRPr="002B194C" w14:paraId="5AD305D5" w14:textId="77777777" w:rsidTr="001477F2">
                    <w:trPr>
                      <w:trHeight w:val="113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2A4794C9" w14:textId="2DD0F99D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1723A3AF" w14:textId="79F6C183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4D4B410C" w14:textId="2B2BDE77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5B0B4658" w14:textId="03687989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5A9687C4" w14:textId="3F3DF35A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5BE35653" w14:textId="431EED29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3B738C1D" w14:textId="7A3D83A2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DB063F" w:rsidRPr="002B194C" w14:paraId="35F09420" w14:textId="77777777" w:rsidTr="00DB063F">
                    <w:trPr>
                      <w:trHeight w:val="397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6C93994A" w14:textId="06F8EC39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""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756C8EB6" w14:textId="0C279481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60ABCC6F" w14:textId="6D93A15D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39CEA2F4" w14:textId="0F6AA4AB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474E424E" w14:textId="3B96B8D8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“четверг"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2052981C" w14:textId="1C92E413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“пятница"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1BA2219F" w14:textId="15F79BE2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5304B3ED" w14:textId="77777777" w:rsidTr="00DB063F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696F4E6A" w14:textId="18C1448A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E201A96" w14:textId="495168AA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0A8E3C7" w14:textId="6E2DEA8F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A3729BA" w14:textId="0CEBC5A1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14895A5" w14:textId="2236499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8A1A2F3" w14:textId="20273E4F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0BF50D1C" w14:textId="115A1CA9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1AF9CC51" w14:textId="77777777" w:rsidTr="00DB063F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7677733F" w14:textId="286DD9C1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F8D2428" w14:textId="66BAC63B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4B0FE81" w14:textId="73ACF418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5206AE3" w14:textId="7618B715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7B16001" w14:textId="5444DCFE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ABCE286" w14:textId="32C865AE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4B4B188E" w14:textId="684F982C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6E71C089" w14:textId="77777777" w:rsidTr="00DB063F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7C1FF2E6" w14:textId="6B8F9213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0B65996" w14:textId="258A4E3D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E97CF66" w14:textId="77A45274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0FC31EE" w14:textId="633BA05F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61441F1" w14:textId="4DAC2CBD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2328327" w14:textId="0310CA96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16DE6FBF" w14:textId="34763D92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7D3756D7" w14:textId="77777777" w:rsidTr="00DB063F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1CF432EB" w14:textId="296B6531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F52319E" w14:textId="189C7184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F4668D7" w14:textId="5A8A710B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B30F644" w14:textId="2E790A4F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06479C7" w14:textId="5ECF78D1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9A0907F" w14:textId="3803E368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2FD443BC" w14:textId="098EDC1A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6ECF26F9" w14:textId="77777777" w:rsidTr="00DB063F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4F0B6440" w14:textId="6BEE757C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311C5B1" w14:textId="1142E296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BD9D3FE" w14:textId="7777777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4EA6960F" w14:textId="7777777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67D7A5AC" w14:textId="7777777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56FBAAB9" w14:textId="7777777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0FD162FC" w14:textId="77777777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</w:tr>
                </w:tbl>
                <w:p w14:paraId="260070DC" w14:textId="77777777" w:rsidR="00F65FE6" w:rsidRPr="00FD3556" w:rsidRDefault="00F65FE6" w:rsidP="00D64AF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6F06456A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5E9E03D7" w14:textId="34C58BD5" w:rsidR="00E5363F" w:rsidRPr="00E5363F" w:rsidRDefault="00DB0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04F88B7D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5EA1EC71" w14:textId="762EC92A" w:rsidR="00E5363F" w:rsidRPr="00F27201" w:rsidRDefault="006055C7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</w:p>
                    </w:tc>
                  </w:tr>
                  <w:tr w:rsidR="00E5363F" w:rsidRPr="00E5363F" w14:paraId="39619E45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4E0BE51E" w14:textId="4FE81640" w:rsidR="00E5363F" w:rsidRPr="0000589A" w:rsidRDefault="006055C7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</w:p>
                    </w:tc>
                  </w:tr>
                  <w:tr w:rsidR="00E5363F" w:rsidRPr="00E5363F" w14:paraId="627A914F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710185E5" w14:textId="450A6E59" w:rsidR="00E5363F" w:rsidRPr="0000589A" w:rsidRDefault="006055C7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</w:p>
                    </w:tc>
                  </w:tr>
                  <w:tr w:rsidR="00E5363F" w:rsidRPr="00E5363F" w14:paraId="1DAA2FFA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13256BED" w14:textId="0E08D77E" w:rsidR="00E5363F" w:rsidRPr="0000589A" w:rsidRDefault="006055C7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</w:p>
                    </w:tc>
                  </w:tr>
                  <w:tr w:rsidR="00E5363F" w:rsidRPr="00E5363F" w14:paraId="70F60639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24FF4B3C" w14:textId="58CA7865" w:rsidR="00E5363F" w:rsidRPr="0000589A" w:rsidRDefault="006055C7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</w:p>
                    </w:tc>
                  </w:tr>
                  <w:tr w:rsidR="00E5363F" w:rsidRPr="00E5363F" w14:paraId="722313DF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2959B936" w14:textId="6A799BDF" w:rsidR="00E5363F" w:rsidRPr="00E5363F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513EFFE" w14:textId="77777777" w:rsidR="00F65FE6" w:rsidRPr="00FD3556" w:rsidRDefault="00F65FE6" w:rsidP="00D64AFF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89F4BC2" w14:textId="01FEC6D3" w:rsidR="00DB063F" w:rsidRPr="00CA772A" w:rsidRDefault="00D821C0" w:rsidP="00DB063F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>ABRIL</w:t>
                  </w:r>
                  <w:r w:rsidR="00DB063F"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begin"/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instrText xml:space="preserve"> DOCVARIABLE  MonthStart1 \@  yyyy   \* MERGEFORMAT </w:instrTex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separate"/>
                  </w:r>
                  <w:r w:rsidR="006055C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t>2024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9"/>
                    <w:gridCol w:w="450"/>
                    <w:gridCol w:w="451"/>
                    <w:gridCol w:w="449"/>
                    <w:gridCol w:w="451"/>
                    <w:gridCol w:w="451"/>
                    <w:gridCol w:w="448"/>
                  </w:tblGrid>
                  <w:tr w:rsidR="00DB063F" w:rsidRPr="002B194C" w14:paraId="696076EA" w14:textId="77777777" w:rsidTr="001477F2">
                    <w:trPr>
                      <w:trHeight w:val="113"/>
                    </w:trPr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522A21A6" w14:textId="663D1C28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3559C4C8" w14:textId="3888AD23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4FDF0093" w14:textId="6C361457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3925F207" w14:textId="78DF62B9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7FC2BC39" w14:textId="0B3CBC92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6CBBD40F" w14:textId="1FBF050E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2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7CC33F4D" w14:textId="1E0494D8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DB063F" w:rsidRPr="002B194C" w14:paraId="284764C6" w14:textId="77777777" w:rsidTr="00DB063F">
                    <w:trPr>
                      <w:trHeight w:val="397"/>
                    </w:trPr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34BED848" w14:textId="1CB60503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""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187C23DE" w14:textId="0F598221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6D78A9BA" w14:textId="3AB82539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</w:tcPr>
                      <w:p w14:paraId="4914399C" w14:textId="5A864572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27F2E506" w14:textId="2F74061B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“четверг"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2C48D85E" w14:textId="270DC5BD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“пятница"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01A1690A" w14:textId="60C164F9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3C5AE853" w14:textId="77777777" w:rsidTr="00DB063F">
                    <w:trPr>
                      <w:trHeight w:val="397"/>
                    </w:trPr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55F1C5FD" w14:textId="4E7D1EA0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74559E2" w14:textId="53C7E20D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A960286" w14:textId="1C4C94B1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67EBBD32" w14:textId="78390D7B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9C6245E" w14:textId="52F967C0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16E17FF" w14:textId="47C46880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</w:tcPr>
                      <w:p w14:paraId="179B500E" w14:textId="28E78B69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1C51E940" w14:textId="77777777" w:rsidTr="00DB063F">
                    <w:trPr>
                      <w:trHeight w:val="397"/>
                    </w:trPr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068F9DAF" w14:textId="71EAF518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EA0FAC5" w14:textId="188D76CB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C13A40" w14:textId="2466446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5FE46531" w14:textId="755F996A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80AEEA1" w14:textId="2280FAFF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6716A8F" w14:textId="647B0FAA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</w:tcPr>
                      <w:p w14:paraId="3811C225" w14:textId="1DB0EC98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407EBDB5" w14:textId="77777777" w:rsidTr="00DB063F">
                    <w:trPr>
                      <w:trHeight w:val="397"/>
                    </w:trPr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0D6DEDA2" w14:textId="3EE449F9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D4207DD" w14:textId="4F28D9DE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482F9" w14:textId="0D0B6C83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6E91748E" w14:textId="03CC8318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D314D37" w14:textId="0DF1251A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76C2AE5" w14:textId="7D266C20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</w:tcPr>
                      <w:p w14:paraId="1BB66CF5" w14:textId="4A589A01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206A8542" w14:textId="77777777" w:rsidTr="00DB063F">
                    <w:trPr>
                      <w:trHeight w:val="397"/>
                    </w:trPr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5940A643" w14:textId="0149A4F2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0374C8E" w14:textId="0369E63C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480B2DD" w14:textId="35F15E29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585A8281" w14:textId="61FD0860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4D6DE0" w14:textId="6E82FA4E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C7CEA23" w14:textId="092C09B6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</w:tcPr>
                      <w:p w14:paraId="0F2F30A9" w14:textId="58395C4D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3F7F07DB" w14:textId="77777777" w:rsidTr="00DB063F">
                    <w:trPr>
                      <w:trHeight w:val="397"/>
                    </w:trPr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318701DB" w14:textId="52E5BC9F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35EEFF9" w14:textId="0C88CCDD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C28ECE4" w14:textId="7777777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3" w:type="pct"/>
                      </w:tcPr>
                      <w:p w14:paraId="19149A9B" w14:textId="7777777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</w:tcPr>
                      <w:p w14:paraId="467BF37E" w14:textId="7777777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</w:tcPr>
                      <w:p w14:paraId="1C38F1AE" w14:textId="7777777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</w:tcPr>
                      <w:p w14:paraId="4F9C6FEF" w14:textId="77777777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</w:tr>
                </w:tbl>
                <w:p w14:paraId="5F4768A2" w14:textId="77777777" w:rsidR="00F65FE6" w:rsidRPr="00FD3556" w:rsidRDefault="00F65FE6" w:rsidP="00D64AFF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F65FE6" w:rsidRPr="00DB063F" w14:paraId="3808ABFD" w14:textId="5185E65E" w:rsidTr="00E5363F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CE68B02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46BE4840" w14:textId="322B239E" w:rsidR="00E5363F" w:rsidRPr="00E5363F" w:rsidRDefault="00DB0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655BF77C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036F7158" w14:textId="55C48925" w:rsidR="00E5363F" w:rsidRPr="00DC1DCE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</w:p>
                    </w:tc>
                  </w:tr>
                  <w:tr w:rsidR="00E5363F" w:rsidRPr="00E5363F" w14:paraId="6871621A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14324AEF" w14:textId="490D5731" w:rsidR="00E5363F" w:rsidRPr="00F27201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</w:p>
                    </w:tc>
                  </w:tr>
                  <w:tr w:rsidR="00E5363F" w:rsidRPr="00E5363F" w14:paraId="44708E74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60CD70E3" w14:textId="080BF660" w:rsidR="00E5363F" w:rsidRPr="00DC1DCE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</w:p>
                    </w:tc>
                  </w:tr>
                  <w:tr w:rsidR="00E5363F" w:rsidRPr="00E5363F" w14:paraId="3A02B1E6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2D15D7C0" w14:textId="3EFB502C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</w:p>
                    </w:tc>
                  </w:tr>
                  <w:tr w:rsidR="00E5363F" w:rsidRPr="00E5363F" w14:paraId="177B8D1E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146F9388" w14:textId="50BD669E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</w:p>
                    </w:tc>
                  </w:tr>
                  <w:tr w:rsidR="00E5363F" w:rsidRPr="00E5363F" w14:paraId="5B1FCE2C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79E18106" w14:textId="1475491C" w:rsidR="00E5363F" w:rsidRPr="00E5363F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1C4C80B" w14:textId="77777777" w:rsidR="00F65FE6" w:rsidRPr="00FD3556" w:rsidRDefault="00F65FE6" w:rsidP="00D64AFF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05EF6CB3" w14:textId="5A4E433E" w:rsidR="00DB063F" w:rsidRPr="00CA772A" w:rsidRDefault="00D821C0" w:rsidP="00DB063F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 w:bidi="ru-RU"/>
                    </w:rPr>
                    <w:t>MAYO</w:t>
                  </w:r>
                  <w:r w:rsidR="00DB063F"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 w:bidi="ru-RU"/>
                    </w:rPr>
                    <w:t xml:space="preserve"> 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begin"/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instrText xml:space="preserve"> DOCVARIABLE  MonthStart1 \@  yyyy   \* MERGEFORMAT </w:instrTex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separate"/>
                  </w:r>
                  <w:r w:rsidR="006055C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t>2024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4"/>
                    <w:gridCol w:w="475"/>
                    <w:gridCol w:w="473"/>
                    <w:gridCol w:w="473"/>
                    <w:gridCol w:w="473"/>
                    <w:gridCol w:w="473"/>
                    <w:gridCol w:w="469"/>
                  </w:tblGrid>
                  <w:tr w:rsidR="00DB063F" w:rsidRPr="002B194C" w14:paraId="6E9FB78A" w14:textId="77777777" w:rsidTr="00BC52BC">
                    <w:trPr>
                      <w:trHeight w:val="113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4D29B2C5" w14:textId="072B8559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 w:bidi="ru-RU"/>
                          </w:rPr>
                          <w:t>DO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53BBFBB1" w14:textId="7CEC1629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6DB3A41E" w14:textId="1DA44D3B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1FAC058B" w14:textId="71C03B7B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MI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255D55AD" w14:textId="04580E52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  <w:t>JU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08AC9FD3" w14:textId="5305D17F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VI</w:t>
                        </w:r>
                      </w:p>
                    </w:tc>
                    <w:tc>
                      <w:tcPr>
                        <w:tcW w:w="711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617C0A30" w14:textId="09B6194E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 w:bidi="ru-RU"/>
                          </w:rPr>
                          <w:t>SA</w:t>
                        </w:r>
                      </w:p>
                    </w:tc>
                  </w:tr>
                  <w:tr w:rsidR="00BC52BC" w:rsidRPr="002B194C" w14:paraId="0EC6E762" w14:textId="77777777" w:rsidTr="00BC52BC">
                    <w:trPr>
                      <w:trHeight w:val="397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00511CC0" w14:textId="206EB532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""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42C8AFB7" w14:textId="06CDE749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 “понедельник" 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2809E1A4" w14:textId="2F909196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1E22107F" w14:textId="56CAA1E8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1BDF894B" w14:textId="2CDB2AD6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= “четверг" 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69A2BBB7" w14:textId="7F0BD3BE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 “пятница" 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23084189" w14:textId="0C0F6806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2B194C" w14:paraId="3E6EEC01" w14:textId="77777777" w:rsidTr="00BC52BC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7FA7606E" w14:textId="65F7A152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32B6740" w14:textId="2F304D3F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324F5DD" w14:textId="69790E73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BF90389" w14:textId="0E6C943F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B09A053" w14:textId="22FF5519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B5845E0" w14:textId="4C083B2B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</w:tcPr>
                      <w:p w14:paraId="647D8547" w14:textId="18ACD986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2B194C" w14:paraId="72A828ED" w14:textId="77777777" w:rsidTr="00BC52BC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4060BBD4" w14:textId="3B2024F5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A128935" w14:textId="58031F4C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426A440" w14:textId="1875693E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977F79B" w14:textId="6EEE4E9E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A62AC4D" w14:textId="236E815A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679129D" w14:textId="7CEDC032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</w:tcPr>
                      <w:p w14:paraId="5DCBE8A0" w14:textId="595ED150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2B194C" w14:paraId="7517CDF1" w14:textId="77777777" w:rsidTr="00BC52BC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3836EE08" w14:textId="3D146DF6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E566BF8" w14:textId="3A74AB8E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478D260" w14:textId="237C1032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A2B7913" w14:textId="574707BD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0D0C3B1" w14:textId="455B9D5F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3F02576" w14:textId="32FB7DA7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</w:tcPr>
                      <w:p w14:paraId="2ED9D046" w14:textId="0DFD6519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2B194C" w14:paraId="548DE706" w14:textId="77777777" w:rsidTr="00BC52BC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2D447F74" w14:textId="7DD6F0FC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DA4402" w14:textId="52DEA33D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B6FC36A" w14:textId="355EA4FA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9A88650" w14:textId="317631F6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1356581" w14:textId="2A819C47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883F9C7" w14:textId="56DFF8E6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</w:tcPr>
                      <w:p w14:paraId="6A122121" w14:textId="45D7C13B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2B194C" w14:paraId="1B3B89A6" w14:textId="77777777" w:rsidTr="00BC52BC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62E4AA91" w14:textId="4AFCC8F0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707143" w14:textId="0F97D0C2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9B60974" w14:textId="77777777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5" w:type="pct"/>
                      </w:tcPr>
                      <w:p w14:paraId="0795998F" w14:textId="77777777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5" w:type="pct"/>
                      </w:tcPr>
                      <w:p w14:paraId="1130C471" w14:textId="77777777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5" w:type="pct"/>
                      </w:tcPr>
                      <w:p w14:paraId="16ECCD17" w14:textId="77777777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</w:tcPr>
                      <w:p w14:paraId="15849B03" w14:textId="77777777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F65FE6" w:rsidRPr="00FD3556" w:rsidRDefault="00F65FE6" w:rsidP="00D64AF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CC0BEF3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6E3545B9" w14:textId="568506A6" w:rsidR="00E5363F" w:rsidRPr="00E5363F" w:rsidRDefault="00DB0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57EA74C9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596A23C0" w14:textId="3008EE56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</w:p>
                    </w:tc>
                  </w:tr>
                  <w:tr w:rsidR="00E5363F" w:rsidRPr="00E5363F" w14:paraId="0541B660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588F1C68" w14:textId="0C1C1B6D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</w:p>
                    </w:tc>
                  </w:tr>
                  <w:tr w:rsidR="00E5363F" w:rsidRPr="00E5363F" w14:paraId="650ECAAE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44FE2644" w14:textId="47D0A00E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</w:p>
                    </w:tc>
                  </w:tr>
                  <w:tr w:rsidR="00E5363F" w:rsidRPr="00E5363F" w14:paraId="3A2DAB3D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03825619" w14:textId="45BD1253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</w:p>
                    </w:tc>
                  </w:tr>
                  <w:tr w:rsidR="00E5363F" w:rsidRPr="00E5363F" w14:paraId="2F3761EA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050F18CF" w14:textId="2C3A8C47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</w:p>
                    </w:tc>
                  </w:tr>
                  <w:tr w:rsidR="00E5363F" w:rsidRPr="00E5363F" w14:paraId="6C6F413E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7AB427FE" w14:textId="625F1CF0" w:rsidR="00E5363F" w:rsidRPr="00E5363F" w:rsidRDefault="006055C7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</w:p>
                    </w:tc>
                  </w:tr>
                </w:tbl>
                <w:p w14:paraId="3F6164F4" w14:textId="77777777" w:rsidR="00F65FE6" w:rsidRPr="00FD3556" w:rsidRDefault="00F65FE6" w:rsidP="00D64AFF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FCEB67D" w14:textId="44F7AECD" w:rsidR="00DB063F" w:rsidRPr="00CA772A" w:rsidRDefault="00D821C0" w:rsidP="00DB063F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JUNIO</w:t>
                  </w:r>
                  <w:r w:rsidR="00DB063F"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 xml:space="preserve"> 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begin"/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instrText xml:space="preserve"> DOCVARIABLE  MonthStart1 \@  yyyy   \* MERGEFORMAT </w:instrTex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separate"/>
                  </w:r>
                  <w:r w:rsidR="006055C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t>2024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1"/>
                    <w:gridCol w:w="450"/>
                    <w:gridCol w:w="450"/>
                    <w:gridCol w:w="450"/>
                    <w:gridCol w:w="450"/>
                    <w:gridCol w:w="450"/>
                    <w:gridCol w:w="448"/>
                  </w:tblGrid>
                  <w:tr w:rsidR="00DB063F" w:rsidRPr="002B194C" w14:paraId="0CC8C696" w14:textId="77777777" w:rsidTr="001477F2">
                    <w:trPr>
                      <w:trHeight w:val="113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483BBA24" w14:textId="4E8466AC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3660E406" w14:textId="15493A62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3E189811" w14:textId="2C803A7D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508E8E81" w14:textId="6109382C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07FDCBE6" w14:textId="07349DBD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2E83F2A6" w14:textId="1DEAFD63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2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170097B5" w14:textId="4A8FE511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DB063F" w:rsidRPr="002B194C" w14:paraId="70B4DBD2" w14:textId="77777777" w:rsidTr="00DB063F">
                    <w:trPr>
                      <w:trHeight w:val="397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0D771514" w14:textId="62C9332E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""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2C7056AA" w14:textId="1697454A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6CB98CA6" w14:textId="30CE2C19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2555B4CB" w14:textId="6E7A1CE9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64058638" w14:textId="38205944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“четверг"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42FAEE35" w14:textId="09BECFB4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“пятница"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2F913541" w14:textId="5BE08D90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0367992D" w14:textId="77777777" w:rsidTr="00DB063F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656205FE" w14:textId="360A7E65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C8CC11A" w14:textId="499ADCBA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ED90EDD" w14:textId="474C5FB9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81BF70C" w14:textId="3B394D3B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3E15B21" w14:textId="6CAA5EDD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771DDAE" w14:textId="0D956BB6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</w:tcPr>
                      <w:p w14:paraId="365203C6" w14:textId="373CAD66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488C7E06" w14:textId="77777777" w:rsidTr="00DB063F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386C0972" w14:textId="5F51AC0B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3B339CD" w14:textId="0E4A2833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DBD29B7" w14:textId="492516CC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CF62CD1" w14:textId="2765E7BC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B2237E1" w14:textId="0DE73CE4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AC66013" w14:textId="546375B9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</w:tcPr>
                      <w:p w14:paraId="77606841" w14:textId="7D267336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479500B5" w14:textId="77777777" w:rsidTr="00DB063F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50CB821F" w14:textId="06EC6951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A4BC637" w14:textId="70B85A22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7FFF57C" w14:textId="60B4E3EC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1797727" w14:textId="7B8202A8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BDCFC97" w14:textId="13529004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7D31C93" w14:textId="78730800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</w:tcPr>
                      <w:p w14:paraId="08FC0694" w14:textId="53578C9A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0FCD85A4" w14:textId="77777777" w:rsidTr="00DB063F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3A48E849" w14:textId="7FE336EB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A040BC4" w14:textId="5BBB7C6C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844307A" w14:textId="0EE74090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B047CBB" w14:textId="04148968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631E58D" w14:textId="70056593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3404756" w14:textId="42D3116E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</w:tcPr>
                      <w:p w14:paraId="63FD8468" w14:textId="257AD3B2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424B1BA3" w14:textId="77777777" w:rsidTr="00DB063F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5A8CA1B8" w14:textId="56B9821A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024F213" w14:textId="6B99A6F0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467A1C4" w14:textId="7777777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16B58E09" w14:textId="7777777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4E169ABA" w14:textId="7777777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543AB8E5" w14:textId="7777777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</w:tcPr>
                      <w:p w14:paraId="6BD41589" w14:textId="77777777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</w:p>
                    </w:tc>
                  </w:tr>
                </w:tbl>
                <w:p w14:paraId="254C2834" w14:textId="77777777" w:rsidR="00F65FE6" w:rsidRPr="00FD3556" w:rsidRDefault="00F65FE6" w:rsidP="00D64AF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5472B53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0326DF0A" w14:textId="7672F9ED" w:rsidR="00E5363F" w:rsidRPr="00E5363F" w:rsidRDefault="00DB0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70F93B98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1655B479" w14:textId="6C93F3D1" w:rsidR="00E5363F" w:rsidRPr="0000589A" w:rsidRDefault="006055C7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</w:p>
                    </w:tc>
                  </w:tr>
                  <w:tr w:rsidR="00E5363F" w:rsidRPr="00E5363F" w14:paraId="7DEC25A3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24702946" w14:textId="6BF83658" w:rsidR="00E5363F" w:rsidRPr="00E5363F" w:rsidRDefault="006055C7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</w:p>
                    </w:tc>
                  </w:tr>
                  <w:tr w:rsidR="00E5363F" w:rsidRPr="00E5363F" w14:paraId="5638E511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676CDBCB" w14:textId="0CB240B1" w:rsidR="00E5363F" w:rsidRPr="0000589A" w:rsidRDefault="006055C7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</w:p>
                    </w:tc>
                  </w:tr>
                  <w:tr w:rsidR="00E5363F" w:rsidRPr="00E5363F" w14:paraId="4BD33498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5FB8B3B6" w14:textId="70FCAC66" w:rsidR="00E5363F" w:rsidRPr="0000589A" w:rsidRDefault="006055C7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</w:p>
                    </w:tc>
                  </w:tr>
                  <w:tr w:rsidR="00E5363F" w:rsidRPr="00E5363F" w14:paraId="023B4C58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00957F25" w14:textId="70CEBEC8" w:rsidR="00E5363F" w:rsidRPr="0000589A" w:rsidRDefault="006055C7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</w:p>
                    </w:tc>
                  </w:tr>
                  <w:tr w:rsidR="00E5363F" w:rsidRPr="00E5363F" w14:paraId="03DCD861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37EC6B4A" w14:textId="4679EBD4" w:rsidR="00E5363F" w:rsidRPr="0000589A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49D3B851" w14:textId="77777777" w:rsidR="00F65FE6" w:rsidRPr="00FD3556" w:rsidRDefault="00F65FE6" w:rsidP="00D64AFF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5627CBAF" w14:textId="1A78839B" w:rsidR="00DB063F" w:rsidRPr="00CA772A" w:rsidRDefault="00D821C0" w:rsidP="00DB063F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JULIO</w:t>
                  </w:r>
                  <w:r w:rsidR="00DB063F"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 xml:space="preserve"> 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begin"/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instrText xml:space="preserve"> DOCVARIABLE  MonthStart1 \@  yyyy   \* MERGEFORMAT </w:instrTex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separate"/>
                  </w:r>
                  <w:r w:rsidR="006055C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t>2024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0"/>
                    <w:gridCol w:w="451"/>
                    <w:gridCol w:w="450"/>
                    <w:gridCol w:w="450"/>
                    <w:gridCol w:w="450"/>
                    <w:gridCol w:w="450"/>
                    <w:gridCol w:w="450"/>
                  </w:tblGrid>
                  <w:tr w:rsidR="00DB063F" w:rsidRPr="002B194C" w14:paraId="285ADF48" w14:textId="77777777" w:rsidTr="001477F2">
                    <w:trPr>
                      <w:trHeight w:val="113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4FBDD808" w14:textId="34120D17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4115947B" w14:textId="11027212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73EE09E6" w14:textId="0383FE16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0DFEA6E2" w14:textId="1D26D7D7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7D54D5FC" w14:textId="34ECEE2E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3AA212FE" w14:textId="4A8CCA64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76BF6A38" w14:textId="5E0E4102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DB063F" w:rsidRPr="002B194C" w14:paraId="775429ED" w14:textId="77777777" w:rsidTr="00DB063F">
                    <w:trPr>
                      <w:trHeight w:val="397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4134873A" w14:textId="32CD1BF9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""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17348D25" w14:textId="7E4C5090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56178C72" w14:textId="24CBDC8C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6073E09B" w14:textId="172645B9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587C896D" w14:textId="6F814602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“четверг"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3CB102C0" w14:textId="167F38B0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“пятница"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6DC345A8" w14:textId="3CAAEC3A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6E884801" w14:textId="77777777" w:rsidTr="00DB063F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72D95883" w14:textId="0830C9E0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7259DB1" w14:textId="43EC34AD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91F4BC5" w14:textId="3CA7F18A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0AA8E72" w14:textId="5DC01448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A278901" w14:textId="4C806872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9BF99D2" w14:textId="5BD64C9D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367CD871" w14:textId="628FF438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5DC2A4FD" w14:textId="77777777" w:rsidTr="00DB063F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7D3F5036" w14:textId="50CDA3DD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0F51F95" w14:textId="2F211C20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6C94343" w14:textId="6149C699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2263AA9" w14:textId="5B507B70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FA511C1" w14:textId="407CD0D9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AA6E0F9" w14:textId="2E644B50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7F11825A" w14:textId="0DEF296C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610D5177" w14:textId="77777777" w:rsidTr="00DB063F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0F406624" w14:textId="5AC4FA2E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49B1998" w14:textId="1837B1D4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D319DA2" w14:textId="4364911F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3791948" w14:textId="5E7FD330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7CBB94B" w14:textId="6CC2B5D2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D905FCA" w14:textId="4023105A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56B7B7A6" w14:textId="0C46B681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1AC6B737" w14:textId="77777777" w:rsidTr="00DB063F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56FB2D3A" w14:textId="2F4CC5BB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D02F298" w14:textId="3C04178C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52199F7" w14:textId="7C110898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51C9689" w14:textId="6B986268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4C7DEB5" w14:textId="59D04045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2B7B6E6" w14:textId="38D77C26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2CF053AC" w14:textId="5D10C6EA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60122917" w14:textId="77777777" w:rsidTr="00DB063F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546F88A1" w14:textId="0F8AF9B8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5D9658C" w14:textId="5773487B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0199CA1" w14:textId="7777777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419A8E20" w14:textId="7777777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614B3FF5" w14:textId="7777777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1EE18E25" w14:textId="7777777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4E16E9BF" w14:textId="77777777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</w:p>
                    </w:tc>
                  </w:tr>
                </w:tbl>
                <w:p w14:paraId="3BB208CE" w14:textId="77777777" w:rsidR="00F65FE6" w:rsidRPr="00FD3556" w:rsidRDefault="00F65FE6" w:rsidP="00D64AF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38E9F823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4A65A7FA" w14:textId="1764B727" w:rsidR="00E5363F" w:rsidRPr="00E5363F" w:rsidRDefault="00DB0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158078B5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02E13A26" w14:textId="0EEB4768" w:rsidR="00E5363F" w:rsidRPr="0000589A" w:rsidRDefault="006055C7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</w:p>
                    </w:tc>
                  </w:tr>
                  <w:tr w:rsidR="00E5363F" w:rsidRPr="00E5363F" w14:paraId="25B44F55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7CA3745F" w14:textId="26524778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32</w:t>
                        </w:r>
                      </w:p>
                    </w:tc>
                  </w:tr>
                  <w:tr w:rsidR="00E5363F" w:rsidRPr="00E5363F" w14:paraId="679780CB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11543C3C" w14:textId="38336916" w:rsidR="00E5363F" w:rsidRPr="00E5363F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33</w:t>
                        </w:r>
                      </w:p>
                    </w:tc>
                  </w:tr>
                  <w:tr w:rsidR="00E5363F" w:rsidRPr="00E5363F" w14:paraId="176A07B3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3A34D206" w14:textId="540FF45F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34</w:t>
                        </w:r>
                      </w:p>
                    </w:tc>
                  </w:tr>
                  <w:tr w:rsidR="00E5363F" w:rsidRPr="00E5363F" w14:paraId="39B04931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59B6177F" w14:textId="410DBCD6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35</w:t>
                        </w:r>
                      </w:p>
                    </w:tc>
                  </w:tr>
                  <w:tr w:rsidR="00E5363F" w:rsidRPr="00E5363F" w14:paraId="55946B57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3AF49F6A" w14:textId="5DE16101" w:rsidR="00E5363F" w:rsidRPr="00E5363F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CDC5BF2" w14:textId="77777777" w:rsidR="00F65FE6" w:rsidRPr="00FD3556" w:rsidRDefault="00F65FE6" w:rsidP="00D64AFF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082FC13C" w14:textId="6CEF2DB9" w:rsidR="00DB063F" w:rsidRPr="00DB063F" w:rsidRDefault="00D821C0" w:rsidP="00DB063F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 w:bidi="ru-RU"/>
                    </w:rPr>
                    <w:t>AGOSTO</w:t>
                  </w:r>
                  <w:r w:rsidR="00DB063F" w:rsidRPr="00DB063F"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 w:bidi="ru-RU"/>
                    </w:rPr>
                    <w:t xml:space="preserve"> 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begin"/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instrText xml:space="preserve"> DOCVARIABLE  MonthStart1 \@  yyyy   \* MERGEFORMAT </w:instrTex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separate"/>
                  </w:r>
                  <w:r w:rsidR="006055C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t>2024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9"/>
                    <w:gridCol w:w="450"/>
                    <w:gridCol w:w="451"/>
                    <w:gridCol w:w="449"/>
                    <w:gridCol w:w="451"/>
                    <w:gridCol w:w="451"/>
                    <w:gridCol w:w="448"/>
                  </w:tblGrid>
                  <w:tr w:rsidR="00DB063F" w:rsidRPr="00DB063F" w14:paraId="38599A94" w14:textId="77777777" w:rsidTr="00BC52BC">
                    <w:trPr>
                      <w:trHeight w:val="113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2B14CCC7" w14:textId="44777C0D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 w:bidi="ru-RU"/>
                          </w:rPr>
                          <w:t>DO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5800A7B0" w14:textId="706BD4C9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2C2DEA06" w14:textId="06FC5DC1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7877AEE9" w14:textId="216A72F4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MI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227E0C78" w14:textId="67A14089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  <w:t>JU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58B119C1" w14:textId="46641280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VI</w:t>
                        </w:r>
                      </w:p>
                    </w:tc>
                    <w:tc>
                      <w:tcPr>
                        <w:tcW w:w="711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1D35E9DE" w14:textId="41A438DF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 w:bidi="ru-RU"/>
                          </w:rPr>
                          <w:t>SA</w:t>
                        </w:r>
                      </w:p>
                    </w:tc>
                  </w:tr>
                  <w:tr w:rsidR="00BC52BC" w:rsidRPr="00DB063F" w14:paraId="4F773775" w14:textId="77777777" w:rsidTr="00BC52BC">
                    <w:trPr>
                      <w:trHeight w:val="397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08BEAB1" w14:textId="279A7140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""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B77AB7" w14:textId="2B59325D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3EBA656" w14:textId="4B93CDA6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58DB6E" w14:textId="13B40130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5E6C88E" w14:textId="07B74761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“четверг"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A8AEE8" w14:textId="10B56B60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“пятница"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F4AB10D" w14:textId="1E0A2901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315D8152" w14:textId="77777777" w:rsidTr="00BC52BC">
                    <w:trPr>
                      <w:trHeight w:val="397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2B976763" w14:textId="05C895B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65F94F" w14:textId="36674500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A3C51" w14:textId="444B2BDA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A88C97E" w14:textId="6CF71783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A6A6FD" w14:textId="6D727153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06104F1" w14:textId="70F8AF2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75073A89" w14:textId="16533D0F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79EC3E31" w14:textId="77777777" w:rsidTr="00BC52BC">
                    <w:trPr>
                      <w:trHeight w:val="397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6B3701D3" w14:textId="25DFC56B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4DF017" w14:textId="279A5E38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0086B0" w14:textId="45608CE2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C3BC9BB" w14:textId="1E243A3C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B6E2D4" w14:textId="5B56B105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94F6" w14:textId="3D4DACE4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32E7992E" w14:textId="41470EC3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453E76C8" w14:textId="77777777" w:rsidTr="00BC52BC">
                    <w:trPr>
                      <w:trHeight w:val="397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771ADEC0" w14:textId="60862985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CE05CD1" w14:textId="41661C45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6559B83" w14:textId="04FE31A9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D3BC569" w14:textId="443EC5AE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11184C" w14:textId="277C4600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DDFC91" w14:textId="4D7D80BF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622F2229" w14:textId="231715DC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1A702406" w14:textId="77777777" w:rsidTr="00BC52BC">
                    <w:trPr>
                      <w:trHeight w:val="397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085FA21D" w14:textId="29250BF5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7DAE2A3" w14:textId="7572EBCC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3357896" w14:textId="4CDA4025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55FBF27" w14:textId="6FB52CA0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34F88A" w14:textId="76809B51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C2F878B" w14:textId="068A5C56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566FCF4A" w14:textId="0F27E752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6079EAF6" w14:textId="77777777" w:rsidTr="00BC52BC">
                    <w:trPr>
                      <w:trHeight w:val="397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5B22C15C" w14:textId="4285A88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F60D5B0" w14:textId="49172F6D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F2B707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A644536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3BFEEE7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3CD5EE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49E7E646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</w:tr>
                </w:tbl>
                <w:p w14:paraId="18E383FC" w14:textId="77777777" w:rsidR="00F65FE6" w:rsidRPr="00DB063F" w:rsidRDefault="00F65FE6" w:rsidP="00D64AFF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de-DE" w:bidi="ru-RU"/>
                    </w:rPr>
                  </w:pPr>
                </w:p>
              </w:tc>
            </w:tr>
            <w:tr w:rsidR="00F65FE6" w:rsidRPr="00DB063F" w14:paraId="5ABCB9D1" w14:textId="6B4B1A3C" w:rsidTr="00E5363F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59752BCC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6F48DDE2" w14:textId="3E0ED0D7" w:rsidR="00E5363F" w:rsidRPr="00E5363F" w:rsidRDefault="00DB0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428AB06D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7F1E2552" w14:textId="1FBE6B4B" w:rsidR="00E5363F" w:rsidRPr="0000589A" w:rsidRDefault="006055C7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36</w:t>
                        </w:r>
                      </w:p>
                    </w:tc>
                  </w:tr>
                  <w:tr w:rsidR="00E5363F" w:rsidRPr="00E5363F" w14:paraId="3D8E5176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5D9F2654" w14:textId="59FB3B59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="006055C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E5363F" w:rsidRPr="00E5363F" w14:paraId="53952B71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17D7F9C1" w14:textId="7E4A7859" w:rsidR="00E5363F" w:rsidRPr="00E5363F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="006055C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37A25B16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1CB06F16" w14:textId="6D9F7CD4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="006055C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E5363F" w:rsidRPr="00E5363F" w14:paraId="44537685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6A8D2864" w14:textId="7936BCED" w:rsidR="00E5363F" w:rsidRPr="0000589A" w:rsidRDefault="006055C7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40</w:t>
                        </w:r>
                      </w:p>
                    </w:tc>
                  </w:tr>
                  <w:tr w:rsidR="00E5363F" w:rsidRPr="00E5363F" w14:paraId="2048AA1A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50F69F43" w14:textId="77777777" w:rsidR="00E5363F" w:rsidRPr="00E5363F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65AB21C" w14:textId="77777777" w:rsidR="00F65FE6" w:rsidRPr="00FD3556" w:rsidRDefault="00F65FE6" w:rsidP="00D64AFF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1D2D721A" w14:textId="103CB775" w:rsidR="00DB063F" w:rsidRPr="00DB063F" w:rsidRDefault="00D821C0" w:rsidP="00DB063F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 w:bidi="ru-RU"/>
                    </w:rPr>
                    <w:t>SEPTIEMBRE</w:t>
                  </w:r>
                  <w:r w:rsidR="00DB063F" w:rsidRPr="00DB063F"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 w:bidi="ru-RU"/>
                    </w:rPr>
                    <w:t xml:space="preserve"> 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begin"/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instrText xml:space="preserve"> DOCVARIABLE  MonthStart1 \@  yyyy   \* MERGEFORMAT </w:instrTex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separate"/>
                  </w:r>
                  <w:r w:rsidR="006055C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t>2024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3"/>
                    <w:gridCol w:w="474"/>
                    <w:gridCol w:w="473"/>
                    <w:gridCol w:w="473"/>
                    <w:gridCol w:w="473"/>
                    <w:gridCol w:w="473"/>
                    <w:gridCol w:w="471"/>
                  </w:tblGrid>
                  <w:tr w:rsidR="00DB063F" w:rsidRPr="00DB063F" w14:paraId="1873F870" w14:textId="77777777" w:rsidTr="00BC52BC">
                    <w:trPr>
                      <w:trHeight w:val="113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737F21B7" w14:textId="1E3AFD15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 w:bidi="ru-RU"/>
                          </w:rPr>
                          <w:t>DO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6F3D5440" w14:textId="6AF1C5C3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1ED6154F" w14:textId="5426577F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15FC4D7F" w14:textId="30D75804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MI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0B35B3CB" w14:textId="17D89488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  <w:t>JU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263F1E22" w14:textId="48F73A3A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VI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5E73B858" w14:textId="6A02B5DB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 w:bidi="ru-RU"/>
                          </w:rPr>
                          <w:t>SA</w:t>
                        </w:r>
                      </w:p>
                    </w:tc>
                  </w:tr>
                  <w:tr w:rsidR="00BC52BC" w:rsidRPr="00DB063F" w14:paraId="6500868D" w14:textId="77777777" w:rsidTr="00BC52BC">
                    <w:trPr>
                      <w:trHeight w:val="397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40EACD1" w14:textId="5D4FE284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""</w:instrText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2089662" w14:textId="6095ADA9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E7DF9E2" w14:textId="23795B80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1E80322" w14:textId="35FEB825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CCF364" w14:textId="3AE17D4A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“четверг"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DA1F41C" w14:textId="32D3DD8B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“пятница"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91E932A" w14:textId="29D228F8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1DBADB50" w14:textId="77777777" w:rsidTr="00BC52BC">
                    <w:trPr>
                      <w:trHeight w:val="397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6036B653" w14:textId="3ADEE975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FD6598" w14:textId="1AC7C07D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2F5115" w14:textId="5EE29361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B467CCD" w14:textId="782CB26B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2EAD25" w14:textId="69EA0EE0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BB55B21" w14:textId="48812F09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1775D00A" w14:textId="6B28781B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195773A0" w14:textId="77777777" w:rsidTr="00BC52BC">
                    <w:trPr>
                      <w:trHeight w:val="397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247C5113" w14:textId="0128D280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03F048B" w14:textId="6D5D6F4F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9E1CA5" w14:textId="48AF3996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BD98BD" w14:textId="2B746F0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9990B6" w14:textId="603AC95B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A5147F2" w14:textId="502D2A6C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2B41E0BD" w14:textId="64CBD0AF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7CAC1C0B" w14:textId="77777777" w:rsidTr="00BC52BC">
                    <w:trPr>
                      <w:trHeight w:val="397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4AFB871C" w14:textId="16E12FB1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E7B09AD" w14:textId="15B419B0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12EF6C8" w14:textId="6E16EF81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1BE34B1" w14:textId="6EC7899D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F84291" w14:textId="64294965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71E8D78" w14:textId="377DD0F8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5A25F16F" w14:textId="0AA7E636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078117AF" w14:textId="77777777" w:rsidTr="00BC52BC">
                    <w:trPr>
                      <w:trHeight w:val="397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71BCC156" w14:textId="2718EA33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151FD72" w14:textId="3D5212B6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174EC55" w14:textId="65D8E9B1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9B64B4" w14:textId="24197A54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D730F8E" w14:textId="23C0A922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287CFA" w14:textId="13D3C6A1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664F33BF" w14:textId="036F0166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2E4E71EC" w14:textId="77777777" w:rsidTr="00BC52BC">
                    <w:trPr>
                      <w:trHeight w:val="397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7E765143" w14:textId="6E78DC7D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187C7D" w14:textId="4A6B3418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26C98B4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B2B34AA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904096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00AAABC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1444CBE3" w14:textId="77777777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</w:tr>
                </w:tbl>
                <w:p w14:paraId="31377DC9" w14:textId="77777777" w:rsidR="00F65FE6" w:rsidRPr="00DB063F" w:rsidRDefault="00F65FE6" w:rsidP="00D64AF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lang w:val="de-DE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58390EF0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6E1935FD" w14:textId="0375BC08" w:rsidR="00E5363F" w:rsidRPr="00E5363F" w:rsidRDefault="00DB0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13C628A1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1FFEF9E9" w14:textId="6493A4F8" w:rsidR="00E5363F" w:rsidRPr="0000589A" w:rsidRDefault="00286533" w:rsidP="00D64AFF">
                        <w:pPr>
                          <w:pStyle w:val="Months"/>
                          <w:ind w:left="0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40</w:t>
                        </w:r>
                      </w:p>
                    </w:tc>
                  </w:tr>
                  <w:tr w:rsidR="00E5363F" w:rsidRPr="00E5363F" w14:paraId="188929D6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341158D1" w14:textId="6723B588" w:rsidR="00E5363F" w:rsidRPr="0000589A" w:rsidRDefault="00286533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41</w:t>
                        </w:r>
                      </w:p>
                    </w:tc>
                  </w:tr>
                  <w:tr w:rsidR="00E5363F" w:rsidRPr="00E5363F" w14:paraId="406CD6E9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6116BD66" w14:textId="695C4F4D" w:rsidR="00E5363F" w:rsidRPr="0000589A" w:rsidRDefault="00286533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42</w:t>
                        </w:r>
                      </w:p>
                    </w:tc>
                  </w:tr>
                  <w:tr w:rsidR="00E5363F" w:rsidRPr="00E5363F" w14:paraId="2912829B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2A7D6EDB" w14:textId="220B52EB" w:rsidR="00E5363F" w:rsidRPr="0000589A" w:rsidRDefault="00286533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43</w:t>
                        </w:r>
                      </w:p>
                    </w:tc>
                  </w:tr>
                  <w:tr w:rsidR="00E5363F" w:rsidRPr="00E5363F" w14:paraId="34AB92E6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46292CE1" w14:textId="3B0F92CF" w:rsidR="00E5363F" w:rsidRPr="0000589A" w:rsidRDefault="00286533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44</w:t>
                        </w:r>
                      </w:p>
                    </w:tc>
                  </w:tr>
                  <w:tr w:rsidR="00E5363F" w:rsidRPr="00E5363F" w14:paraId="73005850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352F4F42" w14:textId="5F7FEEBB" w:rsidR="00E5363F" w:rsidRPr="0000589A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A6A6BB8" w14:textId="77777777" w:rsidR="00F65FE6" w:rsidRPr="00FD3556" w:rsidRDefault="00F65FE6" w:rsidP="00D64AFF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570E8762" w14:textId="43AE74DA" w:rsidR="00DB063F" w:rsidRPr="00DB063F" w:rsidRDefault="00D821C0" w:rsidP="00DB063F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 w:bidi="ru-RU"/>
                    </w:rPr>
                    <w:t>OCTUBRE</w:t>
                  </w:r>
                  <w:r w:rsidR="00DB063F" w:rsidRPr="00DB063F"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 w:bidi="ru-RU"/>
                    </w:rPr>
                    <w:t xml:space="preserve"> 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begin"/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instrText xml:space="preserve"> DOCVARIABLE  MonthStart1 \@  yyyy   \* MERGEFORMAT </w:instrTex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separate"/>
                  </w:r>
                  <w:r w:rsidR="006055C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t>2024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2"/>
                    <w:gridCol w:w="450"/>
                    <w:gridCol w:w="450"/>
                    <w:gridCol w:w="450"/>
                    <w:gridCol w:w="450"/>
                    <w:gridCol w:w="450"/>
                    <w:gridCol w:w="447"/>
                  </w:tblGrid>
                  <w:tr w:rsidR="00DB063F" w:rsidRPr="00DB063F" w14:paraId="06E89F5E" w14:textId="77777777" w:rsidTr="00BC52BC">
                    <w:trPr>
                      <w:trHeight w:val="113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636C97CF" w14:textId="577E27D5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 w:bidi="ru-RU"/>
                          </w:rPr>
                          <w:t>DO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5808DEE7" w14:textId="2C3FFADA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675C23AD" w14:textId="7ACD1120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54D182EE" w14:textId="672ADB2E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MI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0498D18F" w14:textId="696148EF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  <w:t>JU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75AC2068" w14:textId="3CAC4E74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VI</w:t>
                        </w:r>
                      </w:p>
                    </w:tc>
                    <w:tc>
                      <w:tcPr>
                        <w:tcW w:w="711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67641E3B" w14:textId="09F8A9AB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 w:bidi="ru-RU"/>
                          </w:rPr>
                          <w:t>SA</w:t>
                        </w:r>
                      </w:p>
                    </w:tc>
                  </w:tr>
                  <w:tr w:rsidR="00BC52BC" w:rsidRPr="00DB063F" w14:paraId="5E7BE99D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5369C23" w14:textId="44F5F3AA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""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10AD07" w14:textId="3F3634E2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9CAB5DF" w14:textId="6D8C6B88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0AFD4B3" w14:textId="5E8051E8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47FA2B5" w14:textId="7C5B8FF3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“четверг"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91BEC4" w14:textId="7914B744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“пятница"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5023D8" w14:textId="27FDEDCF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771604AC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2BE0533" w14:textId="2BF525E3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DA5536" w14:textId="094EA6FD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903D0BB" w14:textId="38A80BCF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6B8727" w14:textId="3FCBA46C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22CA854" w14:textId="10AA1F6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6426B17" w14:textId="723C1B9A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4D13439F" w14:textId="08B61596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238FC1C0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2BE397D" w14:textId="200D6709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6B045C0" w14:textId="6E070745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370D2AE" w14:textId="363F61FC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A4F47D5" w14:textId="3EDF9426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E83A26D" w14:textId="0B619DF8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AFB06BE" w14:textId="093342D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7B3E6403" w14:textId="754F2B4A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39E6A28D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A390" w14:textId="25D801B5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F77A9B9" w14:textId="54F7E245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B6F2F4" w14:textId="3CC5DA78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1933ED4" w14:textId="7553605C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DE09BA" w14:textId="38574488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928260B" w14:textId="47C056CC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14486F68" w14:textId="69079BB8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3B5820F3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FF6D6C9" w14:textId="6202F8EF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B9AB583" w14:textId="255F3FD2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93229ED" w14:textId="7967AF7F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47F1994" w14:textId="747DECB1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B050A40" w14:textId="29AD272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66F7AA" w14:textId="4B454971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18381A5D" w14:textId="5F1CA112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6F94044C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EF4E8D6" w14:textId="11614A0A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953C6C" w14:textId="36D2995E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C3BDD89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FAEDCF6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25F9D84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92A83C0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6F0D62CB" w14:textId="77777777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</w:tr>
                </w:tbl>
                <w:p w14:paraId="71E1777A" w14:textId="77777777" w:rsidR="00F65FE6" w:rsidRPr="00DB063F" w:rsidRDefault="00F65FE6" w:rsidP="00D64AF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lang w:val="de-DE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5F44E380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5D429B19" w14:textId="658E9686" w:rsidR="00E5363F" w:rsidRPr="00E5363F" w:rsidRDefault="00DB0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3D01799F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70D88209" w14:textId="59BB33C9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44</w:t>
                        </w:r>
                      </w:p>
                    </w:tc>
                  </w:tr>
                  <w:tr w:rsidR="00E5363F" w:rsidRPr="00E5363F" w14:paraId="2D59B757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7CA3A765" w14:textId="561DAAA3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45</w:t>
                        </w:r>
                      </w:p>
                    </w:tc>
                  </w:tr>
                  <w:tr w:rsidR="00E5363F" w:rsidRPr="00E5363F" w14:paraId="2C6F8554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65DB62F0" w14:textId="6A39DF6A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46</w:t>
                        </w:r>
                      </w:p>
                    </w:tc>
                  </w:tr>
                  <w:tr w:rsidR="00E5363F" w:rsidRPr="00E5363F" w14:paraId="2B17EFFF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4D5AAFD2" w14:textId="56B8C475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47</w:t>
                        </w:r>
                      </w:p>
                    </w:tc>
                  </w:tr>
                  <w:tr w:rsidR="00E5363F" w:rsidRPr="00E5363F" w14:paraId="5E41CAEE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505EC1E8" w14:textId="065CAF5E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48</w:t>
                        </w:r>
                      </w:p>
                    </w:tc>
                  </w:tr>
                  <w:tr w:rsidR="00E5363F" w:rsidRPr="00E5363F" w14:paraId="79C0A224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1D12EAA6" w14:textId="726596DB" w:rsidR="00E5363F" w:rsidRPr="00E5363F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947A6CB" w14:textId="77777777" w:rsidR="00F65FE6" w:rsidRPr="00FD3556" w:rsidRDefault="00F65FE6" w:rsidP="00D64AFF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283304E" w14:textId="4F1ED637" w:rsidR="00DB063F" w:rsidRPr="00D95826" w:rsidRDefault="00D821C0" w:rsidP="00DB063F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 w:bidi="ru-RU"/>
                    </w:rPr>
                    <w:t>NOVIEMBRE</w:t>
                  </w:r>
                  <w:r w:rsidR="00DB063F"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 w:bidi="ru-RU"/>
                    </w:rPr>
                    <w:t xml:space="preserve"> 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begin"/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instrText xml:space="preserve"> DOCVARIABLE  MonthStart1 \@  yyyy   \* MERGEFORMAT </w:instrTex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separate"/>
                  </w:r>
                  <w:r w:rsidR="006055C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t>2024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1"/>
                    <w:gridCol w:w="450"/>
                    <w:gridCol w:w="450"/>
                    <w:gridCol w:w="450"/>
                    <w:gridCol w:w="450"/>
                    <w:gridCol w:w="450"/>
                    <w:gridCol w:w="450"/>
                  </w:tblGrid>
                  <w:tr w:rsidR="00DB063F" w:rsidRPr="00D95826" w14:paraId="17CEE88E" w14:textId="77777777" w:rsidTr="00BC52BC">
                    <w:trPr>
                      <w:trHeight w:val="113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6DE0E63E" w14:textId="0D6006AA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 w:bidi="ru-RU"/>
                          </w:rPr>
                          <w:t>DO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67EDC46B" w14:textId="3A3CFBCC" w:rsidR="00DB063F" w:rsidRPr="00D95826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27952C4B" w14:textId="157421D5" w:rsidR="00DB063F" w:rsidRPr="00D95826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20D0F08C" w14:textId="6C354518" w:rsidR="00DB063F" w:rsidRPr="00D95826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MI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0AA8E049" w14:textId="021A1610" w:rsidR="00DB063F" w:rsidRPr="00D95826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  <w:t>JU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0BB1178E" w14:textId="79F4FCB3" w:rsidR="00DB063F" w:rsidRPr="00D95826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VI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23E15D8E" w14:textId="292FAE13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 w:bidi="ru-RU"/>
                          </w:rPr>
                          <w:t>SA</w:t>
                        </w:r>
                      </w:p>
                    </w:tc>
                  </w:tr>
                  <w:tr w:rsidR="00BC52BC" w:rsidRPr="00D95826" w14:paraId="55635A6F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BC4C80" w14:textId="5FD55F7C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""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CFBE31" w14:textId="7942EF7F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C022A8" w14:textId="29329E62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FE8476" w14:textId="0730927F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2C7F67" w14:textId="49E43450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“четверг"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2078C5" w14:textId="64A890FA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“пятница"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C5FC0D" w14:textId="0F20811D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95826" w14:paraId="0F6167F0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F913AC0" w14:textId="16672E29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187BD34" w14:textId="56AB79C3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F724B7C" w14:textId="2867FDF7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EC6947C" w14:textId="22BF4045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33B3AFB" w14:textId="198ABAFB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252722C" w14:textId="33B93D00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  <w:vAlign w:val="center"/>
                      </w:tcPr>
                      <w:p w14:paraId="2FF2C44C" w14:textId="345A73E3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95826" w14:paraId="1DBD9052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6DD21E1" w14:textId="1EB3B65F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C69775A" w14:textId="0A6B40DB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5147D87" w14:textId="58ED3A63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E2088F9" w14:textId="504DDF35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13385A3" w14:textId="76951D36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09A7523" w14:textId="6669394B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  <w:vAlign w:val="center"/>
                      </w:tcPr>
                      <w:p w14:paraId="308C9F07" w14:textId="29C9E1AB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95826" w14:paraId="119C4C01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0C566189" w14:textId="64BDEFB2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8E88864" w14:textId="7E6B880F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BC54EB0" w14:textId="523873E5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B689CBE" w14:textId="0569DBF6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751E098" w14:textId="209752F5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B21EA35" w14:textId="508988F0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  <w:vAlign w:val="center"/>
                      </w:tcPr>
                      <w:p w14:paraId="1F22B591" w14:textId="796FC4FC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95826" w14:paraId="78985627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41C6B0D" w14:textId="636064A8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1439D67" w14:textId="44E969D8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9FA3D6D" w14:textId="7A3E1403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0136399" w14:textId="7FDFFBE5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2E0DF17" w14:textId="23131D72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7DB4E98" w14:textId="1462E952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  <w:vAlign w:val="center"/>
                      </w:tcPr>
                      <w:p w14:paraId="336303DF" w14:textId="559EAE3F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95826" w14:paraId="62BBC033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072E15B3" w14:textId="0C5E9CF6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E032D80" w14:textId="0C5B0F87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AF54731" w14:textId="77777777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EB8E56A" w14:textId="77777777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645D958" w14:textId="77777777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0AFC389" w14:textId="77777777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  <w:vAlign w:val="center"/>
                      </w:tcPr>
                      <w:p w14:paraId="61ED2BF2" w14:textId="77777777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</w:tr>
                </w:tbl>
                <w:p w14:paraId="43A637F0" w14:textId="77777777" w:rsidR="00F65FE6" w:rsidRPr="00DB063F" w:rsidRDefault="00F65FE6" w:rsidP="00D64AF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lang w:val="de-DE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6667CDF2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39E6CD89" w14:textId="470885E0" w:rsidR="00E5363F" w:rsidRPr="00E5363F" w:rsidRDefault="00DB0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43AC75D6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37549A33" w14:textId="3C4D3D43" w:rsidR="00E5363F" w:rsidRPr="0000589A" w:rsidRDefault="006055C7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49</w:t>
                        </w:r>
                      </w:p>
                    </w:tc>
                  </w:tr>
                  <w:tr w:rsidR="00E5363F" w:rsidRPr="00E5363F" w14:paraId="65645EB2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4A316E61" w14:textId="3A4EDE47" w:rsidR="00E5363F" w:rsidRPr="00F27201" w:rsidRDefault="006055C7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50</w:t>
                        </w:r>
                      </w:p>
                    </w:tc>
                  </w:tr>
                  <w:tr w:rsidR="00E5363F" w:rsidRPr="00E5363F" w14:paraId="2FEF4761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5691BC3D" w14:textId="2D344783" w:rsidR="00E5363F" w:rsidRPr="0000589A" w:rsidRDefault="006055C7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51</w:t>
                        </w:r>
                      </w:p>
                    </w:tc>
                  </w:tr>
                  <w:tr w:rsidR="00E5363F" w:rsidRPr="00E5363F" w14:paraId="44B72CB3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09921834" w14:textId="48F999CE" w:rsidR="00E5363F" w:rsidRPr="0000589A" w:rsidRDefault="006055C7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52</w:t>
                        </w:r>
                      </w:p>
                    </w:tc>
                  </w:tr>
                  <w:tr w:rsidR="00E5363F" w:rsidRPr="00E5363F" w14:paraId="617846C8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423AB681" w14:textId="566D7A5E" w:rsidR="00E5363F" w:rsidRPr="00F27201" w:rsidRDefault="006055C7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01</w:t>
                        </w:r>
                      </w:p>
                    </w:tc>
                  </w:tr>
                  <w:tr w:rsidR="00E5363F" w:rsidRPr="00E5363F" w14:paraId="647AFCD6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5E405147" w14:textId="723D2C4E" w:rsidR="00E5363F" w:rsidRPr="00E65796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281E54C" w14:textId="77777777" w:rsidR="00F65FE6" w:rsidRPr="00FD3556" w:rsidRDefault="00F65FE6" w:rsidP="00D64AFF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54B9C1D9" w14:textId="0F6CF761" w:rsidR="00DB063F" w:rsidRPr="00D95826" w:rsidRDefault="00D821C0" w:rsidP="00DB063F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 w:bidi="ru-RU"/>
                    </w:rPr>
                    <w:t>DICIEMBRE</w:t>
                  </w:r>
                  <w:r w:rsidR="00DB063F"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 w:bidi="ru-RU"/>
                    </w:rPr>
                    <w:t xml:space="preserve"> 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begin"/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instrText xml:space="preserve"> DOCVARIABLE  MonthStart1 \@  yyyy   \* MERGEFORMAT </w:instrTex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separate"/>
                  </w:r>
                  <w:r w:rsidR="006055C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t>2024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2"/>
                    <w:gridCol w:w="451"/>
                    <w:gridCol w:w="450"/>
                    <w:gridCol w:w="449"/>
                    <w:gridCol w:w="450"/>
                    <w:gridCol w:w="450"/>
                    <w:gridCol w:w="447"/>
                  </w:tblGrid>
                  <w:tr w:rsidR="00DB063F" w:rsidRPr="00D95826" w14:paraId="30E97DA4" w14:textId="77777777" w:rsidTr="00BC52BC">
                    <w:trPr>
                      <w:trHeight w:val="113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754E8628" w14:textId="047A1BAF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 w:bidi="ru-RU"/>
                          </w:rPr>
                          <w:t>DO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607DB50D" w14:textId="70DB0481" w:rsidR="00DB063F" w:rsidRPr="00D95826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51978BC3" w14:textId="4FD775E8" w:rsidR="00DB063F" w:rsidRPr="00D95826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3DD9A217" w14:textId="2A32A400" w:rsidR="00DB063F" w:rsidRPr="00D95826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MI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612C158F" w14:textId="0208AC48" w:rsidR="00DB063F" w:rsidRPr="00D95826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  <w:t>JU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7343FA8B" w14:textId="06D79A14" w:rsidR="00DB063F" w:rsidRPr="00D95826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VI</w:t>
                        </w:r>
                      </w:p>
                    </w:tc>
                    <w:tc>
                      <w:tcPr>
                        <w:tcW w:w="711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11EFA068" w14:textId="1C829CFD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 w:bidi="ru-RU"/>
                          </w:rPr>
                          <w:t>SA</w:t>
                        </w:r>
                      </w:p>
                    </w:tc>
                  </w:tr>
                  <w:tr w:rsidR="00BC52BC" w:rsidRPr="00D95826" w14:paraId="0BDE8A0A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885B77A" w14:textId="64584BC9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""</w:instrText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DC6DF5" w14:textId="2F789390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73110A" w14:textId="01909C98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C619FF2" w14:textId="1422A27A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41F5BC" w14:textId="79294D53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“четверг"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57CF9A7" w14:textId="6576F8C6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“пятница"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8232AA" w14:textId="59063C2C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95826" w14:paraId="530B88E2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36252C8" w14:textId="1847B86C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0EC8DB" w14:textId="0AB57A25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3C3953" w14:textId="0F84F9B1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96FEEBB" w14:textId="7024F70B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6266402" w14:textId="3C54B44F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9D7861B" w14:textId="50C9E1DD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7C408A6E" w14:textId="285E2557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95826" w14:paraId="5D33F0FD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C8F27BB" w14:textId="152F1C3C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AF424C6" w14:textId="76CDE4C6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33392E1" w14:textId="314D8A2C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C967824" w14:textId="3DAF03DF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8BAB9D" w14:textId="364D930E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04351CC" w14:textId="3A53494B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51A5B595" w14:textId="41B83560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95826" w14:paraId="799FF4D2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CB10E46" w14:textId="246C937F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7D70A5" w14:textId="1DFF46FF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A571BEC" w14:textId="4D507533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AD6E621" w14:textId="6548A2BA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475F12" w14:textId="0BF2C74C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A1722B6" w14:textId="1EC66C07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249B6C8C" w14:textId="36EA8848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95826" w14:paraId="0432E085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088024D0" w14:textId="0FDC6D42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10F13E" w14:textId="1B42EFEB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0039B69" w14:textId="6069D692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56DD459" w14:textId="39BA5CC2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17845EE" w14:textId="230865DC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E1F8F02" w14:textId="78C55FE1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3BBE0782" w14:textId="1A212051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95826" w14:paraId="063149C7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EDBFD13" w14:textId="39244BA8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888291" w14:textId="115A3562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05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8653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05C526" w14:textId="77777777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0691FCA" w14:textId="77777777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F5722E" w14:textId="77777777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22A3AD5" w14:textId="77777777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691FDB69" w14:textId="77777777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</w:tr>
                </w:tbl>
                <w:p w14:paraId="3B3A58C6" w14:textId="77777777" w:rsidR="00F65FE6" w:rsidRPr="00DB063F" w:rsidRDefault="00F65FE6" w:rsidP="00D64AFF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de-DE" w:bidi="ru-RU"/>
                    </w:rPr>
                  </w:pPr>
                </w:p>
              </w:tc>
            </w:tr>
          </w:tbl>
          <w:p w14:paraId="1A5B6E03" w14:textId="2CC03F92" w:rsidR="00E50BDE" w:rsidRPr="00DB063F" w:rsidRDefault="00E50BDE" w:rsidP="00D64AF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val="de-DE"/>
              </w:rPr>
            </w:pPr>
          </w:p>
        </w:tc>
      </w:tr>
    </w:tbl>
    <w:p w14:paraId="2B3E424A" w14:textId="1E745D66" w:rsidR="00F93E3B" w:rsidRPr="00DB063F" w:rsidRDefault="008C7AC8" w:rsidP="00D64AF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de-DE"/>
        </w:rPr>
      </w:pPr>
      <w:r w:rsidRPr="00DB063F">
        <w:rPr>
          <w:rFonts w:ascii="Arial Narrow" w:hAnsi="Arial Narrow"/>
          <w:b/>
          <w:bCs/>
          <w:noProof/>
          <w:color w:val="auto"/>
          <w:sz w:val="2"/>
          <w:szCs w:val="2"/>
          <w:lang w:val="de-DE"/>
        </w:rPr>
        <w:t xml:space="preserve"> </w:t>
      </w:r>
    </w:p>
    <w:sectPr w:rsidR="00F93E3B" w:rsidRPr="00DB063F" w:rsidSect="00FD3556">
      <w:pgSz w:w="16838" w:h="11906" w:orient="landscape" w:code="9"/>
      <w:pgMar w:top="51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93F91" w14:textId="77777777" w:rsidR="00AB23A7" w:rsidRDefault="00AB23A7">
      <w:pPr>
        <w:spacing w:after="0"/>
      </w:pPr>
      <w:r>
        <w:separator/>
      </w:r>
    </w:p>
  </w:endnote>
  <w:endnote w:type="continuationSeparator" w:id="0">
    <w:p w14:paraId="52640658" w14:textId="77777777" w:rsidR="00AB23A7" w:rsidRDefault="00AB23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AA81A" w14:textId="77777777" w:rsidR="00AB23A7" w:rsidRDefault="00AB23A7">
      <w:pPr>
        <w:spacing w:after="0"/>
      </w:pPr>
      <w:r>
        <w:separator/>
      </w:r>
    </w:p>
  </w:footnote>
  <w:footnote w:type="continuationSeparator" w:id="0">
    <w:p w14:paraId="431D93F9" w14:textId="77777777" w:rsidR="00AB23A7" w:rsidRDefault="00AB23A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589A"/>
    <w:rsid w:val="0005357B"/>
    <w:rsid w:val="00071356"/>
    <w:rsid w:val="00097A25"/>
    <w:rsid w:val="000A5A57"/>
    <w:rsid w:val="00110103"/>
    <w:rsid w:val="00111F7C"/>
    <w:rsid w:val="001274F3"/>
    <w:rsid w:val="00151CCE"/>
    <w:rsid w:val="00190EE8"/>
    <w:rsid w:val="001B01F9"/>
    <w:rsid w:val="001C41F9"/>
    <w:rsid w:val="001F3360"/>
    <w:rsid w:val="00240D4D"/>
    <w:rsid w:val="002562E7"/>
    <w:rsid w:val="00272938"/>
    <w:rsid w:val="00285C1D"/>
    <w:rsid w:val="00286533"/>
    <w:rsid w:val="002F4A28"/>
    <w:rsid w:val="003327F5"/>
    <w:rsid w:val="00340CAF"/>
    <w:rsid w:val="003B00A8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C23B2"/>
    <w:rsid w:val="005D4494"/>
    <w:rsid w:val="005D5149"/>
    <w:rsid w:val="005E656F"/>
    <w:rsid w:val="006055C7"/>
    <w:rsid w:val="00653B95"/>
    <w:rsid w:val="00667021"/>
    <w:rsid w:val="006974E1"/>
    <w:rsid w:val="006C0896"/>
    <w:rsid w:val="006C66C1"/>
    <w:rsid w:val="006F4257"/>
    <w:rsid w:val="006F513E"/>
    <w:rsid w:val="007C0139"/>
    <w:rsid w:val="007D45A1"/>
    <w:rsid w:val="007D7F5D"/>
    <w:rsid w:val="007F564D"/>
    <w:rsid w:val="00815FC3"/>
    <w:rsid w:val="00880315"/>
    <w:rsid w:val="008B1201"/>
    <w:rsid w:val="008C7AC8"/>
    <w:rsid w:val="008F16F7"/>
    <w:rsid w:val="009164BA"/>
    <w:rsid w:val="009166BD"/>
    <w:rsid w:val="00977AAE"/>
    <w:rsid w:val="00996E56"/>
    <w:rsid w:val="00997268"/>
    <w:rsid w:val="009F3A42"/>
    <w:rsid w:val="00A12667"/>
    <w:rsid w:val="00A14581"/>
    <w:rsid w:val="00A20E4C"/>
    <w:rsid w:val="00A26EA7"/>
    <w:rsid w:val="00AA23D3"/>
    <w:rsid w:val="00AA3C50"/>
    <w:rsid w:val="00AB23A7"/>
    <w:rsid w:val="00AE302A"/>
    <w:rsid w:val="00AE36BB"/>
    <w:rsid w:val="00B37C7E"/>
    <w:rsid w:val="00B65B09"/>
    <w:rsid w:val="00B85583"/>
    <w:rsid w:val="00B9476B"/>
    <w:rsid w:val="00BA316E"/>
    <w:rsid w:val="00BC3952"/>
    <w:rsid w:val="00BC52BC"/>
    <w:rsid w:val="00BE5AB8"/>
    <w:rsid w:val="00C44DFB"/>
    <w:rsid w:val="00C6519B"/>
    <w:rsid w:val="00C70F21"/>
    <w:rsid w:val="00C7354B"/>
    <w:rsid w:val="00C91F9B"/>
    <w:rsid w:val="00CE1705"/>
    <w:rsid w:val="00D13FEC"/>
    <w:rsid w:val="00D64AFF"/>
    <w:rsid w:val="00D821C0"/>
    <w:rsid w:val="00DB063F"/>
    <w:rsid w:val="00DC1DCE"/>
    <w:rsid w:val="00DE32AC"/>
    <w:rsid w:val="00DE4960"/>
    <w:rsid w:val="00E1407A"/>
    <w:rsid w:val="00E318B9"/>
    <w:rsid w:val="00E50BDE"/>
    <w:rsid w:val="00E5363F"/>
    <w:rsid w:val="00E609B3"/>
    <w:rsid w:val="00E65796"/>
    <w:rsid w:val="00E774CD"/>
    <w:rsid w:val="00E77E1D"/>
    <w:rsid w:val="00EB05AD"/>
    <w:rsid w:val="00ED75B6"/>
    <w:rsid w:val="00EF1F0E"/>
    <w:rsid w:val="00F14D58"/>
    <w:rsid w:val="00F27201"/>
    <w:rsid w:val="00F65FE6"/>
    <w:rsid w:val="00F91390"/>
    <w:rsid w:val="00F93E3B"/>
    <w:rsid w:val="00FC0032"/>
    <w:rsid w:val="00FD355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3561</Words>
  <Characters>20299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2022-08-03T14:56:00Z</dcterms:created>
  <dcterms:modified xsi:type="dcterms:W3CDTF">2022-08-03T14:56:00Z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