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jc w:val="center"/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1226"/>
      </w:tblGrid>
      <w:tr w:rsidR="0090530B" w:rsidRPr="00097B64" w14:paraId="40983BE3" w14:textId="643D2D1C" w:rsidTr="0090530B">
        <w:trPr>
          <w:trHeight w:val="567"/>
          <w:jc w:val="center"/>
        </w:trPr>
        <w:tc>
          <w:tcPr>
            <w:tcW w:w="5000" w:type="pct"/>
            <w:vAlign w:val="center"/>
          </w:tcPr>
          <w:tbl>
            <w:tblPr>
              <w:tblStyle w:val="ae"/>
              <w:tblW w:w="5000" w:type="pct"/>
              <w:tblCellMar>
                <w:left w:w="85" w:type="dxa"/>
                <w:right w:w="85" w:type="dxa"/>
              </w:tblCellMar>
              <w:tblLook w:val="04A0" w:firstRow="1" w:lastRow="0" w:firstColumn="1" w:lastColumn="0" w:noHBand="0" w:noVBand="1"/>
            </w:tblPr>
            <w:tblGrid>
              <w:gridCol w:w="2764"/>
              <w:gridCol w:w="2764"/>
              <w:gridCol w:w="2764"/>
              <w:gridCol w:w="2764"/>
            </w:tblGrid>
            <w:tr w:rsidR="00063169" w:rsidRPr="00097B64" w14:paraId="2E9FD389" w14:textId="690528FA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2071C42F" w14:textId="0847B3E7" w:rsidR="00063169" w:rsidRPr="00097B64" w:rsidRDefault="00E00D3E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de-DE" w:bidi="ru-RU"/>
                    </w:rPr>
                    <w:t>ENERO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de-DE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de-DE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de-DE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7"/>
                    <w:gridCol w:w="378"/>
                    <w:gridCol w:w="378"/>
                    <w:gridCol w:w="378"/>
                    <w:gridCol w:w="378"/>
                    <w:gridCol w:w="378"/>
                    <w:gridCol w:w="378"/>
                  </w:tblGrid>
                  <w:tr w:rsidR="00E97C80" w:rsidRPr="00053053" w14:paraId="61859423" w14:textId="77777777" w:rsidTr="00E97C80">
                    <w:trPr>
                      <w:trHeight w:val="113"/>
                    </w:trPr>
                    <w:tc>
                      <w:tcPr>
                        <w:tcW w:w="377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780147E" w14:textId="7D93426A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79F0250" w14:textId="3656D27D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A28770D" w14:textId="2F05437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D6C0C36" w14:textId="3E0F030B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51D28F8" w14:textId="3FD86D0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AB97228" w14:textId="1EEC916F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378" w:type="dxa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75D4DFC" w14:textId="2B57732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053053" w:rsidRPr="00097B64" w14:paraId="6479F2C0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5C90E984" w14:textId="73A152B9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 w:bidi="ru-RU"/>
                          </w:rPr>
                          <w:instrText xml:space="preserve"> DocVariable MonthStart1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 w:bidi="ru-RU"/>
                          </w:rPr>
                          <w:instrText>Samstag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 w:bidi="ru-RU"/>
                          </w:rPr>
                          <w:instrText xml:space="preserve"> = “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 w:bidi="ru-RU"/>
                          </w:rPr>
                          <w:instrText>" 1 ""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3E5B4EE3" w14:textId="725393A5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DocVariable MonthStart1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Samstag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 “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=A2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=A2+1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4FEE1D73" w14:textId="3B23CB41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DocVariable MonthStart1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Samstag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 “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=B2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=B2+1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3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7CECAD73" w14:textId="4A5C276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DocVariable MonthStart1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Samstag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 “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=C2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=C2+1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4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1EC70B77" w14:textId="52FD20EF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DocVariable MonthStart1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Samstag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= “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=D2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=D2+1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550FA347" w14:textId="6B3396E4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DocVariable MonthStart1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Samstag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 “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=E2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=E2+1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val="de-DE"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53F7CCD5" w14:textId="14196C6E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4E1AB556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</w:tcPr>
                      <w:p w14:paraId="356294C1" w14:textId="69A0022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21F18443" w14:textId="470E8700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496BB124" w14:textId="1368E60F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437791C3" w14:textId="6FEB9ED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5D1FBDF4" w14:textId="46E7FA1C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25C72ADC" w14:textId="6F1D7ADA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64C3FF01" w14:textId="48017299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5FCAC61B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</w:tcPr>
                      <w:p w14:paraId="71AB7443" w14:textId="70E9D746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59982E3E" w14:textId="1EEA4624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3E32DCC3" w14:textId="19957CB6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404BEF52" w14:textId="6240DF15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3C28E565" w14:textId="3CD5CAAF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07F52DE9" w14:textId="168E24A1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63EEEB6E" w14:textId="7277305D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589CEFCA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</w:tcPr>
                      <w:p w14:paraId="011EF046" w14:textId="1F9194A5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1AF46794" w14:textId="37EFEAF6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2D364A72" w14:textId="7FDC077F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16D2C6CE" w14:textId="46D60B63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2F217E54" w14:textId="693C8830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32F8222A" w14:textId="362682FD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74436595" w14:textId="74C2ABEE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540B9A77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</w:tcPr>
                      <w:p w14:paraId="17A7F4C6" w14:textId="23BCEBB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216601FC" w14:textId="44423FA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6166E0E9" w14:textId="498D719F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42CF259C" w14:textId="614EDC20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1FE298C8" w14:textId="34BCA72A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530BF298" w14:textId="619737A1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0C668511" w14:textId="3798A0A8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0C99F449" w14:textId="77777777" w:rsidTr="00812826">
                    <w:trPr>
                      <w:trHeight w:val="312"/>
                    </w:trPr>
                    <w:tc>
                      <w:tcPr>
                        <w:tcW w:w="377" w:type="dxa"/>
                      </w:tcPr>
                      <w:p w14:paraId="5C31B766" w14:textId="2A345DBE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7A559AAB" w14:textId="2D9B761F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378" w:type="dxa"/>
                      </w:tcPr>
                      <w:p w14:paraId="411B916D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378" w:type="dxa"/>
                      </w:tcPr>
                      <w:p w14:paraId="59A6CD73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378" w:type="dxa"/>
                      </w:tcPr>
                      <w:p w14:paraId="6F24A039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378" w:type="dxa"/>
                      </w:tcPr>
                      <w:p w14:paraId="6B2396AD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378" w:type="dxa"/>
                      </w:tcPr>
                      <w:p w14:paraId="4F58614F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</w:tr>
                </w:tbl>
                <w:p w14:paraId="093D4D2B" w14:textId="77777777" w:rsidR="00063169" w:rsidRPr="00097B64" w:rsidRDefault="00063169" w:rsidP="00A30494">
                  <w:pPr>
                    <w:pStyle w:val="a5"/>
                    <w:rPr>
                      <w:rFonts w:ascii="Arial Narrow" w:hAnsi="Arial Narrow" w:cs="Arial"/>
                      <w:b/>
                      <w:noProof/>
                      <w:color w:val="auto"/>
                      <w:sz w:val="14"/>
                      <w:szCs w:val="14"/>
                      <w:lang w:val="de-DE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063169" w:rsidRPr="00097B64" w14:paraId="236A9C5A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5E41F541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3FED6644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BFCE516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6EDD3096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179206A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619533C1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69DDF88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007606A6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3EF5AAA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06A1B17A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AE9CE71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331302FD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4224DE5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063169" w:rsidRPr="00097B64" w14:paraId="24215560" w14:textId="77777777" w:rsidTr="00E43DD9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B66719C" w14:textId="77777777" w:rsidR="00063169" w:rsidRPr="00097B64" w:rsidRDefault="00063169" w:rsidP="00A30494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</w:tbl>
                <w:p w14:paraId="2330204E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de-DE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7306C97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7B3D202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6E7AA59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66C941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3162F81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22FDDF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5E900B2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CD550F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17CE415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70938A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21D74FA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EACAF8B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06C65885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C17593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341AEF63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23E890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</w:tbl>
                <w:p w14:paraId="2507B3DD" w14:textId="61E82DC1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8"/>
                      <w:szCs w:val="28"/>
                      <w:lang w:val="de-DE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2CD50DF9" w14:textId="4A216BAD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36"/>
                      <w:szCs w:val="36"/>
                      <w:lang w:val="it-IT" w:bidi="ru-RU"/>
                    </w:rPr>
                    <w:t>JULIO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it-IT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4"/>
                    <w:gridCol w:w="380"/>
                    <w:gridCol w:w="380"/>
                    <w:gridCol w:w="380"/>
                    <w:gridCol w:w="380"/>
                    <w:gridCol w:w="380"/>
                    <w:gridCol w:w="373"/>
                  </w:tblGrid>
                  <w:tr w:rsidR="00E97C80" w:rsidRPr="00097B64" w14:paraId="6A4497DF" w14:textId="77777777" w:rsidTr="00E97C80">
                    <w:trPr>
                      <w:trHeight w:val="113"/>
                    </w:trPr>
                    <w:tc>
                      <w:tcPr>
                        <w:tcW w:w="70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485E5FF" w14:textId="4A04410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FD527A1" w14:textId="13E2EE74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F5E039C" w14:textId="4E576BB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4BD5362" w14:textId="20151AE5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E34BD07" w14:textId="11552C3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8449AFF" w14:textId="6D8700C8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AFB003A" w14:textId="42FE504F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112303FD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648327F1" w14:textId="32F5F18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6A031E7" w14:textId="7C07E86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AA72D3B" w14:textId="7B0250E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A7F00C2" w14:textId="3AC65C2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54CE187" w14:textId="340B29C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174C3B9" w14:textId="4BF6B20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7855538" w14:textId="7C5D4EB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413F01D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075CAEB2" w14:textId="3443337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A69578" w14:textId="431566E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C0D5EA" w14:textId="07C89D7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DB4A20" w14:textId="6C511E4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B7787A" w14:textId="67506BA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5CBC6" w14:textId="1105661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7B70A53" w14:textId="476F96E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2AC03D71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1BEF70D6" w14:textId="1587E92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C89596" w14:textId="52F234D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1F7F25" w14:textId="7EF48A1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D9E9B" w14:textId="200C7E5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9A9D4A" w14:textId="373359B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90F8D2" w14:textId="0C1E2BF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A6816E" w14:textId="64E406F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7D4BF2DA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2C01E1C8" w14:textId="516F69A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3F854E" w14:textId="1425DC6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E9DE66" w14:textId="6E1F80D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05B976" w14:textId="5A2DEBE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A8A581" w14:textId="3C608A2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E22434" w14:textId="6E4AE39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99391C5" w14:textId="5D38BD0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4D4F8ED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65B08F8D" w14:textId="75BA662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8005E4" w14:textId="2B94536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6EC45B" w14:textId="691F876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6FD0AB" w14:textId="1CD35A3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A50265" w14:textId="492DE2E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59A11B" w14:textId="69FC7E1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1863611" w14:textId="4289A72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E4EBF03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095E7245" w14:textId="4721E87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27033" w14:textId="76683A5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A711AC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5DAF5B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1CEE8E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F8A148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50014D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0601F36A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</w:tr>
            <w:tr w:rsidR="00063169" w:rsidRPr="00097B64" w14:paraId="7F6E3347" w14:textId="13E3CEE6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49DD37A9" w14:textId="7C5ABCA8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de-DE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de-DE" w:bidi="ru-RU"/>
                    </w:rPr>
                    <w:t>FEBRERO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de-DE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de-DE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de-DE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4"/>
                    <w:gridCol w:w="380"/>
                    <w:gridCol w:w="380"/>
                    <w:gridCol w:w="380"/>
                    <w:gridCol w:w="380"/>
                    <w:gridCol w:w="380"/>
                    <w:gridCol w:w="371"/>
                  </w:tblGrid>
                  <w:tr w:rsidR="00E97C80" w:rsidRPr="00097B64" w14:paraId="138022CF" w14:textId="77777777" w:rsidTr="00E97C80">
                    <w:trPr>
                      <w:trHeight w:val="113"/>
                    </w:trPr>
                    <w:tc>
                      <w:tcPr>
                        <w:tcW w:w="707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6AD23D0" w14:textId="4E1F115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de-DE"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B43BF18" w14:textId="28ECF1B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107086E" w14:textId="008B1418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5DB68F6" w14:textId="2173A5D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D5668BA" w14:textId="6C0A1B58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6FC8CB9" w14:textId="7FF896F3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de-DE" w:bidi="ru-RU"/>
                          </w:rPr>
                          <w:t>VI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1AF774B" w14:textId="29B0EBE4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de-DE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de-DE" w:bidi="ru-RU"/>
                          </w:rPr>
                          <w:t>SA</w:t>
                        </w:r>
                      </w:p>
                    </w:tc>
                  </w:tr>
                  <w:tr w:rsidR="00053053" w:rsidRPr="00097B64" w14:paraId="1DAC89D5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35C41945" w14:textId="16B2771D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3F0A3D24" w14:textId="566D247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06D85617" w14:textId="5A4CF88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346B52D3" w14:textId="630BE58E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14553169" w14:textId="3FD0C0B8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23554AEF" w14:textId="39CA0B6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1A2878BC" w14:textId="575E8440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2F2C314A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</w:tcPr>
                      <w:p w14:paraId="7F30796E" w14:textId="246A6C3C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1AF74FD" w14:textId="6B777AD6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27C37C" w14:textId="43763503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834104" w14:textId="2E6EE9F5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62268C" w14:textId="0189809B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6D9883" w14:textId="073CEE4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1080904A" w14:textId="28FE0FAA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3C0BA66B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</w:tcPr>
                      <w:p w14:paraId="4D6BA585" w14:textId="153A437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B9BDA7" w14:textId="0BE35FA2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1AD7D72" w14:textId="08DC8ABA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7B246B8" w14:textId="3974F861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4FE58C" w14:textId="04E2BD19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D260A7F" w14:textId="1D6F2774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776D6D6B" w14:textId="34C756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6618E176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</w:tcPr>
                      <w:p w14:paraId="25FC3D26" w14:textId="43EB4E5B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8C2B252" w14:textId="1F72DFE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03FD39F" w14:textId="651D5638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BA660D0" w14:textId="53237F1A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DCF489" w14:textId="2B7341CF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F9E180A" w14:textId="31009864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6F0D2387" w14:textId="67195F80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02CDE042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</w:tcPr>
                      <w:p w14:paraId="638E499A" w14:textId="6B3D743E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4AA7BB3" w14:textId="7AD2E5A4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586B4C" w14:textId="6B326A15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A194AAF" w14:textId="2B357D2B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752C9A9" w14:textId="2F3BCBCE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0F00B6" w14:textId="753DC4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</w:tcPr>
                      <w:p w14:paraId="709AEEF3" w14:textId="771F3E9A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53053" w:rsidRPr="00097B64" w14:paraId="638794DD" w14:textId="77777777" w:rsidTr="006856BF">
                    <w:trPr>
                      <w:trHeight w:val="312"/>
                    </w:trPr>
                    <w:tc>
                      <w:tcPr>
                        <w:tcW w:w="707" w:type="pct"/>
                      </w:tcPr>
                      <w:p w14:paraId="2F2100BF" w14:textId="4626A2F8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0265EC8" w14:textId="1ECF5BE8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53053">
                          <w:rPr>
                            <w:rFonts w:ascii="Arial Narrow" w:hAnsi="Arial Narrow" w:cs="Arial"/>
                            <w:b/>
                            <w:noProof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B0EDC65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042A024F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AA74EAA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F81B1EA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  <w:tc>
                      <w:tcPr>
                        <w:tcW w:w="701" w:type="pct"/>
                      </w:tcPr>
                      <w:p w14:paraId="0D9335E7" w14:textId="77777777" w:rsidR="00053053" w:rsidRPr="00053053" w:rsidRDefault="00053053" w:rsidP="0005305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de-DE"/>
                          </w:rPr>
                        </w:pPr>
                      </w:p>
                    </w:tc>
                  </w:tr>
                </w:tbl>
                <w:p w14:paraId="686456C0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14"/>
                      <w:szCs w:val="14"/>
                      <w:lang w:val="de-DE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E43DD9" w:rsidRPr="00097B64" w14:paraId="2D17BE2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085E84C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6231DB54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2E6901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08337E9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DB808B9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10F9762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A8B66F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47E521D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D36BC5D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62DF13A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C4FF7B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3A777778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302B8C7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6D1A7E0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42F13E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</w:tbl>
                <w:p w14:paraId="37D0D780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de-DE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5722AF2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2C626E0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68181F5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8A6F529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09D0B15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077AA6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2673CC67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6304FD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060D010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3754CB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73DA9B6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BEC508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3F16BB5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489372F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  <w:tr w:rsidR="00E43DD9" w:rsidRPr="00097B64" w14:paraId="2D7642F5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61E24C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de-DE" w:bidi="ru-RU"/>
                          </w:rPr>
                        </w:pPr>
                      </w:p>
                    </w:tc>
                  </w:tr>
                </w:tbl>
                <w:p w14:paraId="17CDD997" w14:textId="06B70F41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de-DE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073BA1AA" w14:textId="70589189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36"/>
                      <w:szCs w:val="36"/>
                      <w:lang w:val="en-US" w:bidi="ru-RU"/>
                    </w:rPr>
                    <w:t>AGOSTO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8"/>
                    <w:gridCol w:w="379"/>
                    <w:gridCol w:w="379"/>
                    <w:gridCol w:w="379"/>
                    <w:gridCol w:w="379"/>
                    <w:gridCol w:w="379"/>
                    <w:gridCol w:w="372"/>
                  </w:tblGrid>
                  <w:tr w:rsidR="00E97C80" w:rsidRPr="00097B64" w14:paraId="081FD98C" w14:textId="77777777" w:rsidTr="00E97C80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5B5AA63" w14:textId="19ADD24A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5565135" w14:textId="4D26DB3C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B7655C5" w14:textId="627DDCFD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5C50F40" w14:textId="6353448D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3E6FC4B" w14:textId="44DD150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F698E41" w14:textId="39732E3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F83389E" w14:textId="210A0D8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32126927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8E982A9" w14:textId="4DF0473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1466D14" w14:textId="766A0FA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5D37062" w14:textId="5CA4022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B8B2A74" w14:textId="13D873B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04E88F97" w14:textId="2D287E8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68D95976" w14:textId="77E9ECC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549FA40" w14:textId="101E9E8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D7633AF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0758D969" w14:textId="0E018CD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993542" w14:textId="6475805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D13F1" w14:textId="4ADBCFF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B130535" w14:textId="583338E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BB7116" w14:textId="71DD451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EE20A1" w14:textId="4A05A3C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3266667A" w14:textId="159B9D8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2E9771C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5AA9807D" w14:textId="0751E8D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B312ED" w14:textId="4CD4DA9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E9EDEE" w14:textId="0A9FC14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59A983" w14:textId="5B8E273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8EFB6" w14:textId="33D2822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A11340" w14:textId="32F5236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76C5AF1" w14:textId="430F63C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E3059F8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318B69C7" w14:textId="52B6145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65D3C1" w14:textId="0DCA047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79727E" w14:textId="7A247FA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2A54BE" w14:textId="426AB64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1D85C" w14:textId="3B2E238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D62B5F" w14:textId="7B342B3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0A4AAF36" w14:textId="0F07A5F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75192CA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4FF87781" w14:textId="14BA546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0D65CF" w14:textId="237ED84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0776CA" w14:textId="4BAC6F2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64ECE4" w14:textId="361D727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E0A192" w14:textId="57FB69E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A34776" w14:textId="56F4C6A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5CF96982" w14:textId="17332FF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0DF2FA46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3F79452C" w14:textId="09C7E9A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5F7124" w14:textId="6BE22FF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A8448D9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EB6D59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CEB1DE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A76E1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BFF587F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25851989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</w:tr>
            <w:tr w:rsidR="00063169" w:rsidRPr="00097B64" w14:paraId="147B3F74" w14:textId="7E315749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143C3053" w14:textId="03EE641A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en-US" w:bidi="ru-RU"/>
                    </w:rPr>
                    <w:t>MARZO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4"/>
                    <w:gridCol w:w="380"/>
                    <w:gridCol w:w="380"/>
                    <w:gridCol w:w="380"/>
                    <w:gridCol w:w="380"/>
                    <w:gridCol w:w="380"/>
                    <w:gridCol w:w="373"/>
                  </w:tblGrid>
                  <w:tr w:rsidR="00E97C80" w:rsidRPr="00097B64" w14:paraId="03952CED" w14:textId="77777777" w:rsidTr="00E97C80">
                    <w:trPr>
                      <w:trHeight w:val="113"/>
                    </w:trPr>
                    <w:tc>
                      <w:tcPr>
                        <w:tcW w:w="70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4169832" w14:textId="26F3F6F3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1D9B145" w14:textId="5906E33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7728E9E" w14:textId="6F1CAD1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0D6021C" w14:textId="367F64FB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D1BEDA6" w14:textId="57E5F45F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378CE5A" w14:textId="6A3FAC8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C910C65" w14:textId="6602CC5A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110C13E6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0CE93659" w14:textId="4A5F130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69D6BB49" w14:textId="3183CB4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6DDBE03E" w14:textId="4EBFB00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2736ACFA" w14:textId="19BA8E7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7796AF6F" w14:textId="5383C19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6AD53380" w14:textId="4B7FA65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1025B136" w14:textId="71CF33A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EFFE6D7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</w:tcPr>
                      <w:p w14:paraId="176429A3" w14:textId="12322FC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9E05D6" w14:textId="20A2657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152E8B6" w14:textId="58BEB1C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4B685A1" w14:textId="2C1CD03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314077" w14:textId="2225BFE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182D9F0" w14:textId="45F77B0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3EFBBAE" w14:textId="559366C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175107D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</w:tcPr>
                      <w:p w14:paraId="4A479DD9" w14:textId="0200203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87F5C35" w14:textId="2D49690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0136F2" w14:textId="3CD8919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EA5A5A7" w14:textId="3D0E47B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3D0B2F1" w14:textId="77B3C52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86D6EA9" w14:textId="0DD6B47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193B428E" w14:textId="1F8F448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27FCBE0C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</w:tcPr>
                      <w:p w14:paraId="53064926" w14:textId="32EAC3E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312A6C" w14:textId="3C963DE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0352F21" w14:textId="76BD802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35DB9D1" w14:textId="0E5368A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AE3C94" w14:textId="72CEA88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056BDB4" w14:textId="7456EC7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AB8A0C7" w14:textId="4A77484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1DD13D2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</w:tcPr>
                      <w:p w14:paraId="26139E57" w14:textId="501F0A2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AE2A20" w14:textId="13B35C9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992E226" w14:textId="54F05C5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2FA7B15" w14:textId="09F500E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E50C612" w14:textId="166C405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BCB7A87" w14:textId="3F4FD1A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8286CA8" w14:textId="35D7F6D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74141A2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</w:tcPr>
                      <w:p w14:paraId="694E07E6" w14:textId="28DFF0C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191EDA0" w14:textId="3D35472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656029F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2CAF4C07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C048035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3B75F06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1CC546FE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0E9C5923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14"/>
                      <w:szCs w:val="14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E43DD9" w:rsidRPr="00097B64" w14:paraId="15BDB6A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2CF38839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800BAB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A158E4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59EF940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F081F2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2A174AF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ECCD20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900BBC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706553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7E03B4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C30D17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87AD638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04E575F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695A09E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B78DBD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5B9F3B69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728A48A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053F902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689A96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E127E7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3CE7F2E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A3524B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809839E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3F20DD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F0DC6F8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00AF2B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21C54EF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E97015D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DD180C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3F309F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57E0EA03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9471AE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498B6D66" w14:textId="0BF1F060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0E864945" w14:textId="36ED129F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36"/>
                      <w:szCs w:val="36"/>
                      <w:lang w:val="en-US" w:bidi="ru-RU"/>
                    </w:rPr>
                    <w:t>SEPTIEMBRE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2"/>
                    <w:gridCol w:w="379"/>
                    <w:gridCol w:w="381"/>
                    <w:gridCol w:w="381"/>
                    <w:gridCol w:w="381"/>
                    <w:gridCol w:w="381"/>
                    <w:gridCol w:w="372"/>
                  </w:tblGrid>
                  <w:tr w:rsidR="00E97C80" w:rsidRPr="00097B64" w14:paraId="162325E1" w14:textId="77777777" w:rsidTr="00E97C80">
                    <w:trPr>
                      <w:trHeight w:val="113"/>
                    </w:trPr>
                    <w:tc>
                      <w:tcPr>
                        <w:tcW w:w="701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0B583ED" w14:textId="03BE3E2D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E930D36" w14:textId="439C13F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A6EC2F5" w14:textId="05EA2A8A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63A11E4" w14:textId="6BF501B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CCD05FC" w14:textId="50E27DF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06B6A30" w14:textId="4B5759C4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3D5A4E1" w14:textId="3D4F94E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5FC4BD90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D70EFEB" w14:textId="38FBB0E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0B0F9A4" w14:textId="0749499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065D84E" w14:textId="5E658E8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E27E600" w14:textId="55D790F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6BAF7AA5" w14:textId="4F533FC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600F451" w14:textId="0A7A56F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DA9A251" w14:textId="41C33AB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2CA3A189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19A929BD" w14:textId="1A0EC75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B2E4C5" w14:textId="34BF4DA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EFF1A61" w14:textId="289DB91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0BA3D9A7" w14:textId="11B3E27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7E18A0D" w14:textId="63AAA36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279D8E9" w14:textId="1255DCE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83215C" w14:textId="6DDD60B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02A15921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1C78D9D1" w14:textId="55CC484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48E09E" w14:textId="7CC7285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DDE085A" w14:textId="575A181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9F367AB" w14:textId="0BCEA5B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9DCF872" w14:textId="5012B29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D33E16A" w14:textId="1D37271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A5B7B98" w14:textId="216850E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80AF2FB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02E4F17A" w14:textId="6E7FFA6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10886D" w14:textId="7F6B1C7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94E836E" w14:textId="76166A1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414C9E2" w14:textId="416EB86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C91C268" w14:textId="6326346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EDC11C9" w14:textId="6A5D6E9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BA30530" w14:textId="4288AC9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8A77B94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67185A47" w14:textId="26AA34B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4C407E" w14:textId="4407089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0452EE6E" w14:textId="6B691AF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C919E77" w14:textId="0C4A2D7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9793762" w14:textId="7895498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A4EAA0E" w14:textId="0940839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DEB3DF" w14:textId="0E5ACFB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3B3335BE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2C3CC97D" w14:textId="57B9FDB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30A8964" w14:textId="3256767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6459805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6E5D7BA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5A91C13A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4AEB2ED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D12F44E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45EE8667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</w:tr>
            <w:tr w:rsidR="00063169" w:rsidRPr="00097B64" w14:paraId="150A57A9" w14:textId="6AA6F30F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787C1D31" w14:textId="1AF87231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en-US" w:bidi="ru-RU"/>
                    </w:rPr>
                    <w:t>ABRIL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8"/>
                    <w:gridCol w:w="379"/>
                    <w:gridCol w:w="379"/>
                    <w:gridCol w:w="379"/>
                    <w:gridCol w:w="379"/>
                    <w:gridCol w:w="379"/>
                    <w:gridCol w:w="372"/>
                  </w:tblGrid>
                  <w:tr w:rsidR="00E97C80" w:rsidRPr="00097B64" w14:paraId="730A986D" w14:textId="77777777" w:rsidTr="00E97C80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C78C9DA" w14:textId="794CB52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0E47D25" w14:textId="066E27C4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8A1E32F" w14:textId="4844F54C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5956DC0" w14:textId="574A91C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0A012E6" w14:textId="608C854B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4801EB94" w14:textId="4AD9FA03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CB76782" w14:textId="3BE4494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1A4ECEDF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8868242" w14:textId="0403067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B401722" w14:textId="45159CA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4C4689D" w14:textId="348A264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DEE3324" w14:textId="40FC38F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62CB954" w14:textId="4387072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CCEAFC5" w14:textId="507D4FF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039F3E8" w14:textId="5FCEA10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36940B5F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5C62EE58" w14:textId="008BD40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5E7BAF" w14:textId="7B0328D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BBE0FB" w14:textId="7D2E615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3B2F96A" w14:textId="54DF4CB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737A4" w14:textId="431AE11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9BE6A24" w14:textId="2CF64CE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8FABF92" w14:textId="41F394A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AFEAEDD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6885125A" w14:textId="3AAFA97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41DF48A" w14:textId="76B06A6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3B36EA" w14:textId="29971DE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6B66E40" w14:textId="06B8DEA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B04C6A" w14:textId="1E1AD43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705D11" w14:textId="2246C09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6AF37DC" w14:textId="7F25CFE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079CFB1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77873A1C" w14:textId="4B4937B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CD3E9B" w14:textId="54AF412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1E792A7" w14:textId="4138497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F20268" w14:textId="2A3763A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5345CA" w14:textId="21D5A7D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BA959D0" w14:textId="2A7EDD7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AE724C0" w14:textId="468FB66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78CF21EB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2C21692E" w14:textId="417DA8E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CCE62D" w14:textId="22059A3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A7055F" w14:textId="3DFAA80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D85C9C1" w14:textId="6AA1E5F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99CC74" w14:textId="3C4B548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4541BA" w14:textId="43CDF1C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6F75045" w14:textId="18B823C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E604929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3D553B6E" w14:textId="488757B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D5C15B" w14:textId="2E2F774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678417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4363DC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AD247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41C217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2BFAD18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7D652386" w14:textId="77777777" w:rsidR="00063169" w:rsidRPr="00097B64" w:rsidRDefault="00063169" w:rsidP="00A30494">
                  <w:pPr>
                    <w:pStyle w:val="a5"/>
                    <w:rPr>
                      <w:rFonts w:ascii="Arial Narrow" w:hAnsi="Arial Narrow" w:cs="Arial"/>
                      <w:b/>
                      <w:noProof/>
                      <w:color w:val="auto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E43DD9" w:rsidRPr="00097B64" w14:paraId="0AA3F244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6A7E4ED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B2C660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E91D1D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19F8C70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153A9A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5A987781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0DB5D5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394DD844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62D777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DDA916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A6E8B1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4DF178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509D28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ED318E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D95971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7D0034AE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7B65A068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536F99A1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DC5690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4C7BDB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335C25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95BD637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C1FED5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06D4C95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CC454D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FE0C3C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764608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2F8370B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387CD47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0D842CF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760166E3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BDADA9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241CDE14" w14:textId="429F86B9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28CB322C" w14:textId="7A9822E3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36"/>
                      <w:szCs w:val="36"/>
                      <w:lang w:bidi="ru-RU"/>
                    </w:rPr>
                    <w:t>OCTUBRE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6"/>
                    <w:gridCol w:w="381"/>
                    <w:gridCol w:w="380"/>
                    <w:gridCol w:w="380"/>
                    <w:gridCol w:w="379"/>
                    <w:gridCol w:w="379"/>
                    <w:gridCol w:w="370"/>
                  </w:tblGrid>
                  <w:tr w:rsidR="00E97C80" w:rsidRPr="00097B64" w14:paraId="5A1D95C9" w14:textId="77777777" w:rsidTr="00E97C80">
                    <w:trPr>
                      <w:trHeight w:val="113"/>
                    </w:trPr>
                    <w:tc>
                      <w:tcPr>
                        <w:tcW w:w="711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6509203" w14:textId="21FF1B63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BFE3044" w14:textId="2EE1DF3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518E7CDD" w14:textId="7FF0DD1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2591428" w14:textId="7AF9C74E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E6735A0" w14:textId="4EFC177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880EE9A" w14:textId="1F15F861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699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54E5B9D" w14:textId="6E3CB02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688102EC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C0834AF" w14:textId="06B6148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1D9F04C" w14:textId="32F3BD8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0E45B77" w14:textId="195E449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395C57E" w14:textId="7A10BDE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3C61D68" w14:textId="4474FE8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263062F" w14:textId="043264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BF10606" w14:textId="2A2A8CB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77FCA094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385A038F" w14:textId="4F51BE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0474709" w14:textId="672FF35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060C" w14:textId="26B410E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DFC36" w14:textId="780CDFC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A17537" w14:textId="55A6CD5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91A9166" w14:textId="2BF611F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B48EEC4" w14:textId="3CE041F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484A384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31A943A1" w14:textId="4CFBD97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59446B0" w14:textId="668193E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68A78D" w14:textId="6F858A9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0AF5B" w14:textId="6789362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83F573" w14:textId="78D15F7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26C09E1" w14:textId="7F3B390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5C3D30F" w14:textId="183F01E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C277098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4F81DA37" w14:textId="65AE342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39D52F6" w14:textId="22FC6FB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47F30" w14:textId="26C9C04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10036B" w14:textId="009D9C4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C5FF570" w14:textId="3841869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57B42A" w14:textId="5159049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77A76700" w14:textId="656566D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6A21EA6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40177254" w14:textId="30213A6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5E89C4C6" w14:textId="006B601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4ECBF9" w14:textId="10DB664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40CCF" w14:textId="548934F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89C5CFB" w14:textId="1141E2F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A7E5B8" w14:textId="27BBEEA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124AA32" w14:textId="1AFFB3E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82CE16E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747EA204" w14:textId="0FDF654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91A59E1" w14:textId="5E41EF2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F6F244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B8F944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13F6205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A03C20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92F5717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1C777E5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val="en-US" w:bidi="ru-RU"/>
                    </w:rPr>
                  </w:pPr>
                </w:p>
              </w:tc>
            </w:tr>
            <w:tr w:rsidR="00063169" w:rsidRPr="00097B64" w14:paraId="6B7F8279" w14:textId="7C4F3FD0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2DBACAB4" w14:textId="127C339F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de-DE" w:bidi="ru-RU"/>
                    </w:rPr>
                    <w:t>MAYO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36"/>
                      <w:szCs w:val="36"/>
                      <w:lang w:val="de-DE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5D9D42" w:themeColor="accent3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2"/>
                    <w:gridCol w:w="379"/>
                    <w:gridCol w:w="381"/>
                    <w:gridCol w:w="381"/>
                    <w:gridCol w:w="381"/>
                    <w:gridCol w:w="381"/>
                    <w:gridCol w:w="372"/>
                  </w:tblGrid>
                  <w:tr w:rsidR="00E97C80" w:rsidRPr="00097B64" w14:paraId="74EF04FF" w14:textId="77777777" w:rsidTr="00E97C80">
                    <w:trPr>
                      <w:trHeight w:val="113"/>
                    </w:trPr>
                    <w:tc>
                      <w:tcPr>
                        <w:tcW w:w="701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1FF3274" w14:textId="3C3BE45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63F8EE3" w14:textId="01AE64D5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F599952" w14:textId="70E27F12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B5BA620" w14:textId="0CC8C8E1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600CA1B" w14:textId="25D6EA56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756354B" w14:textId="29F8E36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5D9D42" w:themeColor="accent3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1473CAA" w14:textId="673B060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7089D192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09F902B" w14:textId="26A272E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46A79E4" w14:textId="7A7ADE4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3D3097B" w14:textId="031167E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21F6B82" w14:textId="57DF7AB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A6C1A11" w14:textId="72E44D8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030CEBA" w14:textId="27AB69B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B777329" w14:textId="75A7A9E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E3D36C5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7239BA88" w14:textId="6035B7E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B5F436" w14:textId="4E71A2D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E667861" w14:textId="2918F3C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C252D5B" w14:textId="3F4584B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949C94E" w14:textId="6D38C3B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EBCBFF5" w14:textId="0B138C6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A1CCEFA" w14:textId="39A0A0E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8E4AB3F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1D6AF744" w14:textId="3B21ECB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9C9B0F" w14:textId="12C5DD1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1F5607F" w14:textId="1CDA7A6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D83BE02" w14:textId="4960916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21D0C59" w14:textId="31D7C07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F6F7FF6" w14:textId="4AE86E1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8CBABD" w14:textId="436FCAF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BDFE0E2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178A4769" w14:textId="3C4225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E2517A" w14:textId="5000F12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B5C6FFD" w14:textId="322C066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4411F5D" w14:textId="6BE8BF6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15D268D" w14:textId="33DDB53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5D9CBB0C" w14:textId="033F012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C0B4AB" w14:textId="634506D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630CB8A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36C312FF" w14:textId="11DE82F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4BC92C1" w14:textId="19EB54D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0156F951" w14:textId="1AADA37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00A74E01" w14:textId="7860AAE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2D682AF9" w14:textId="2647CAA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104550B0" w14:textId="43DA51D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E3519EF" w14:textId="212A20B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04ED317C" w14:textId="77777777" w:rsidTr="00E97C80">
                    <w:trPr>
                      <w:trHeight w:val="312"/>
                    </w:trPr>
                    <w:tc>
                      <w:tcPr>
                        <w:tcW w:w="701" w:type="pct"/>
                        <w:vAlign w:val="center"/>
                      </w:tcPr>
                      <w:p w14:paraId="78FD49E4" w14:textId="0BEA14D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8AB16" w14:textId="53BEC32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F983D30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E703E3E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310A843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1140714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60641A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053F6DF6" w14:textId="77777777" w:rsidR="00063169" w:rsidRPr="00097B64" w:rsidRDefault="00063169" w:rsidP="00A30494">
                  <w:pPr>
                    <w:pStyle w:val="a5"/>
                    <w:rPr>
                      <w:rFonts w:ascii="Arial Narrow" w:hAnsi="Arial Narrow" w:cs="Arial"/>
                      <w:b/>
                      <w:noProof/>
                      <w:color w:val="auto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E43DD9" w:rsidRPr="00097B64" w14:paraId="402B7101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2ED518F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12DEBD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D9B12D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5BC9CD3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9BE548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6E9D800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FD91AE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FA507D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141047F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F4A7209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92AF01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EF91D6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605938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EF8D2F0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5E9A201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0613DA04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786E244E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1AC0FB1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56D7C46F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473BAF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BD8323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E97AD18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429A41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00BEA5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33543A5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C8988D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B4B2D1B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14FBE7A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23BA6D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E0E3607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5CF2FD65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57CB9D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1406BE19" w14:textId="256A9CF3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018645F4" w14:textId="633D9BDF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36"/>
                      <w:szCs w:val="36"/>
                      <w:lang w:bidi="ru-RU"/>
                    </w:rPr>
                    <w:t>NOVIEMBRE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D25A79" w:themeColor="accent6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4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4"/>
                    <w:gridCol w:w="380"/>
                    <w:gridCol w:w="380"/>
                    <w:gridCol w:w="380"/>
                    <w:gridCol w:w="380"/>
                    <w:gridCol w:w="380"/>
                    <w:gridCol w:w="373"/>
                  </w:tblGrid>
                  <w:tr w:rsidR="00E97C80" w:rsidRPr="00097B64" w14:paraId="6E3857DF" w14:textId="77777777" w:rsidTr="00E97C80">
                    <w:trPr>
                      <w:trHeight w:val="113"/>
                    </w:trPr>
                    <w:tc>
                      <w:tcPr>
                        <w:tcW w:w="70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7364A08" w14:textId="72171FED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8C2C4B7" w14:textId="4735D1A1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3015B1E" w14:textId="5F8B4437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6113353" w14:textId="5DDE829B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CEAD9CC" w14:textId="394B3915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18B249B8" w14:textId="0CA36B7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D25A79" w:themeColor="accent6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AC2CCD2" w14:textId="27268E9C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3D63B58D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02900013" w14:textId="1D5C42A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695F8854" w14:textId="27F712A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0FDFDE6" w14:textId="28B3969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B0222F0" w14:textId="61571EC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C034ED8" w14:textId="05D378C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5F47F79" w14:textId="6C4B5D3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4FCB17FA" w14:textId="440BF3B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5A8CB89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3538B2FF" w14:textId="621D4B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37B322" w14:textId="3127E44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DFF8AC" w14:textId="00DCA32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37F60" w14:textId="470A062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A7C1D" w14:textId="4D0238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884723" w14:textId="742421A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21E0B6A" w14:textId="2ABCC30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5DAE401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0794FB13" w14:textId="6544981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0B322" w14:textId="09DFF8D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951822" w14:textId="2E2749B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CBC910" w14:textId="4FE08D8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ED3644" w14:textId="295AD6D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47A52B" w14:textId="7CD6DE7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9853FC" w14:textId="5879932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7EE19D5E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1969E510" w14:textId="164063F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56378" w14:textId="46F11A5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459F1A" w14:textId="4132C12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F57E3D" w14:textId="52BF057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F8C32D" w14:textId="4E061E7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646719" w14:textId="3623D1F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D3E413" w14:textId="5E0E599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15A55F0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305F11B7" w14:textId="5D43079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3768FB" w14:textId="4B537AD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C3344F" w14:textId="3F815D8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BA8D58" w14:textId="63497E1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D5038" w14:textId="0984445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8B59B9" w14:textId="1613465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FDDED4" w14:textId="21393B4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4D830FC" w14:textId="77777777" w:rsidTr="00E97C80">
                    <w:trPr>
                      <w:trHeight w:val="312"/>
                    </w:trPr>
                    <w:tc>
                      <w:tcPr>
                        <w:tcW w:w="706" w:type="pct"/>
                        <w:vAlign w:val="center"/>
                      </w:tcPr>
                      <w:p w14:paraId="619FB9D1" w14:textId="2DF8F54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A87AC4" w14:textId="16CBA38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7A8400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26C2D3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0CF5CA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3E17C2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222AFF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0750148A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22"/>
                      <w:szCs w:val="22"/>
                      <w:lang w:bidi="ru-RU"/>
                    </w:rPr>
                  </w:pPr>
                </w:p>
              </w:tc>
            </w:tr>
            <w:tr w:rsidR="00063169" w:rsidRPr="00097B64" w14:paraId="5C0458DE" w14:textId="77777777" w:rsidTr="006A59F5"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6A44E065" w14:textId="2927E273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36"/>
                      <w:szCs w:val="36"/>
                      <w:lang w:val="it-IT" w:bidi="ru-RU"/>
                    </w:rPr>
                    <w:t>JUNIO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36"/>
                      <w:szCs w:val="36"/>
                      <w:lang w:val="it-IT" w:bidi="ru-RU"/>
                    </w:rPr>
                    <w:t xml:space="preserve"> 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097B64">
                    <w:rPr>
                      <w:rFonts w:ascii="Arial Narrow" w:hAnsi="Arial Narrow" w:cs="Arial"/>
                      <w:b/>
                      <w:noProof/>
                      <w:color w:val="F28021" w:themeColor="accent2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6"/>
                    <w:gridCol w:w="381"/>
                    <w:gridCol w:w="380"/>
                    <w:gridCol w:w="380"/>
                    <w:gridCol w:w="379"/>
                    <w:gridCol w:w="379"/>
                    <w:gridCol w:w="370"/>
                  </w:tblGrid>
                  <w:tr w:rsidR="00E97C80" w:rsidRPr="00097B64" w14:paraId="6790BD87" w14:textId="77777777" w:rsidTr="00E97C80">
                    <w:trPr>
                      <w:trHeight w:val="113"/>
                    </w:trPr>
                    <w:tc>
                      <w:tcPr>
                        <w:tcW w:w="711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F61691E" w14:textId="7338AAB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20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70A895B" w14:textId="0993E349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A441970" w14:textId="24E0280F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190AC10" w14:textId="4BC5231A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625BB81" w14:textId="595DCEC0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70970799" w14:textId="3B42FA28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28021" w:themeColor="accent2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699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D0B5A36" w14:textId="7D182DBC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01F15794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6C3E43F" w14:textId="294B4FC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14181690" w14:textId="1E37F5B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B264556" w14:textId="3344EC4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063EE8D6" w14:textId="325A5ED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676FF22" w14:textId="2615C07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0E268755" w14:textId="6AA0412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77228265" w14:textId="7B68202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64B2E913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22B9780C" w14:textId="57F8F2B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03F2F71" w14:textId="36A9F35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BCCAE" w14:textId="744BE27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805C2" w14:textId="60DDA3D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CC18F15" w14:textId="1C6633F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89B0DE5" w14:textId="3E1BC3A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F70C7EF" w14:textId="3772522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F8EBA16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3EA46228" w14:textId="429BD93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435673B8" w14:textId="31EC436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A235DB" w14:textId="57D1335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F8EE7E" w14:textId="2CE02FB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E2531C" w14:textId="59C4286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9B0C0C" w14:textId="2723C84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232A0F03" w14:textId="25CB8CD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83244DF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4185A938" w14:textId="3FA0241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3FB9B145" w14:textId="035CA48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D27B6F" w14:textId="202FD41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D62339" w14:textId="76B0519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1209A4" w14:textId="0DC11494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B089A71" w14:textId="66CCC0F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3419ADEE" w14:textId="1CFF76C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0AB74A48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1B890ECF" w14:textId="08CC1E8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7409CEF9" w14:textId="2F2BC3E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561401" w14:textId="2B82E0A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4A336A" w14:textId="4AD9B76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A36D88" w14:textId="20716B6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ADD658" w14:textId="6CBEB5E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0D04C2F1" w14:textId="5D8C1DF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4D6CE1D9" w14:textId="77777777" w:rsidTr="00E97C80">
                    <w:trPr>
                      <w:trHeight w:val="312"/>
                    </w:trPr>
                    <w:tc>
                      <w:tcPr>
                        <w:tcW w:w="711" w:type="pct"/>
                        <w:vAlign w:val="center"/>
                      </w:tcPr>
                      <w:p w14:paraId="34A95E82" w14:textId="2271AC9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20" w:type="pct"/>
                        <w:vAlign w:val="center"/>
                      </w:tcPr>
                      <w:p w14:paraId="609B7D76" w14:textId="37D783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2908B6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FF6B8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5E8F16B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828A62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699" w:type="pct"/>
                        <w:vAlign w:val="center"/>
                      </w:tcPr>
                      <w:p w14:paraId="7F03BCBF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4BB1E399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650"/>
                  </w:tblGrid>
                  <w:tr w:rsidR="00E43DD9" w:rsidRPr="00097B64" w14:paraId="423096F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70EFFFA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4532DE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D1B8892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5928DA7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6147067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E37FAA2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F51BFC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3C1796E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5496E68D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8528036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005C48E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BF207C5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000D5E9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763F56E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F20C64B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04DD82A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vAlign w:val="center"/>
                </w:tcPr>
                <w:tbl>
                  <w:tblPr>
                    <w:tblStyle w:val="ae"/>
                    <w:tblW w:w="5000" w:type="pct"/>
                    <w:tblBorders>
                      <w:bottom w:val="dashed" w:sz="4" w:space="0" w:color="808080" w:themeColor="background1" w:themeShade="80"/>
                      <w:insideH w:val="dashed" w:sz="4" w:space="0" w:color="808080" w:themeColor="background1" w:themeShade="80"/>
                      <w:insideV w:val="dashed" w:sz="4" w:space="0" w:color="808080" w:themeColor="background1" w:themeShade="80"/>
                    </w:tblBorders>
                    <w:tblLook w:val="04A0" w:firstRow="1" w:lastRow="0" w:firstColumn="1" w:lastColumn="0" w:noHBand="0" w:noVBand="1"/>
                  </w:tblPr>
                  <w:tblGrid>
                    <w:gridCol w:w="2594"/>
                  </w:tblGrid>
                  <w:tr w:rsidR="00E43DD9" w:rsidRPr="00097B64" w14:paraId="3D0B5600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  <w:tcBorders>
                          <w:top w:val="single" w:sz="8" w:space="0" w:color="808080" w:themeColor="background1" w:themeShade="80"/>
                        </w:tcBorders>
                      </w:tcPr>
                      <w:p w14:paraId="70CB29B1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4B787B8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6EF0AA6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93C46DA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8283313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19A38BE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48770910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346E1E64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323B9FCC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6C8466D4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7F90AE87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2A327B9D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2E69C189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  <w:tr w:rsidR="00E43DD9" w:rsidRPr="00097B64" w14:paraId="065695BC" w14:textId="77777777" w:rsidTr="00097B64">
                    <w:trPr>
                      <w:trHeight w:val="284"/>
                    </w:trPr>
                    <w:tc>
                      <w:tcPr>
                        <w:tcW w:w="5000" w:type="pct"/>
                      </w:tcPr>
                      <w:p w14:paraId="6DBCFD84" w14:textId="77777777" w:rsidR="00E43DD9" w:rsidRPr="00097B64" w:rsidRDefault="00E43DD9" w:rsidP="00E43DD9">
                        <w:pPr>
                          <w:pStyle w:val="Months"/>
                          <w:ind w:left="0"/>
                          <w:jc w:val="center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 w:bidi="ru-RU"/>
                          </w:rPr>
                        </w:pPr>
                      </w:p>
                    </w:tc>
                  </w:tr>
                </w:tbl>
                <w:p w14:paraId="65EB9249" w14:textId="053BC053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  <w:tc>
                <w:tcPr>
                  <w:tcW w:w="1250" w:type="pct"/>
                  <w:tcMar>
                    <w:top w:w="85" w:type="dxa"/>
                    <w:left w:w="57" w:type="dxa"/>
                    <w:right w:w="57" w:type="dxa"/>
                  </w:tcMar>
                </w:tcPr>
                <w:p w14:paraId="51B83891" w14:textId="6A65445E" w:rsidR="00063169" w:rsidRPr="00097B64" w:rsidRDefault="00E00D3E" w:rsidP="00B731A3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bidi="ru-RU"/>
                    </w:rPr>
                    <w:t>DICIEMBRE</w:t>
                  </w:r>
                  <w:r w:rsidR="00E97C80" w:rsidRPr="00097B64">
                    <w:rPr>
                      <w:rFonts w:ascii="Arial Narrow" w:hAnsi="Arial Narrow" w:cs="Arial"/>
                      <w:b/>
                      <w:noProof/>
                      <w:color w:val="0070C0"/>
                      <w:sz w:val="36"/>
                      <w:szCs w:val="36"/>
                      <w:lang w:val="en-US" w:bidi="ru-RU"/>
                    </w:rPr>
                    <w:t xml:space="preserve"> </w:t>
                  </w:r>
                  <w:r w:rsidR="00063169" w:rsidRPr="007C7703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begin"/>
                  </w:r>
                  <w:r w:rsidR="00063169" w:rsidRPr="007C7703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instrText xml:space="preserve"> DOCVARIABLE  MonthStart1 \@  yyyy   \* MERGEFORMAT </w:instrText>
                  </w:r>
                  <w:r w:rsidR="00063169" w:rsidRPr="007C7703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separate"/>
                  </w:r>
                  <w:r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val="en-US"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t>2022</w:t>
                  </w:r>
                  <w:r w:rsidR="00063169" w:rsidRPr="007C7703">
                    <w:rPr>
                      <w:rFonts w:ascii="Arial Narrow" w:hAnsi="Arial Narrow" w:cs="Arial"/>
                      <w:b/>
                      <w:noProof/>
                      <w:color w:val="0070C0"/>
                      <w:sz w:val="28"/>
                      <w:szCs w:val="28"/>
                      <w:lang w:bidi="ru-RU"/>
                      <w14:textOutline w14:w="0" w14:cap="flat" w14:cmpd="sng" w14:algn="ctr">
                        <w14:noFill/>
                        <w14:prstDash w14:val="solid"/>
                        <w14:round/>
                      </w14:textOutline>
                    </w:rPr>
                    <w:fldChar w:fldCharType="end"/>
                  </w:r>
                </w:p>
                <w:tbl>
                  <w:tblPr>
                    <w:tblStyle w:val="CalendarTable"/>
                    <w:tblW w:w="4991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378"/>
                    <w:gridCol w:w="379"/>
                    <w:gridCol w:w="379"/>
                    <w:gridCol w:w="379"/>
                    <w:gridCol w:w="379"/>
                    <w:gridCol w:w="379"/>
                    <w:gridCol w:w="372"/>
                  </w:tblGrid>
                  <w:tr w:rsidR="00E97C80" w:rsidRPr="00097B64" w14:paraId="1B781AB4" w14:textId="77777777" w:rsidTr="00E97C80">
                    <w:trPr>
                      <w:trHeight w:val="113"/>
                    </w:trPr>
                    <w:tc>
                      <w:tcPr>
                        <w:tcW w:w="715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35EFE93" w14:textId="2723BF7B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DO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E591676" w14:textId="0467C90E" w:rsidR="00E97C80" w:rsidRPr="007C7703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en-US" w:bidi="ru-RU"/>
                          </w:rPr>
                          <w:t>LU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0ABF642B" w14:textId="727057FD" w:rsidR="00E97C80" w:rsidRPr="007C7703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en-US" w:bidi="ru-RU"/>
                          </w:rPr>
                          <w:t>MA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6B727B0B" w14:textId="1479A56D" w:rsidR="00E97C80" w:rsidRPr="007C7703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en-US" w:bidi="ru-RU"/>
                          </w:rPr>
                          <w:t>MI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1E74265" w14:textId="475C13B7" w:rsidR="00E97C80" w:rsidRPr="007C7703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en-US"/>
                          </w:rPr>
                          <w:t>JU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3FEAD7A9" w14:textId="3C0C5D1E" w:rsidR="00E97C80" w:rsidRPr="007C7703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0070C0"/>
                            <w:sz w:val="16"/>
                            <w:szCs w:val="16"/>
                            <w:lang w:val="en-US" w:bidi="ru-RU"/>
                          </w:rPr>
                          <w:t>VI</w:t>
                        </w:r>
                      </w:p>
                    </w:tc>
                    <w:tc>
                      <w:tcPr>
                        <w:tcW w:w="703" w:type="pct"/>
                        <w:tcBorders>
                          <w:bottom w:val="single" w:sz="8" w:space="0" w:color="808080" w:themeColor="background1" w:themeShade="80"/>
                        </w:tcBorders>
                        <w:shd w:val="clear" w:color="auto" w:fill="auto"/>
                      </w:tcPr>
                      <w:p w14:paraId="2F60465D" w14:textId="380845BC" w:rsidR="00E97C80" w:rsidRPr="00097B64" w:rsidRDefault="00E00D3E" w:rsidP="00E97C80">
                        <w:pPr>
                          <w:pStyle w:val="Days"/>
                          <w:spacing w:before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2"/>
                            <w:szCs w:val="12"/>
                            <w:lang w:val="en-US"/>
                          </w:rPr>
                        </w:pPr>
                        <w:r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16"/>
                            <w:szCs w:val="16"/>
                            <w:lang w:val="en-US" w:bidi="ru-RU"/>
                          </w:rPr>
                          <w:t>SA</w:t>
                        </w:r>
                      </w:p>
                    </w:tc>
                  </w:tr>
                  <w:tr w:rsidR="00063169" w:rsidRPr="00097B64" w14:paraId="12A67057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69A538B7" w14:textId="7D0124B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""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027DAFB5" w14:textId="470B491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2ACA6375" w14:textId="0A70D4B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1565BE5" w14:textId="44C87CEB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910293F" w14:textId="32D3795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“четверг"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53053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5C0B338C" w14:textId="1A5B9B5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“пятница"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tcBorders>
                          <w:top w:val="single" w:sz="8" w:space="0" w:color="808080" w:themeColor="background1" w:themeShade="80"/>
                        </w:tcBorders>
                        <w:vAlign w:val="center"/>
                      </w:tcPr>
                      <w:p w14:paraId="34C55DA6" w14:textId="77342BB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5737E72E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16307494" w14:textId="440D195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BF5035E" w14:textId="3932560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8F106D" w14:textId="422066C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761949" w14:textId="38D9AC9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B4F0BD" w14:textId="6B4C1FC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848017" w14:textId="13DBBC0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2B32CEE5" w14:textId="3085C9E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0E595194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16ACAE33" w14:textId="57072F42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A38FE0" w14:textId="082F5871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D36ACE" w14:textId="668D6243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52000" w14:textId="5EA3A4D8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997E8F" w14:textId="2DE9A76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9916A2" w14:textId="4C851E9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710600CB" w14:textId="50FAA92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571CE61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139B488D" w14:textId="20879FA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73AFC06" w14:textId="7063E9B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CE351DD" w14:textId="737D6EE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C86366" w14:textId="6E84BEB9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9A3145" w14:textId="0964B8E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610F96" w14:textId="30A1E5A6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499FE06F" w14:textId="211241CE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1A3E800A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4A0720BA" w14:textId="6EEC7FB0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E7F4FF9" w14:textId="3D8E734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2BB31D" w14:textId="3B03C86C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832718" w14:textId="4DCF0E1D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A7F891B" w14:textId="7280C61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BB8BEE" w14:textId="4840E485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1AF3E901" w14:textId="4FCC75DF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063169" w:rsidRPr="00097B64" w14:paraId="71253C8E" w14:textId="77777777" w:rsidTr="00E97C80">
                    <w:trPr>
                      <w:trHeight w:val="312"/>
                    </w:trPr>
                    <w:tc>
                      <w:tcPr>
                        <w:tcW w:w="715" w:type="pct"/>
                        <w:vAlign w:val="center"/>
                      </w:tcPr>
                      <w:p w14:paraId="6AC2CDB5" w14:textId="2FE7F73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E5A7CEF" w14:textId="644A003A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00D3E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097B64"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77B10C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FD322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1E3748D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FB2936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auto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703" w:type="pct"/>
                        <w:vAlign w:val="center"/>
                      </w:tcPr>
                      <w:p w14:paraId="5768F8FF" w14:textId="77777777" w:rsidR="00063169" w:rsidRPr="00097B64" w:rsidRDefault="00063169" w:rsidP="00B731A3">
                        <w:pPr>
                          <w:pStyle w:val="Dates"/>
                          <w:spacing w:after="0"/>
                          <w:rPr>
                            <w:rFonts w:ascii="Arial Narrow" w:hAnsi="Arial Narrow" w:cs="Arial"/>
                            <w:b/>
                            <w:noProof/>
                            <w:color w:val="FF0000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</w:tr>
                </w:tbl>
                <w:p w14:paraId="1957E54C" w14:textId="77777777" w:rsidR="00063169" w:rsidRPr="00097B64" w:rsidRDefault="00063169" w:rsidP="00A30494">
                  <w:pPr>
                    <w:pStyle w:val="Months"/>
                    <w:ind w:left="0"/>
                    <w:jc w:val="center"/>
                    <w:rPr>
                      <w:rFonts w:ascii="Arial Narrow" w:hAnsi="Arial Narrow" w:cs="Arial"/>
                      <w:b/>
                      <w:noProof/>
                      <w:color w:val="auto"/>
                      <w:sz w:val="44"/>
                      <w:szCs w:val="44"/>
                      <w:lang w:val="en-US" w:bidi="ru-RU"/>
                    </w:rPr>
                  </w:pPr>
                </w:p>
              </w:tc>
            </w:tr>
          </w:tbl>
          <w:p w14:paraId="1A5B6E03" w14:textId="2CC03F92" w:rsidR="0090530B" w:rsidRPr="00097B64" w:rsidRDefault="0090530B" w:rsidP="00A30494">
            <w:pPr>
              <w:pStyle w:val="ad"/>
              <w:spacing w:after="0"/>
              <w:jc w:val="center"/>
              <w:rPr>
                <w:rFonts w:ascii="Arial Narrow" w:hAnsi="Arial Narrow" w:cs="Arial"/>
                <w:b/>
                <w:noProof/>
                <w:color w:val="auto"/>
                <w:sz w:val="2"/>
                <w:szCs w:val="2"/>
                <w:lang w:val="en-US"/>
              </w:rPr>
            </w:pPr>
          </w:p>
        </w:tc>
      </w:tr>
    </w:tbl>
    <w:p w14:paraId="2B3E424A" w14:textId="1DF0A038" w:rsidR="00F93E3B" w:rsidRPr="00097B64" w:rsidRDefault="00F93E3B" w:rsidP="00A30494">
      <w:pPr>
        <w:pStyle w:val="a5"/>
        <w:rPr>
          <w:rFonts w:ascii="Arial Narrow" w:hAnsi="Arial Narrow" w:cs="Arial"/>
          <w:b/>
          <w:noProof/>
          <w:color w:val="auto"/>
          <w:sz w:val="2"/>
          <w:szCs w:val="2"/>
          <w:lang w:val="en-US"/>
        </w:rPr>
      </w:pPr>
    </w:p>
    <w:sectPr w:rsidR="00F93E3B" w:rsidRPr="00097B64" w:rsidSect="00E43DD9">
      <w:pgSz w:w="11906" w:h="16838" w:code="9"/>
      <w:pgMar w:top="567" w:right="340" w:bottom="397" w:left="34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F5E63" w14:textId="77777777" w:rsidR="007C2317" w:rsidRDefault="007C2317">
      <w:pPr>
        <w:spacing w:after="0"/>
      </w:pPr>
      <w:r>
        <w:separator/>
      </w:r>
    </w:p>
  </w:endnote>
  <w:endnote w:type="continuationSeparator" w:id="0">
    <w:p w14:paraId="19B94B81" w14:textId="77777777" w:rsidR="007C2317" w:rsidRDefault="007C23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6C7283" w14:textId="77777777" w:rsidR="007C2317" w:rsidRDefault="007C2317">
      <w:pPr>
        <w:spacing w:after="0"/>
      </w:pPr>
      <w:r>
        <w:separator/>
      </w:r>
    </w:p>
  </w:footnote>
  <w:footnote w:type="continuationSeparator" w:id="0">
    <w:p w14:paraId="77587DCD" w14:textId="77777777" w:rsidR="007C2317" w:rsidRDefault="007C23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воскресенье"/>
  </w:docVars>
  <w:rsids>
    <w:rsidRoot w:val="00285C1D"/>
    <w:rsid w:val="0000762F"/>
    <w:rsid w:val="00053053"/>
    <w:rsid w:val="0005357B"/>
    <w:rsid w:val="00063169"/>
    <w:rsid w:val="00071356"/>
    <w:rsid w:val="0008688D"/>
    <w:rsid w:val="00097A25"/>
    <w:rsid w:val="00097B64"/>
    <w:rsid w:val="000A5A57"/>
    <w:rsid w:val="000C6E3F"/>
    <w:rsid w:val="000D509E"/>
    <w:rsid w:val="000E2618"/>
    <w:rsid w:val="000F13DC"/>
    <w:rsid w:val="001162F4"/>
    <w:rsid w:val="00123536"/>
    <w:rsid w:val="001274F3"/>
    <w:rsid w:val="00151CCE"/>
    <w:rsid w:val="001B01F9"/>
    <w:rsid w:val="001C41F9"/>
    <w:rsid w:val="00285C1D"/>
    <w:rsid w:val="0031741E"/>
    <w:rsid w:val="003327F5"/>
    <w:rsid w:val="00340CAF"/>
    <w:rsid w:val="003533D7"/>
    <w:rsid w:val="00377E38"/>
    <w:rsid w:val="003C0D41"/>
    <w:rsid w:val="003E085C"/>
    <w:rsid w:val="003E7B3A"/>
    <w:rsid w:val="00416364"/>
    <w:rsid w:val="004254FF"/>
    <w:rsid w:val="00431B29"/>
    <w:rsid w:val="00440416"/>
    <w:rsid w:val="00462EAD"/>
    <w:rsid w:val="00493D45"/>
    <w:rsid w:val="004A6170"/>
    <w:rsid w:val="004F6AAC"/>
    <w:rsid w:val="00512F2D"/>
    <w:rsid w:val="00551B43"/>
    <w:rsid w:val="00570FBB"/>
    <w:rsid w:val="00583B82"/>
    <w:rsid w:val="005923AC"/>
    <w:rsid w:val="005A40AD"/>
    <w:rsid w:val="005B424F"/>
    <w:rsid w:val="005D5149"/>
    <w:rsid w:val="005E656F"/>
    <w:rsid w:val="00667021"/>
    <w:rsid w:val="00692266"/>
    <w:rsid w:val="006974E1"/>
    <w:rsid w:val="006A59F5"/>
    <w:rsid w:val="006C0896"/>
    <w:rsid w:val="006F513E"/>
    <w:rsid w:val="00701D4D"/>
    <w:rsid w:val="007A12B2"/>
    <w:rsid w:val="007B60FB"/>
    <w:rsid w:val="007C0139"/>
    <w:rsid w:val="007C2317"/>
    <w:rsid w:val="007C7703"/>
    <w:rsid w:val="007D45A1"/>
    <w:rsid w:val="007F564D"/>
    <w:rsid w:val="00804CE2"/>
    <w:rsid w:val="0081583A"/>
    <w:rsid w:val="00835BFD"/>
    <w:rsid w:val="008B1201"/>
    <w:rsid w:val="008F16F7"/>
    <w:rsid w:val="0090530B"/>
    <w:rsid w:val="009107E4"/>
    <w:rsid w:val="009164BA"/>
    <w:rsid w:val="009166BD"/>
    <w:rsid w:val="00927727"/>
    <w:rsid w:val="009655F7"/>
    <w:rsid w:val="00977AAE"/>
    <w:rsid w:val="00996E56"/>
    <w:rsid w:val="00997268"/>
    <w:rsid w:val="009F2873"/>
    <w:rsid w:val="00A12667"/>
    <w:rsid w:val="00A14581"/>
    <w:rsid w:val="00A20E4C"/>
    <w:rsid w:val="00A30494"/>
    <w:rsid w:val="00A57CA7"/>
    <w:rsid w:val="00AA23D3"/>
    <w:rsid w:val="00AA3C50"/>
    <w:rsid w:val="00AE302A"/>
    <w:rsid w:val="00AE36BB"/>
    <w:rsid w:val="00B13164"/>
    <w:rsid w:val="00B24BD3"/>
    <w:rsid w:val="00B36762"/>
    <w:rsid w:val="00B36BE5"/>
    <w:rsid w:val="00B37C7E"/>
    <w:rsid w:val="00B65B09"/>
    <w:rsid w:val="00B731A3"/>
    <w:rsid w:val="00B76CCE"/>
    <w:rsid w:val="00B85583"/>
    <w:rsid w:val="00B9476B"/>
    <w:rsid w:val="00BC3952"/>
    <w:rsid w:val="00BE5AB8"/>
    <w:rsid w:val="00BF174C"/>
    <w:rsid w:val="00C44DFB"/>
    <w:rsid w:val="00C6519B"/>
    <w:rsid w:val="00C70F21"/>
    <w:rsid w:val="00C7354B"/>
    <w:rsid w:val="00C91F9B"/>
    <w:rsid w:val="00D62540"/>
    <w:rsid w:val="00DA6A3A"/>
    <w:rsid w:val="00DB1BDB"/>
    <w:rsid w:val="00DC3C75"/>
    <w:rsid w:val="00DE32AC"/>
    <w:rsid w:val="00E00D3E"/>
    <w:rsid w:val="00E1407A"/>
    <w:rsid w:val="00E271E1"/>
    <w:rsid w:val="00E43DD9"/>
    <w:rsid w:val="00E50BDE"/>
    <w:rsid w:val="00E774CD"/>
    <w:rsid w:val="00E77E1D"/>
    <w:rsid w:val="00E97C80"/>
    <w:rsid w:val="00ED75B6"/>
    <w:rsid w:val="00F046DB"/>
    <w:rsid w:val="00F91390"/>
    <w:rsid w:val="00F93E3B"/>
    <w:rsid w:val="00FC0032"/>
    <w:rsid w:val="00FC4581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1</Pages>
  <Words>3528</Words>
  <Characters>20111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2022-08-03T15:08:00Z</dcterms:created>
  <dcterms:modified xsi:type="dcterms:W3CDTF">2022-08-03T15:08:00Z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