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559"/>
        <w:gridCol w:w="3880"/>
        <w:gridCol w:w="3559"/>
      </w:tblGrid>
      <w:tr w:rsidR="000F133C" w:rsidRPr="002B194C" w14:paraId="33E89E2A" w14:textId="77777777" w:rsidTr="000F133C">
        <w:trPr>
          <w:jc w:val="center"/>
        </w:trPr>
        <w:tc>
          <w:tcPr>
            <w:tcW w:w="5000" w:type="pct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78D51B1" w14:textId="4C934BF5" w:rsidR="000F133C" w:rsidRPr="00CA772A" w:rsidRDefault="000F133C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</w:pP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3D6A8D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CA772A">
              <w:rPr>
                <w:rFonts w:ascii="Arial Narrow" w:hAnsi="Arial Narrow" w:cs="Arial"/>
                <w:bCs/>
                <w:noProof/>
                <w:color w:val="auto"/>
                <w:sz w:val="144"/>
                <w:szCs w:val="1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0F133C" w:rsidRPr="002B194C" w14:paraId="51B7AA85" w14:textId="77777777" w:rsidTr="000F133C">
        <w:trPr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041D38E7" w14:textId="40F9D8D3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5"/>
              <w:gridCol w:w="459"/>
              <w:gridCol w:w="456"/>
              <w:gridCol w:w="461"/>
              <w:gridCol w:w="461"/>
              <w:gridCol w:w="460"/>
              <w:gridCol w:w="461"/>
            </w:tblGrid>
            <w:tr w:rsidR="006E5051" w:rsidRPr="002B194C" w14:paraId="616B1359" w14:textId="77777777" w:rsidTr="00957B19">
              <w:trPr>
                <w:trHeight w:val="113"/>
              </w:trPr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01C966F" w14:textId="0CDA19A9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3C41A16" w14:textId="56C5C70C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2977E9" w14:textId="3CD592AB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2EA0F26" w14:textId="4CF59A85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53CEB0" w14:textId="2190FB5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2D2462" w14:textId="6376DF2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8D9AA67" w14:textId="62E5CF6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32FF7B19" w14:textId="77777777" w:rsidTr="00957B19">
              <w:trPr>
                <w:trHeight w:val="170"/>
              </w:trPr>
              <w:tc>
                <w:tcPr>
                  <w:tcW w:w="513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3D226AE" w14:textId="5FB2D99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</w:tcBorders>
                </w:tcPr>
                <w:p w14:paraId="1022C9E4" w14:textId="5312E8B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</w:tcBorders>
                </w:tcPr>
                <w:p w14:paraId="21A7D9CA" w14:textId="50CC9EA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</w:tcBorders>
                </w:tcPr>
                <w:p w14:paraId="3F5AE96F" w14:textId="1DB5033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  <w:tcBorders>
                    <w:top w:val="single" w:sz="4" w:space="0" w:color="auto"/>
                  </w:tcBorders>
                </w:tcPr>
                <w:p w14:paraId="1DBA1301" w14:textId="2600733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  <w:tcBorders>
                    <w:top w:val="single" w:sz="4" w:space="0" w:color="auto"/>
                  </w:tcBorders>
                </w:tcPr>
                <w:p w14:paraId="0677D260" w14:textId="2EF2E33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3DCE6B84" w14:textId="36A27C4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564D375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0E224740" w14:textId="481CA56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4141B92" w14:textId="2D1C4B0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22728828" w14:textId="40FF080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EDE3163" w14:textId="2066E47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D19680C" w14:textId="6F9DA07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62B98054" w14:textId="4DF6017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017D0CE8" w14:textId="703BFF8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05167C2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78110BAA" w14:textId="2A83BA8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0F96E19" w14:textId="48400E6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3C0179F1" w14:textId="0243562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FAFE99F" w14:textId="5174861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AA22EC9" w14:textId="5F9C761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AE9AD6F" w14:textId="7C2CFB9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71AF620C" w14:textId="37B8018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C2ED1BC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7E0671FD" w14:textId="36861B1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84FE222" w14:textId="54E917A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0BA3097F" w14:textId="7DE7C10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8B00A22" w14:textId="60750B1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64816848" w14:textId="3D0355F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538A7942" w14:textId="4F01FEE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025AB06C" w14:textId="652ED70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482353A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5B310379" w14:textId="7C1AC15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25F1233" w14:textId="59065A9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1449EED2" w14:textId="5C736CA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35B9BEC" w14:textId="6CBFC88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C798EF8" w14:textId="6D3FF85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E6E78A9" w14:textId="236F6D6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6F17F0EA" w14:textId="4FEEC29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1C1701E" w14:textId="77777777" w:rsidTr="00957B19">
              <w:trPr>
                <w:trHeight w:val="170"/>
              </w:trPr>
              <w:tc>
                <w:tcPr>
                  <w:tcW w:w="513" w:type="dxa"/>
                  <w:shd w:val="clear" w:color="auto" w:fill="F2F2F2" w:themeFill="background1" w:themeFillShade="F2"/>
                </w:tcPr>
                <w:p w14:paraId="12409B0F" w14:textId="14B561C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3894FA3" w14:textId="3A05A4E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5C0FB1A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676DFAF2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01410257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360370B7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0" w:type="dxa"/>
                  <w:shd w:val="clear" w:color="auto" w:fill="F2F2F2" w:themeFill="background1" w:themeFillShade="F2"/>
                </w:tcPr>
                <w:p w14:paraId="3D07DD4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3E1DF022" w14:textId="77777777" w:rsidR="000F133C" w:rsidRPr="000F133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74524FB8" w14:textId="3391D0C4" w:rsidR="000F133C" w:rsidRPr="00CA772A" w:rsidRDefault="003D6A8D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5"/>
              <w:gridCol w:w="505"/>
              <w:gridCol w:w="505"/>
              <w:gridCol w:w="505"/>
              <w:gridCol w:w="505"/>
              <w:gridCol w:w="505"/>
              <w:gridCol w:w="503"/>
            </w:tblGrid>
            <w:tr w:rsidR="000F133C" w:rsidRPr="002B194C" w14:paraId="14F67303" w14:textId="77777777" w:rsidTr="00CA772A">
              <w:trPr>
                <w:trHeight w:val="113"/>
              </w:trPr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4C9497F" w14:textId="6021E558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154629" w14:textId="3B6CD59F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314F24" w14:textId="09BB6726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EB5CD0D" w14:textId="7761B727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F8855AC" w14:textId="759D6299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C4B7B2F" w14:textId="7B0C9C63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6C1696F" w14:textId="52DB3A78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33329C61" w14:textId="77777777" w:rsidTr="00CA772A">
              <w:trPr>
                <w:trHeight w:val="170"/>
              </w:trPr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4DA6E998" w14:textId="0541E71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75C4C34" w14:textId="7E256075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AE43484" w14:textId="4C38E9F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FBF8CB0" w14:textId="55CCE01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2850285" w14:textId="346B06A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3BE8634" w14:textId="2426321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5F2F4338" w14:textId="1D37AE2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FE76B92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37A5F155" w14:textId="3BA46E6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1DDB257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4485569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018BCFF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4672170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0A802F1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D80C3E0" w14:textId="313D19C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3530167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C16C256" w14:textId="3238E6B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0BDBBB3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241052B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7EC3A818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3A8DC28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5DE67E6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3C04CE7" w14:textId="68A0195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5DE4E33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269964C" w14:textId="7ACAD16E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6880103A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32870D0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74B1408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38EA4D8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12C00E0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F4003CB" w14:textId="5BB08A2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9E7384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C6AD0FE" w14:textId="4DEFC5E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57451EC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77C5499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54B40E1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5865EDB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560EC2A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F9F35FE" w14:textId="1EF1948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4C05615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667B273" w14:textId="3863FCB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726FDFB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E7B8C40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1D92269D" w14:textId="77777777" w:rsidR="000F133C" w:rsidRPr="002B194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EBD0D6A" w14:textId="1235192E" w:rsidR="000F133C" w:rsidRPr="002B194C" w:rsidRDefault="003D6A8D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0F133C" w:rsidRPr="002B194C" w14:paraId="5E4C3381" w14:textId="77777777" w:rsidTr="00CA772A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5B84998" w14:textId="30CF58E4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EBF489" w14:textId="542F8EC2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10D49B" w14:textId="06C1CB80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CB917EC" w14:textId="22565D9C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3D79BDE" w14:textId="7412BE9C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83531D" w14:textId="65F25E32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618539B" w14:textId="3AB872C4" w:rsidR="000F133C" w:rsidRPr="002B194C" w:rsidRDefault="003D6A8D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0662C827" w14:textId="77777777" w:rsidTr="00CA772A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2C60BFAB" w14:textId="6BAE1AD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16A5DADD" w14:textId="708623F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3CA1EA8" w14:textId="4F35C06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C071316" w14:textId="7136066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673F6CE" w14:textId="0395C65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9CFFF13" w14:textId="6614275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4B794542" w14:textId="68F04C2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MonthStart3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E0C49DD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6A5251C" w14:textId="2692BDA2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172CD62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1368FA7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1A60253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6842C7E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3A209DB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EA8565" w14:textId="48B7C71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5F8B4C0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087A526B" w14:textId="31B69F6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11CE22E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081A20D1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09E6E77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38CC9F3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016AE76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AE24833" w14:textId="31C38BF5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1534BBA7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13B1D11" w14:textId="7B84F0D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694E1566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2364F5C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731C3F83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0A1DB73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4F190C89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834682" w14:textId="755C506C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CCBEC22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230FA1A7" w14:textId="60A2957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3C1A8DBD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5B9C425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0FD0029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6AC54B3B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3EC80250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9E68D6A" w14:textId="3092FF3F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70F1D72" w14:textId="77777777" w:rsidTr="00CA772A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62E98E8" w14:textId="3615B784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39CEE7D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MonthEnd3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4E7AE1B" w14:textId="77777777" w:rsidR="000F133C" w:rsidRPr="00CA772A" w:rsidRDefault="000F133C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0AE01BD9" w14:textId="77777777" w:rsidR="000F133C" w:rsidRPr="002B194C" w:rsidRDefault="000F133C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6CF8E282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64B8E237" w14:textId="006C162A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59"/>
              <w:gridCol w:w="460"/>
              <w:gridCol w:w="458"/>
              <w:gridCol w:w="460"/>
              <w:gridCol w:w="460"/>
              <w:gridCol w:w="457"/>
            </w:tblGrid>
            <w:tr w:rsidR="006E5051" w:rsidRPr="002B194C" w14:paraId="141ADB2D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3CB53B0" w14:textId="055D54E0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A565C81" w14:textId="58E17699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27AB55" w14:textId="07F7DFB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2E4E05B" w14:textId="71919EF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7FBBEE" w14:textId="15F36FF5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596E22" w14:textId="17742D0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DE2E292" w14:textId="14469E1E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763CE4F1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557028B" w14:textId="4600BF6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56098D59" w14:textId="2C4F254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7807D07" w14:textId="78D772D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27494C63" w14:textId="07F9035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2043972" w14:textId="3CE19AD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371CAF32" w14:textId="0F7EF48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279D067" w14:textId="172BA78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MonthStart4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9C917FF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927F67A" w14:textId="3736B38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2762CA" w14:textId="4A47628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B05A943" w14:textId="681C96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33B4CEE" w14:textId="46CC184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502F4EB" w14:textId="376714A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D7AA687" w14:textId="2369D51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5535AA4" w14:textId="595918F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2F23798A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2AA8A59" w14:textId="320E608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8A43C9" w14:textId="6DE91F0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A574C7C" w14:textId="6C6B268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1E226B" w14:textId="232F4E8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91B0F9A" w14:textId="7D18CB8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E3271A4" w14:textId="64AAC1B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03EAA98" w14:textId="281B768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717A0D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EFA6165" w14:textId="1ECC9B9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775DB8" w14:textId="71629C5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5349C4" w14:textId="16C3D44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241A995" w14:textId="0956B10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13C0F9" w14:textId="4F60F63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CDEF66E" w14:textId="20B2576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0A0E255" w14:textId="064C9AE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C15DB0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081EFEF" w14:textId="2BAD1CA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3DE7487" w14:textId="6367C01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8290436" w14:textId="3304B32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89342B1" w14:textId="288EB93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472472F" w14:textId="62A3306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F21A979" w14:textId="3BD2EC5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96F40CD" w14:textId="5679667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F49299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D7F89BC" w14:textId="15C2699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D3B927" w14:textId="2EE146E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MonthEnd4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572EE6E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75319C98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B515AA0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4B0E52B6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F87FED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433D9363" w14:textId="77777777" w:rsidR="000F133C" w:rsidRPr="000F133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4539A052" w14:textId="4E2386DE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 w:bidi="ru-RU"/>
              </w:rPr>
              <w:t>MAYO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4"/>
              <w:gridCol w:w="506"/>
              <w:gridCol w:w="505"/>
              <w:gridCol w:w="505"/>
              <w:gridCol w:w="505"/>
              <w:gridCol w:w="505"/>
              <w:gridCol w:w="505"/>
            </w:tblGrid>
            <w:tr w:rsidR="000F133C" w:rsidRPr="002B194C" w14:paraId="2DF636C6" w14:textId="77777777" w:rsidTr="003D6A8D">
              <w:trPr>
                <w:trHeight w:val="113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EC85024" w14:textId="1FEF60EF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DO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5B7538F" w14:textId="0F0BE36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0D9707" w14:textId="7C8EFE4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67A79B" w14:textId="61CC84C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495CAC3" w14:textId="1BB25D8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190726E" w14:textId="37D2367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D82CCC3" w14:textId="6F3D1CC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de-DE" w:bidi="ru-RU"/>
                    </w:rPr>
                    <w:t>SA</w:t>
                  </w:r>
                </w:p>
              </w:tc>
            </w:tr>
            <w:tr w:rsidR="003D6A8D" w:rsidRPr="002B194C" w14:paraId="7D7CB5CC" w14:textId="77777777" w:rsidTr="003D6A8D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A00CEA" w14:textId="5E4BF37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C1C55AE" w14:textId="7721E48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160FEAE6" w14:textId="6AE99F1D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7BB3489A" w14:textId="0DF86EA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27F52DFD" w14:textId="5A6C5382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center"/>
                </w:tcPr>
                <w:p w14:paraId="03F20813" w14:textId="27C349B8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de-DE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2C671D" w14:textId="54684022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MonthStart5 \@ dddd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воскресенье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12968737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34575376" w14:textId="1ABB8FA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29B58E" w14:textId="398F46B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C26BA56" w14:textId="31F7CD7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4C76675" w14:textId="112C862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0B28207" w14:textId="63E02E4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B331331" w14:textId="4140C430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743808" w14:textId="326A25A8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6EE851ED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33CE09A5" w14:textId="2A39FB4E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54CF6B" w14:textId="5249054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0AA5F27F" w14:textId="2F6C6113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1B54B594" w14:textId="61EFE9D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1BC6A528" w14:textId="1836E74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EBAB52E" w14:textId="2D24DEB3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C56609" w14:textId="25A1FB3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23B9E60F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619BF3C5" w14:textId="026ADF82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E3C461" w14:textId="6769F865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5AF181B9" w14:textId="148BF9B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E0A70CB" w14:textId="3C12004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1960CBC" w14:textId="6DAF2AAC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4738534" w14:textId="7BF52A1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EC9EDEF" w14:textId="1D594AF3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03BFA178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2DBB8738" w14:textId="73CCF81E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3F4AE9" w14:textId="4F18FFF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D297EC6" w14:textId="2477F96A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2BF13943" w14:textId="3157F916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602E962E" w14:textId="4D3351C4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644508E" w14:textId="2E5A1581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5D33C5E" w14:textId="4B613B29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3D6A8D" w:rsidRPr="002B194C" w14:paraId="6109024F" w14:textId="77777777" w:rsidTr="003D6A8D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vAlign w:val="center"/>
                </w:tcPr>
                <w:p w14:paraId="69A2185C" w14:textId="40926C7E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8D823A" w14:textId="0DC98092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MonthEnd5 \@ d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486D5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vAlign w:val="center"/>
                </w:tcPr>
                <w:p w14:paraId="71C9A7C2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6035C29F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0978456D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660C1D25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9C6F745" w14:textId="77777777" w:rsidR="003D6A8D" w:rsidRPr="00CA772A" w:rsidRDefault="003D6A8D" w:rsidP="003D6A8D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2C4C1E86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31AA6E70" w14:textId="5F7A5C5A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59"/>
              <w:gridCol w:w="459"/>
              <w:gridCol w:w="459"/>
              <w:gridCol w:w="459"/>
              <w:gridCol w:w="459"/>
              <w:gridCol w:w="458"/>
            </w:tblGrid>
            <w:tr w:rsidR="000F133C" w:rsidRPr="002B194C" w14:paraId="6F5B259B" w14:textId="77777777" w:rsidTr="00957B19">
              <w:trPr>
                <w:trHeight w:val="113"/>
              </w:trPr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25B7B14" w14:textId="1DDA7BDC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A8D978A" w14:textId="379EED6C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FB6AEA" w14:textId="45C65A2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C416E6C" w14:textId="2646E204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535EFCA" w14:textId="1C2A3BBE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3CE7F5" w14:textId="57F0657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89B7819" w14:textId="1B956E4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1A00DD88" w14:textId="77777777" w:rsidTr="00957B19">
              <w:trPr>
                <w:trHeight w:val="170"/>
              </w:trPr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6BE92F0" w14:textId="112C81C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817BCC2" w14:textId="2DF47B7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1B12177" w14:textId="4544921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35D948A" w14:textId="14841F6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81868D1" w14:textId="7A2A935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0B7A0F58" w14:textId="4864D9E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64AB4848" w14:textId="7B90175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MonthStart6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среда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63B447E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E3F690C" w14:textId="0A157BA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1ADC581" w14:textId="7ED83E2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7EBF08" w14:textId="14AFFF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734F3A" w14:textId="5BCCE51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B33C30" w14:textId="3B849AA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18C84B" w14:textId="13A5AD7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DC8AA55" w14:textId="79529E3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A3672BA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ABF3F6F" w14:textId="236DA64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F15EDE" w14:textId="2F11D93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D12073" w14:textId="3BCBDD2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D69F4A" w14:textId="7FDC016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A9A69C" w14:textId="50A8987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698882" w14:textId="357369F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6A6DB43" w14:textId="7E7CD4D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EAEE479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5DC3E28" w14:textId="5E244F5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4976A6" w14:textId="4DC2899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598A5C" w14:textId="29B7065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41DACE9" w14:textId="2FDE7AE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7F370C" w14:textId="6A8010B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6F7703" w14:textId="682E071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7359C02" w14:textId="4F30F99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750CFE2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467FD770" w14:textId="7A1772D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178C9AB" w14:textId="521C3FB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DD60C5" w14:textId="2D4630D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D60929" w14:textId="040DB57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2A2816" w14:textId="1FEEE92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50BBB1" w14:textId="04FFE86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23D5E20" w14:textId="5669F8D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723857D" w14:textId="77777777" w:rsidTr="00957B19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243FE47" w14:textId="612496F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7E8FDC" w14:textId="705EF42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MonthEnd6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361A8E3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3499059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D793DEF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F49FB39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437AE39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7F3BC12F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57F0BF4E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107EEC01" w14:textId="4D6C33D4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6E5051" w:rsidRPr="002B194C" w14:paraId="1BE41E82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030AF76" w14:textId="479C4821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6C83E8D" w14:textId="13F8AF83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B14644B" w14:textId="25E2E09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8584624" w14:textId="6A60F80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D87DC6B" w14:textId="68484D28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1FF321" w14:textId="6E35D457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4BEEF03" w14:textId="0ACDD25C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16F05230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9732198" w14:textId="0E98FDD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0DC78D1" w14:textId="05EF61B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5513D765" w14:textId="02EF630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53B2610" w14:textId="0D6C25E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93034FC" w14:textId="4441190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496DAD72" w14:textId="5ABB8A7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FA3B8AC" w14:textId="2B1BDA5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MonthStart7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пятница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1F29188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C8DBBA7" w14:textId="51148F2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464C2B3" w14:textId="4833053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8DF604" w14:textId="33513B1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23B8A3" w14:textId="41E6C20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6F4678" w14:textId="7142E66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9EF29BC" w14:textId="4698D8F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720D75B" w14:textId="4FCCBC1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9E40F56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1C5CF38" w14:textId="15E97A2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CAB75C1" w14:textId="423BB87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D141DC" w14:textId="51329B4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D8591B" w14:textId="3FC58EF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CDF45E3" w14:textId="608DCE4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88F093" w14:textId="4AA9E73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C8232D0" w14:textId="0A9E924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A569AEE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D2D0B71" w14:textId="3685D04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1CC68B" w14:textId="5E3FF14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F989D3" w14:textId="51B8BDF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2960DC" w14:textId="0F5F614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759F7B" w14:textId="48C1C149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73F712" w14:textId="24BD4D1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6DA28A9" w14:textId="564CB57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111EC25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7829DDC" w14:textId="0F34E5C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EEF570" w14:textId="582FBA7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4A8E79" w14:textId="2E4F749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48880F" w14:textId="2C76F588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986197" w14:textId="672827B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E4DC42" w14:textId="75E7734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CE2BA4D" w14:textId="4C5966A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6D6B0BA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079D2EEC" w14:textId="39804A3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1DC14B" w14:textId="5AD19EE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MonthEnd7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8D1E81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4D826E8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3598FC9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2DEDF560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CEB382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it-IT"/>
                    </w:rPr>
                  </w:pPr>
                </w:p>
              </w:tc>
            </w:tr>
          </w:tbl>
          <w:p w14:paraId="30BA0190" w14:textId="77777777" w:rsidR="000F133C" w:rsidRPr="000F133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16E24D02" w14:textId="543DFF8A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4"/>
              <w:gridCol w:w="505"/>
              <w:gridCol w:w="506"/>
              <w:gridCol w:w="504"/>
              <w:gridCol w:w="506"/>
              <w:gridCol w:w="506"/>
              <w:gridCol w:w="502"/>
            </w:tblGrid>
            <w:tr w:rsidR="000F133C" w:rsidRPr="002B194C" w14:paraId="3EE4FB6A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2B0F3E3" w14:textId="654358F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88FABE" w14:textId="1EA0BAA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7083C77" w14:textId="044A8672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204923A" w14:textId="243C0AA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46A6B40" w14:textId="75DCAA6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A1483A" w14:textId="43232B7F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35C819B" w14:textId="00B78D46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3237FD70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18DDEC2" w14:textId="571B5B9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AA79CBA" w14:textId="49B1EF2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3B348D46" w14:textId="46792CA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6A1C7A03" w14:textId="289BECD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6181BF25" w14:textId="0CEF7F4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498EEA86" w14:textId="7B4DACC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AC7E8BB" w14:textId="34E7BAE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MonthStart8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понедельник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7C4C4E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290291AC" w14:textId="08393C6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9B411C" w14:textId="1397161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1DAFE7" w14:textId="4BABEBE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F21DDE" w14:textId="0F02DB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D708553" w14:textId="4CFC6BA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0B77310" w14:textId="1D8FEF9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8C5CFE2" w14:textId="08B013E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AFF6C77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2C1BE6C" w14:textId="01C8A7A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30CD3" w14:textId="1FFD372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8FFE175" w14:textId="5C1CAC4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B790112" w14:textId="2779D06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C2AF8E3" w14:textId="1F7F13B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79B0524" w14:textId="54A53F6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1210668" w14:textId="14147DA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F80C9FC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63F10345" w14:textId="25B40F9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1764FB" w14:textId="65FE0B1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89AEC7" w14:textId="401D763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902C79C" w14:textId="4CD172D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AB071CF" w14:textId="2C7EAFE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E0AC645" w14:textId="0217D7C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E654E7B" w14:textId="6ABD3D1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7D3962E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AD1816B" w14:textId="6AE97B0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25EBA8B" w14:textId="20A81A2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2723B6" w14:textId="79655EF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391E651" w14:textId="032156D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3D8C29" w14:textId="1CECC90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36FFD2" w14:textId="5921A06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401101B" w14:textId="4912C1B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7131EAE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5B35294B" w14:textId="4FE373B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7E0022" w14:textId="228B0EB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MonthEnd8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D7E2A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6A200E3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ACF430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2C4C447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4EB045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6ADABAF7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4C54BBA9" w14:textId="1A353153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59"/>
              <w:gridCol w:w="460"/>
              <w:gridCol w:w="459"/>
              <w:gridCol w:w="459"/>
              <w:gridCol w:w="459"/>
              <w:gridCol w:w="459"/>
              <w:gridCol w:w="459"/>
            </w:tblGrid>
            <w:tr w:rsidR="000F133C" w:rsidRPr="002B194C" w14:paraId="30778E07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9B02F0A" w14:textId="542883F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097B03" w14:textId="1347AFA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1C0D68A" w14:textId="40805F36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DF34BAA" w14:textId="3B679E3E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AAA94E" w14:textId="1646A70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2DC211" w14:textId="7130038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D7AF0E0" w14:textId="2851EDB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6A277A8A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5907569" w14:textId="77851C6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41F5394D" w14:textId="74285B9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7A4180F" w14:textId="0D5F078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6D3BF686" w14:textId="01BC3B6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06D7548" w14:textId="20D2D57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23915B5" w14:textId="50B3C1A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302B6B2" w14:textId="139DDFE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MonthStart9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86B42A4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079502F6" w14:textId="4B643D0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A9F5062" w14:textId="58B2598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DBC892" w14:textId="20591C8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AA6461" w14:textId="4B0E399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D9A0D2" w14:textId="2C28023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FB9259" w14:textId="4F4CCD6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22A3621" w14:textId="3B000A2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90239DA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5E85F54" w14:textId="119AB01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9DEA84" w14:textId="1AD562E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3A8AFD" w14:textId="26003C2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F2FF3A" w14:textId="79FECF9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361C86" w14:textId="19069DF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F13352" w14:textId="336133F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64AA756" w14:textId="375A5C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695FB8D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5722F18" w14:textId="3AE3050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8858FD3" w14:textId="06045D7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EB5EE6" w14:textId="5FC265F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A4A82C" w14:textId="5D357B1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DD47B52" w14:textId="2A4AF8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8BE2BC" w14:textId="1CEF638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086405A" w14:textId="0621137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EB0AC49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8435C4A" w14:textId="06D6D00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B38353B" w14:textId="3701A2A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5F1B08" w14:textId="155DF70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9CF2D2" w14:textId="08245B1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C583A" w14:textId="789DFA1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717F29" w14:textId="4785FC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C283CC8" w14:textId="34ED5F2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19D5720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4ACE2816" w14:textId="69441AB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1E4BD57" w14:textId="363B028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MonthEnd9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409B48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C91E97C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4B6E2BB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72511FA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42F68D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</w:p>
              </w:tc>
            </w:tr>
          </w:tbl>
          <w:p w14:paraId="644384C6" w14:textId="77777777" w:rsidR="000F133C" w:rsidRPr="002B194C" w:rsidRDefault="000F133C" w:rsidP="000F133C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133C" w:rsidRPr="002B194C" w14:paraId="234C0CD8" w14:textId="77777777" w:rsidTr="000F133C">
        <w:trPr>
          <w:trHeight w:val="567"/>
          <w:jc w:val="center"/>
        </w:trPr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3BCECCF3" w14:textId="1618A5C9" w:rsidR="006E5051" w:rsidRPr="00CA772A" w:rsidRDefault="003D6A8D" w:rsidP="006E505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59"/>
              <w:gridCol w:w="459"/>
              <w:gridCol w:w="459"/>
              <w:gridCol w:w="459"/>
              <w:gridCol w:w="459"/>
              <w:gridCol w:w="458"/>
            </w:tblGrid>
            <w:tr w:rsidR="006E5051" w:rsidRPr="002B194C" w14:paraId="169C2590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7996451" w14:textId="11173B04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2AA2955" w14:textId="3D35937F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500544E" w14:textId="5B47C8D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8AF178B" w14:textId="419BA22A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026F5DA" w14:textId="5E0AE976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1B29B8A" w14:textId="641B961A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C05D3D3" w14:textId="5E235BE1" w:rsidR="006E5051" w:rsidRPr="002B194C" w:rsidRDefault="003D6A8D" w:rsidP="006E50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E5051" w:rsidRPr="002B194C" w14:paraId="4A1287FE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7F59CBF7" w14:textId="7AA9D2D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32F2CDF3" w14:textId="6EF8F23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7D3A9A3" w14:textId="484F359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E1F9B31" w14:textId="52B74CE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D91A3DC" w14:textId="506B96B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7747E88A" w14:textId="703FCF9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CB0EA20" w14:textId="01CC4A5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MonthStart10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суббота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6A087B2D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3F80838" w14:textId="2CBDF63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D602A3B" w14:textId="6322150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40E3C4" w14:textId="553A755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6E90E0" w14:textId="13C9D51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B89D77" w14:textId="38E8A9E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7DD1FE" w14:textId="6F75786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53EDEF77" w14:textId="5F5EE46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734F7C8B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26A4A1B" w14:textId="2D961D5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A9E911" w14:textId="3AFC6B8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5F034B" w14:textId="7CFEA15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70E5772" w14:textId="1E84B1E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3D8C5A" w14:textId="2DB8CB4A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03E2DAB" w14:textId="4729982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0C6AABDA" w14:textId="1637990E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178136C9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4B69E319" w14:textId="47F07144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83A00A3" w14:textId="2DC46F10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373CCA" w14:textId="78F2E57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23E779" w14:textId="08B90C13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7401D8" w14:textId="29C981B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F77A319" w14:textId="73AF5F51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BB8B194" w14:textId="5C30ACF6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0E0800E4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31F8374" w14:textId="7B19902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B02C916" w14:textId="3DB89C0F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E949ED" w14:textId="678E1E3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C5E987" w14:textId="4725ED3C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9CD77A" w14:textId="448C19FD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0351D8" w14:textId="26AB8D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5677BE0" w14:textId="27E7A505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6E5051" w:rsidRPr="002B194C" w14:paraId="32BC2138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416ED5D" w14:textId="71FB5642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E9CEE03" w14:textId="616ABABB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MonthEnd10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63D224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21817BE2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7F7A478B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1117936A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507EFCFC" w14:textId="77777777" w:rsidR="006E5051" w:rsidRPr="00CA772A" w:rsidRDefault="006E5051" w:rsidP="006E505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783A4B6C" w14:textId="77777777" w:rsidR="000F133C" w:rsidRPr="000F133C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de-DE" w:bidi="ru-RU"/>
              </w:rPr>
            </w:pPr>
          </w:p>
        </w:tc>
        <w:tc>
          <w:tcPr>
            <w:tcW w:w="1764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22D61C62" w14:textId="7AFEF110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5"/>
              <w:gridCol w:w="505"/>
              <w:gridCol w:w="505"/>
              <w:gridCol w:w="505"/>
              <w:gridCol w:w="505"/>
              <w:gridCol w:w="505"/>
              <w:gridCol w:w="505"/>
            </w:tblGrid>
            <w:tr w:rsidR="000F133C" w:rsidRPr="002B194C" w14:paraId="7AAD04D3" w14:textId="77777777" w:rsidTr="00957B19">
              <w:trPr>
                <w:trHeight w:val="113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B0BB359" w14:textId="7E6A1305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EC0558" w14:textId="77D9121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B95DAA9" w14:textId="08DE9B58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F24922" w14:textId="0FD0B97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FEC589F" w14:textId="3C8901F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10993D" w14:textId="52A2550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CD38BF5" w14:textId="4D430269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4214C74B" w14:textId="77777777" w:rsidTr="00957B19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5A9F1626" w14:textId="373B25B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421A79E" w14:textId="1E518C1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3A281CE2" w14:textId="00B044F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2FE8E4B1" w14:textId="5114E01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149A24EF" w14:textId="6705512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</w:tcPr>
                <w:p w14:paraId="78879500" w14:textId="4FA5ACD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046C1957" w14:textId="074DD7E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MonthStart11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вторник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AFD2C8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22E53ED" w14:textId="244CA9C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56701C" w14:textId="58C0504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17A0D0" w14:textId="51FB2D6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811FB4" w14:textId="2A3B0CB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AA3BEB" w14:textId="1970559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C98635" w14:textId="6B799C2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612E5EF1" w14:textId="6A01E4D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41F0DC1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6DA1FCE0" w14:textId="4AABF73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6F024D" w14:textId="7BDD498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B83797" w14:textId="7364409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93959D3" w14:textId="075C515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37AF73" w14:textId="4E8AEC7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2804E" w14:textId="2DBB4A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7110CA7" w14:textId="50C7AB1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57F6056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65F6999" w14:textId="4D0EA0F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62ED2D" w14:textId="287FFDA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317B9D" w14:textId="154C3FF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600C93" w14:textId="70810A3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CF5BBD" w14:textId="240C325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FF308E" w14:textId="08250A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0F6C20D" w14:textId="349DBF9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7B1861B0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429FA792" w14:textId="0E083C0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EC6E33" w14:textId="5CF5272B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64C4C0E" w14:textId="561E4D0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0E9167" w14:textId="7E54391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1ECDE82" w14:textId="429808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720DCA4" w14:textId="7C027FE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42BD815B" w14:textId="6588D6A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2A111CAB" w14:textId="77777777" w:rsidTr="00957B19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716890C6" w14:textId="1B934DF9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86F53D" w14:textId="3A71123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MonthEnd11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7B01FE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39086F80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13AA4FA7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</w:tcPr>
                <w:p w14:paraId="07BE7E7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205F83D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6F6C58C8" w14:textId="77777777" w:rsidR="000F133C" w:rsidRPr="00CA772A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</w:pPr>
          </w:p>
        </w:tc>
        <w:tc>
          <w:tcPr>
            <w:tcW w:w="1618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D85A429" w14:textId="530CA4C0" w:rsidR="000F133C" w:rsidRPr="00CA772A" w:rsidRDefault="003D6A8D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0"/>
              <w:gridCol w:w="460"/>
              <w:gridCol w:w="459"/>
              <w:gridCol w:w="458"/>
              <w:gridCol w:w="459"/>
              <w:gridCol w:w="459"/>
              <w:gridCol w:w="458"/>
            </w:tblGrid>
            <w:tr w:rsidR="000F133C" w:rsidRPr="002B194C" w14:paraId="3D19A94C" w14:textId="77777777" w:rsidTr="00957B19">
              <w:trPr>
                <w:trHeight w:val="113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AF7A325" w14:textId="3538BAE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93A8BCC" w14:textId="4CC683D7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11E447" w14:textId="423CB0C1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76F6975" w14:textId="6F42F62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2D9C65" w14:textId="34B7979A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8D5C84D" w14:textId="01E3BAFD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C72043E" w14:textId="556CC9D3" w:rsidR="000F133C" w:rsidRPr="002B194C" w:rsidRDefault="003D6A8D" w:rsidP="000F133C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F133C" w:rsidRPr="002B194C" w14:paraId="7C199A24" w14:textId="77777777" w:rsidTr="00957B19">
              <w:trPr>
                <w:trHeight w:val="17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C809C4F" w14:textId="2D9DA39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“воскресенье" 1 ""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0CF9320F" w14:textId="35C9FEB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“понедельник"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4F021522" w14:textId="476663C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“вторник"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</w:tcPr>
                <w:p w14:paraId="1DF18F39" w14:textId="5CA4D91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“среда"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6E5051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57103753" w14:textId="35B1ED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= “четверг"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187886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</w:tcPr>
                <w:p w14:paraId="24275F25" w14:textId="04820A2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“пятница"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1579C8D0" w14:textId="7B1AA97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MonthStart12 \@ dddd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четверг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“суббота" 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&lt;&gt; 0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4870B39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D3B5B53" w14:textId="542F92D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=G2+1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92B6FEB" w14:textId="557B539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2717272" w14:textId="3718942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54064B8" w14:textId="2C6C797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264B07F" w14:textId="32C8785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BD3E72E" w14:textId="1094A4EE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1B58B0E5" w14:textId="48F1837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3F0DDCDB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3BC64EDE" w14:textId="7FFCF214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=G3+1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1CC673A" w14:textId="17C20CB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9A0E7F9" w14:textId="5D510B7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CF01560" w14:textId="59CEBF8D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170B626" w14:textId="2CF1501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C08CB71" w14:textId="7E7368F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48715670" w14:textId="67F3D64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095DE53D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1DE930E" w14:textId="1C8C998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=G4+1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BC3D3B" w14:textId="399EA1A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19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85BC4E" w14:textId="0C5066A8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795B4D4" w14:textId="3A5C82B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5472791" w14:textId="745D76A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22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5C5DDDC" w14:textId="5AD94F0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23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52DD283F" w14:textId="64330DEC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24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4624F377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722FFB4C" w14:textId="726447F3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24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=G5+1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25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C87DE8" w14:textId="220B1BAF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25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26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7930B50" w14:textId="40D7411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=B6+1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27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F25FAB2" w14:textId="5414570A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=C6+1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28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F0F3117" w14:textId="1DF16745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28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=D6+1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29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4DB2290" w14:textId="6677F9A2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29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=E6+1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30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25C9B4AC" w14:textId="23655826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=F6+1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t>31</w: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</w:tr>
            <w:tr w:rsidR="000F133C" w:rsidRPr="002B194C" w14:paraId="5973F600" w14:textId="77777777" w:rsidTr="00957B19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29CF2ED" w14:textId="522EBD20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=G6+1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2027A5" w14:textId="2C97E471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="003D6A8D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 0,""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IF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&lt;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DocVariable MonthEnd12 \@ d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31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begin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=A7+1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separate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>30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instrText xml:space="preserve"> "" </w:instrText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  <w:r w:rsidRPr="00CA772A"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9DAB9A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3" w:type="pct"/>
                </w:tcPr>
                <w:p w14:paraId="71CCF16F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5E571BE5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5" w:type="pct"/>
                </w:tcPr>
                <w:p w14:paraId="4ED601AC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030B0964" w14:textId="77777777" w:rsidR="000F133C" w:rsidRPr="00CA772A" w:rsidRDefault="000F133C" w:rsidP="000F133C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</w:tr>
          </w:tbl>
          <w:p w14:paraId="2A96D5E3" w14:textId="77777777" w:rsidR="000F133C" w:rsidRPr="00CA772A" w:rsidRDefault="000F133C" w:rsidP="000F133C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</w:rPr>
            </w:pPr>
          </w:p>
        </w:tc>
      </w:tr>
    </w:tbl>
    <w:p w14:paraId="2B3E424A" w14:textId="1DF0A038" w:rsidR="00F93E3B" w:rsidRPr="002B194C" w:rsidRDefault="00F93E3B" w:rsidP="00F16541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</w:rPr>
      </w:pPr>
    </w:p>
    <w:sectPr w:rsidR="00F93E3B" w:rsidRPr="002B194C" w:rsidSect="000F133C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8A24" w14:textId="77777777" w:rsidR="007E4104" w:rsidRDefault="007E4104">
      <w:pPr>
        <w:spacing w:after="0"/>
      </w:pPr>
      <w:r>
        <w:separator/>
      </w:r>
    </w:p>
  </w:endnote>
  <w:endnote w:type="continuationSeparator" w:id="0">
    <w:p w14:paraId="32000107" w14:textId="77777777" w:rsidR="007E4104" w:rsidRDefault="007E41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7318" w14:textId="77777777" w:rsidR="007E4104" w:rsidRDefault="007E4104">
      <w:pPr>
        <w:spacing w:after="0"/>
      </w:pPr>
      <w:r>
        <w:separator/>
      </w:r>
    </w:p>
  </w:footnote>
  <w:footnote w:type="continuationSeparator" w:id="0">
    <w:p w14:paraId="0D2FCB72" w14:textId="77777777" w:rsidR="007E4104" w:rsidRDefault="007E41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1336F"/>
    <w:rsid w:val="0005357B"/>
    <w:rsid w:val="00071356"/>
    <w:rsid w:val="0008688D"/>
    <w:rsid w:val="00097A25"/>
    <w:rsid w:val="000A5A57"/>
    <w:rsid w:val="000E2618"/>
    <w:rsid w:val="000F133C"/>
    <w:rsid w:val="001162F4"/>
    <w:rsid w:val="001274F3"/>
    <w:rsid w:val="0014326E"/>
    <w:rsid w:val="00151CCE"/>
    <w:rsid w:val="00161C8B"/>
    <w:rsid w:val="00187886"/>
    <w:rsid w:val="001B01F9"/>
    <w:rsid w:val="001B7CE1"/>
    <w:rsid w:val="001C41F9"/>
    <w:rsid w:val="00285C1D"/>
    <w:rsid w:val="002A607C"/>
    <w:rsid w:val="002B194C"/>
    <w:rsid w:val="0030441E"/>
    <w:rsid w:val="003327F5"/>
    <w:rsid w:val="00340CAF"/>
    <w:rsid w:val="003C0D41"/>
    <w:rsid w:val="003D6A8D"/>
    <w:rsid w:val="003E085C"/>
    <w:rsid w:val="003E7B3A"/>
    <w:rsid w:val="00403571"/>
    <w:rsid w:val="00416364"/>
    <w:rsid w:val="00425B7D"/>
    <w:rsid w:val="004305DA"/>
    <w:rsid w:val="00431B29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67021"/>
    <w:rsid w:val="00675F85"/>
    <w:rsid w:val="00692266"/>
    <w:rsid w:val="006974E1"/>
    <w:rsid w:val="006A0AA5"/>
    <w:rsid w:val="006C0896"/>
    <w:rsid w:val="006E5051"/>
    <w:rsid w:val="006F513E"/>
    <w:rsid w:val="007B60FB"/>
    <w:rsid w:val="007C0139"/>
    <w:rsid w:val="007D45A1"/>
    <w:rsid w:val="007E4104"/>
    <w:rsid w:val="007F564D"/>
    <w:rsid w:val="00804CE2"/>
    <w:rsid w:val="0081583A"/>
    <w:rsid w:val="00825624"/>
    <w:rsid w:val="00835BFD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2AC0"/>
    <w:rsid w:val="00B9476B"/>
    <w:rsid w:val="00BA57BD"/>
    <w:rsid w:val="00BC3952"/>
    <w:rsid w:val="00BE5AB8"/>
    <w:rsid w:val="00BF174C"/>
    <w:rsid w:val="00C23C00"/>
    <w:rsid w:val="00C44DFB"/>
    <w:rsid w:val="00C6519B"/>
    <w:rsid w:val="00C70F21"/>
    <w:rsid w:val="00C7354B"/>
    <w:rsid w:val="00C91F9B"/>
    <w:rsid w:val="00CA772A"/>
    <w:rsid w:val="00DA6A3A"/>
    <w:rsid w:val="00DB1BDB"/>
    <w:rsid w:val="00DC3C75"/>
    <w:rsid w:val="00DE32AC"/>
    <w:rsid w:val="00E1407A"/>
    <w:rsid w:val="00E271E1"/>
    <w:rsid w:val="00E50BDE"/>
    <w:rsid w:val="00E774CD"/>
    <w:rsid w:val="00E77E1D"/>
    <w:rsid w:val="00ED6DA5"/>
    <w:rsid w:val="00ED75B6"/>
    <w:rsid w:val="00EF3207"/>
    <w:rsid w:val="00F046DB"/>
    <w:rsid w:val="00F16541"/>
    <w:rsid w:val="00F91390"/>
    <w:rsid w:val="00F93E3B"/>
    <w:rsid w:val="00FC0032"/>
    <w:rsid w:val="00FC4581"/>
    <w:rsid w:val="00FD05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2022-08-03T15:04:00Z</dcterms:created>
  <dcterms:modified xsi:type="dcterms:W3CDTF">2022-08-03T15:04:00Z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