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jc w:val="center"/>
        <w:tblCellMar>
          <w:left w:w="85" w:type="dxa"/>
          <w:right w:w="85" w:type="dxa"/>
        </w:tblCellMar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3666"/>
        <w:gridCol w:w="3667"/>
        <w:gridCol w:w="3665"/>
      </w:tblGrid>
      <w:tr w:rsidR="00655317" w:rsidRPr="00FB00E8" w14:paraId="7451A736" w14:textId="77777777" w:rsidTr="00655317">
        <w:trPr>
          <w:jc w:val="center"/>
        </w:trPr>
        <w:tc>
          <w:tcPr>
            <w:tcW w:w="5000" w:type="pct"/>
            <w:gridSpan w:val="3"/>
            <w:tcMar>
              <w:top w:w="113" w:type="dxa"/>
              <w:left w:w="170" w:type="dxa"/>
              <w:bottom w:w="113" w:type="dxa"/>
              <w:right w:w="170" w:type="dxa"/>
            </w:tcMar>
            <w:vAlign w:val="center"/>
          </w:tcPr>
          <w:p w14:paraId="3014E35D" w14:textId="60DCBB96" w:rsidR="00655317" w:rsidRPr="00FB00E8" w:rsidRDefault="00655317" w:rsidP="00F16541">
            <w:pPr>
              <w:pStyle w:val="Months"/>
              <w:ind w:left="0"/>
              <w:jc w:val="center"/>
              <w:rPr>
                <w:rFonts w:ascii="Arial Narrow" w:hAnsi="Arial Narrow" w:cs="Arial"/>
                <w:b/>
                <w:noProof/>
                <w:color w:val="auto"/>
                <w:sz w:val="180"/>
                <w:szCs w:val="180"/>
                <w:lang w:val="en-US" w:bidi="ru-RU"/>
              </w:rPr>
            </w:pPr>
            <w:r w:rsidRPr="00FB00E8">
              <w:rPr>
                <w:rFonts w:ascii="Arial Narrow" w:hAnsi="Arial Narrow" w:cs="Arial"/>
                <w:bCs/>
                <w:noProof/>
                <w:color w:val="auto"/>
                <w:sz w:val="180"/>
                <w:szCs w:val="180"/>
                <w:lang w:bidi="ru-RU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fldChar w:fldCharType="begin"/>
            </w:r>
            <w:r w:rsidRPr="00FB00E8">
              <w:rPr>
                <w:rFonts w:ascii="Arial Narrow" w:hAnsi="Arial Narrow" w:cs="Arial"/>
                <w:bCs/>
                <w:noProof/>
                <w:color w:val="auto"/>
                <w:sz w:val="180"/>
                <w:szCs w:val="180"/>
                <w:lang w:val="en-US" w:bidi="ru-RU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instrText xml:space="preserve"> DOCVARIABLE  MonthStart1 \@  yyyy   \* MERGEFORMAT </w:instrText>
            </w:r>
            <w:r w:rsidRPr="00FB00E8">
              <w:rPr>
                <w:rFonts w:ascii="Arial Narrow" w:hAnsi="Arial Narrow" w:cs="Arial"/>
                <w:bCs/>
                <w:noProof/>
                <w:color w:val="auto"/>
                <w:sz w:val="180"/>
                <w:szCs w:val="180"/>
                <w:lang w:bidi="ru-RU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fldChar w:fldCharType="separate"/>
            </w:r>
            <w:r w:rsidR="00D20253">
              <w:rPr>
                <w:rFonts w:ascii="Arial Narrow" w:hAnsi="Arial Narrow" w:cs="Arial"/>
                <w:bCs/>
                <w:noProof/>
                <w:color w:val="auto"/>
                <w:sz w:val="180"/>
                <w:szCs w:val="180"/>
                <w:lang w:val="en-US" w:bidi="ru-RU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2022</w:t>
            </w:r>
            <w:r w:rsidRPr="00FB00E8">
              <w:rPr>
                <w:rFonts w:ascii="Arial Narrow" w:hAnsi="Arial Narrow" w:cs="Arial"/>
                <w:bCs/>
                <w:noProof/>
                <w:color w:val="auto"/>
                <w:sz w:val="180"/>
                <w:szCs w:val="180"/>
                <w:lang w:bidi="ru-RU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fldChar w:fldCharType="end"/>
            </w:r>
          </w:p>
        </w:tc>
      </w:tr>
      <w:tr w:rsidR="00655317" w:rsidRPr="00FB00E8" w14:paraId="51B7AA85" w14:textId="77777777" w:rsidTr="00FB00E8">
        <w:trPr>
          <w:jc w:val="center"/>
        </w:trPr>
        <w:tc>
          <w:tcPr>
            <w:tcW w:w="1667" w:type="pct"/>
            <w:tcMar>
              <w:top w:w="369" w:type="dxa"/>
              <w:left w:w="170" w:type="dxa"/>
              <w:bottom w:w="369" w:type="dxa"/>
              <w:right w:w="170" w:type="dxa"/>
            </w:tcMar>
            <w:vAlign w:val="center"/>
          </w:tcPr>
          <w:p w14:paraId="475120BE" w14:textId="45757E0E" w:rsidR="007B2AF7" w:rsidRPr="00FB00E8" w:rsidRDefault="0076743B" w:rsidP="007B2AF7">
            <w:pPr>
              <w:pStyle w:val="Months"/>
              <w:ind w:left="0"/>
              <w:jc w:val="center"/>
              <w:rPr>
                <w:rFonts w:ascii="Arial Narrow" w:hAnsi="Arial Narrow" w:cs="Arial"/>
                <w:b/>
                <w:noProof/>
                <w:color w:val="auto"/>
                <w:sz w:val="36"/>
                <w:szCs w:val="36"/>
                <w:lang w:val="en-US"/>
              </w:rPr>
            </w:pPr>
            <w:r>
              <w:rPr>
                <w:rFonts w:ascii="Arial Narrow" w:hAnsi="Arial Narrow" w:cs="Arial"/>
                <w:b/>
                <w:noProof/>
                <w:color w:val="auto"/>
                <w:sz w:val="36"/>
                <w:szCs w:val="36"/>
                <w:lang w:val="en-US" w:bidi="ru-RU"/>
              </w:rPr>
              <w:t>ENERO</w:t>
            </w:r>
          </w:p>
          <w:tbl>
            <w:tblPr>
              <w:tblStyle w:val="CalendarTable"/>
              <w:tblW w:w="4990" w:type="pct"/>
              <w:tblBorders>
                <w:top w:val="single" w:sz="4" w:space="0" w:color="0FDCEB"/>
                <w:left w:val="single" w:sz="4" w:space="0" w:color="0FDCEB"/>
                <w:bottom w:val="single" w:sz="4" w:space="0" w:color="0FDCEB"/>
                <w:right w:val="single" w:sz="4" w:space="0" w:color="0FDCEB"/>
              </w:tblBorders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70"/>
              <w:gridCol w:w="473"/>
              <w:gridCol w:w="469"/>
              <w:gridCol w:w="474"/>
              <w:gridCol w:w="475"/>
              <w:gridCol w:w="473"/>
              <w:gridCol w:w="475"/>
            </w:tblGrid>
            <w:tr w:rsidR="007B2AF7" w:rsidRPr="00FB00E8" w14:paraId="557595C3" w14:textId="77777777" w:rsidTr="007B2AF7">
              <w:trPr>
                <w:trHeight w:val="113"/>
              </w:trPr>
              <w:tc>
                <w:tcPr>
                  <w:tcW w:w="513" w:type="dxa"/>
                  <w:shd w:val="clear" w:color="auto" w:fill="0FDCEB"/>
                </w:tcPr>
                <w:p w14:paraId="0E61ECCC" w14:textId="29B12C53" w:rsidR="007B2AF7" w:rsidRPr="00FB00E8" w:rsidRDefault="0076743B" w:rsidP="007B2AF7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 w:bidi="ru-RU"/>
                    </w:rPr>
                    <w:t>DO</w:t>
                  </w:r>
                </w:p>
              </w:tc>
              <w:tc>
                <w:tcPr>
                  <w:tcW w:w="518" w:type="dxa"/>
                  <w:shd w:val="clear" w:color="auto" w:fill="0FDCEB"/>
                </w:tcPr>
                <w:p w14:paraId="5DC6046E" w14:textId="253D23D1" w:rsidR="007B2AF7" w:rsidRPr="00FB00E8" w:rsidRDefault="0076743B" w:rsidP="007B2AF7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 w:bidi="ru-RU"/>
                    </w:rPr>
                    <w:t>LU</w:t>
                  </w:r>
                </w:p>
              </w:tc>
              <w:tc>
                <w:tcPr>
                  <w:tcW w:w="514" w:type="dxa"/>
                  <w:shd w:val="clear" w:color="auto" w:fill="0FDCEB"/>
                </w:tcPr>
                <w:p w14:paraId="10A4E441" w14:textId="44F1D3E0" w:rsidR="007B2AF7" w:rsidRPr="00FB00E8" w:rsidRDefault="0076743B" w:rsidP="007B2AF7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 w:bidi="ru-RU"/>
                    </w:rPr>
                    <w:t>MA</w:t>
                  </w:r>
                </w:p>
              </w:tc>
              <w:tc>
                <w:tcPr>
                  <w:tcW w:w="520" w:type="dxa"/>
                  <w:shd w:val="clear" w:color="auto" w:fill="0FDCEB"/>
                </w:tcPr>
                <w:p w14:paraId="20D5417F" w14:textId="5B63DB3C" w:rsidR="007B2AF7" w:rsidRPr="00FB00E8" w:rsidRDefault="0076743B" w:rsidP="007B2AF7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 w:bidi="ru-RU"/>
                    </w:rPr>
                    <w:t>MI</w:t>
                  </w:r>
                </w:p>
              </w:tc>
              <w:tc>
                <w:tcPr>
                  <w:tcW w:w="521" w:type="dxa"/>
                  <w:shd w:val="clear" w:color="auto" w:fill="0FDCEB"/>
                </w:tcPr>
                <w:p w14:paraId="303E5B3C" w14:textId="1319EF6E" w:rsidR="007B2AF7" w:rsidRPr="00FB00E8" w:rsidRDefault="0076743B" w:rsidP="007B2AF7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/>
                    </w:rPr>
                    <w:t>JU</w:t>
                  </w:r>
                </w:p>
              </w:tc>
              <w:tc>
                <w:tcPr>
                  <w:tcW w:w="519" w:type="dxa"/>
                  <w:shd w:val="clear" w:color="auto" w:fill="0FDCEB"/>
                </w:tcPr>
                <w:p w14:paraId="633EEC2E" w14:textId="5C483C8C" w:rsidR="007B2AF7" w:rsidRPr="00FB00E8" w:rsidRDefault="0076743B" w:rsidP="007B2AF7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 w:bidi="ru-RU"/>
                    </w:rPr>
                    <w:t>VI</w:t>
                  </w:r>
                </w:p>
              </w:tc>
              <w:tc>
                <w:tcPr>
                  <w:tcW w:w="520" w:type="dxa"/>
                  <w:shd w:val="clear" w:color="auto" w:fill="0FDCEB"/>
                </w:tcPr>
                <w:p w14:paraId="7FF78350" w14:textId="5AADE74C" w:rsidR="007B2AF7" w:rsidRPr="00FB00E8" w:rsidRDefault="0076743B" w:rsidP="007B2AF7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 w:bidi="ru-RU"/>
                    </w:rPr>
                    <w:t>SA</w:t>
                  </w:r>
                </w:p>
              </w:tc>
            </w:tr>
            <w:tr w:rsidR="007B2AF7" w:rsidRPr="00FB00E8" w14:paraId="5C0C0411" w14:textId="77777777" w:rsidTr="007B2AF7">
              <w:trPr>
                <w:trHeight w:val="170"/>
              </w:trPr>
              <w:tc>
                <w:tcPr>
                  <w:tcW w:w="513" w:type="dxa"/>
                </w:tcPr>
                <w:p w14:paraId="1AFF43DE" w14:textId="021D310B" w:rsidR="007B2AF7" w:rsidRPr="00FB00E8" w:rsidRDefault="007B2AF7" w:rsidP="007B2AF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0FDCEB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instrText xml:space="preserve"> DocVariable MonthStart1 \@ dddd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instrText>суббота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instrText xml:space="preserve"> = “воскресенье" 1 ""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518" w:type="dxa"/>
                </w:tcPr>
                <w:p w14:paraId="4DDB4FF3" w14:textId="3AF19105" w:rsidR="007B2AF7" w:rsidRPr="00FB00E8" w:rsidRDefault="007B2AF7" w:rsidP="007B2AF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MonthStart1 \@ dddd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суббота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“понедельник" 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=A2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0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=A2+1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1176A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514" w:type="dxa"/>
                </w:tcPr>
                <w:p w14:paraId="7196EEDF" w14:textId="6842F065" w:rsidR="007B2AF7" w:rsidRPr="00FB00E8" w:rsidRDefault="007B2AF7" w:rsidP="007B2AF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MonthStart1 \@ dddd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суббота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“вторник" 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=B2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0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=B2+1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520" w:type="dxa"/>
                </w:tcPr>
                <w:p w14:paraId="4656D9CC" w14:textId="1F9E9672" w:rsidR="007B2AF7" w:rsidRPr="00FB00E8" w:rsidRDefault="007B2AF7" w:rsidP="007B2AF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MonthStart1 \@ dddd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суббота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“среда" 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=C2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0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=C2+1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3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521" w:type="dxa"/>
                </w:tcPr>
                <w:p w14:paraId="0CEE3976" w14:textId="342A9E44" w:rsidR="007B2AF7" w:rsidRPr="00FB00E8" w:rsidRDefault="007B2AF7" w:rsidP="007B2AF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MonthStart1 \@ dddd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суббота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= “четверг" 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=D2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0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=D2+1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4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519" w:type="dxa"/>
                </w:tcPr>
                <w:p w14:paraId="2A1F08E2" w14:textId="01ADD46B" w:rsidR="007B2AF7" w:rsidRPr="00FB00E8" w:rsidRDefault="007B2AF7" w:rsidP="007B2AF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FF0000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MonthStart1 \@ dddd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суббота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“пятница" 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=E2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0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=E2+1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5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520" w:type="dxa"/>
                </w:tcPr>
                <w:p w14:paraId="03A4959B" w14:textId="23B64F88" w:rsidR="007B2AF7" w:rsidRPr="00FB00E8" w:rsidRDefault="007B2AF7" w:rsidP="007B2AF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0FDCEB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instrText xml:space="preserve"> DocVariable MonthStart1 \@ dddd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instrText>суббота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instrText xml:space="preserve"> = “суббота" 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instrText xml:space="preserve"> =F2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instrText>5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instrText xml:space="preserve"> =F2+1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instrText>6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instrText>6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 w:rsidRPr="00FB00E8">
                    <w:rPr>
                      <w:rFonts w:ascii="Arial Narrow" w:hAnsi="Arial Narrow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t>1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7B2AF7" w:rsidRPr="00FB00E8" w14:paraId="6088C40A" w14:textId="77777777" w:rsidTr="007B2AF7">
              <w:trPr>
                <w:trHeight w:val="170"/>
              </w:trPr>
              <w:tc>
                <w:tcPr>
                  <w:tcW w:w="513" w:type="dxa"/>
                </w:tcPr>
                <w:p w14:paraId="5404F92F" w14:textId="7830DAC1" w:rsidR="007B2AF7" w:rsidRPr="00FB00E8" w:rsidRDefault="007B2AF7" w:rsidP="007B2AF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0FDCEB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instrText xml:space="preserve"> =G2+1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t>2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518" w:type="dxa"/>
                </w:tcPr>
                <w:p w14:paraId="5DD86753" w14:textId="4697C762" w:rsidR="007B2AF7" w:rsidRPr="00FB00E8" w:rsidRDefault="007B2AF7" w:rsidP="007B2AF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=A3+1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3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514" w:type="dxa"/>
                </w:tcPr>
                <w:p w14:paraId="5200C088" w14:textId="7FA757EA" w:rsidR="007B2AF7" w:rsidRPr="00FB00E8" w:rsidRDefault="007B2AF7" w:rsidP="007B2AF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=B3+1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4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520" w:type="dxa"/>
                </w:tcPr>
                <w:p w14:paraId="01E6F209" w14:textId="4EB7ADE1" w:rsidR="007B2AF7" w:rsidRPr="00FB00E8" w:rsidRDefault="007B2AF7" w:rsidP="007B2AF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=C3+1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5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521" w:type="dxa"/>
                </w:tcPr>
                <w:p w14:paraId="13DFE178" w14:textId="63A57D5B" w:rsidR="007B2AF7" w:rsidRPr="00FB00E8" w:rsidRDefault="007B2AF7" w:rsidP="007B2AF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=D3+1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6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519" w:type="dxa"/>
                </w:tcPr>
                <w:p w14:paraId="0ED973CB" w14:textId="0F8B38F0" w:rsidR="007B2AF7" w:rsidRPr="00FB00E8" w:rsidRDefault="007B2AF7" w:rsidP="007B2AF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FF0000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=E3+1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7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520" w:type="dxa"/>
                </w:tcPr>
                <w:p w14:paraId="473BE9E5" w14:textId="79388B1E" w:rsidR="007B2AF7" w:rsidRPr="00FB00E8" w:rsidRDefault="007B2AF7" w:rsidP="007B2AF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0FDCEB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instrText xml:space="preserve"> =F3+1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t>8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7B2AF7" w:rsidRPr="00FB00E8" w14:paraId="6CBAFCB5" w14:textId="77777777" w:rsidTr="007B2AF7">
              <w:trPr>
                <w:trHeight w:val="170"/>
              </w:trPr>
              <w:tc>
                <w:tcPr>
                  <w:tcW w:w="513" w:type="dxa"/>
                </w:tcPr>
                <w:p w14:paraId="79D5A944" w14:textId="28AC0FD1" w:rsidR="007B2AF7" w:rsidRPr="00FB00E8" w:rsidRDefault="007B2AF7" w:rsidP="007B2AF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0FDCEB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instrText xml:space="preserve"> =G3+1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t>9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518" w:type="dxa"/>
                </w:tcPr>
                <w:p w14:paraId="14CB9CA7" w14:textId="2DAECECD" w:rsidR="007B2AF7" w:rsidRPr="00FB00E8" w:rsidRDefault="007B2AF7" w:rsidP="007B2AF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=A4+1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10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514" w:type="dxa"/>
                </w:tcPr>
                <w:p w14:paraId="62456B63" w14:textId="0F255FCA" w:rsidR="007B2AF7" w:rsidRPr="00FB00E8" w:rsidRDefault="007B2AF7" w:rsidP="007B2AF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=B4+1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11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520" w:type="dxa"/>
                </w:tcPr>
                <w:p w14:paraId="1C35A210" w14:textId="39FFD6F8" w:rsidR="007B2AF7" w:rsidRPr="00FB00E8" w:rsidRDefault="007B2AF7" w:rsidP="007B2AF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=C4+1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12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521" w:type="dxa"/>
                </w:tcPr>
                <w:p w14:paraId="50970545" w14:textId="7E00FB9D" w:rsidR="007B2AF7" w:rsidRPr="00FB00E8" w:rsidRDefault="007B2AF7" w:rsidP="007B2AF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=D4+1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13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519" w:type="dxa"/>
                </w:tcPr>
                <w:p w14:paraId="4CB21084" w14:textId="4F20236D" w:rsidR="007B2AF7" w:rsidRPr="00FB00E8" w:rsidRDefault="007B2AF7" w:rsidP="007B2AF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FF0000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=E4+1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14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520" w:type="dxa"/>
                </w:tcPr>
                <w:p w14:paraId="663079BC" w14:textId="411D445A" w:rsidR="007B2AF7" w:rsidRPr="00FB00E8" w:rsidRDefault="007B2AF7" w:rsidP="007B2AF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0FDCEB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instrText xml:space="preserve"> =F4+1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t>15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7B2AF7" w:rsidRPr="00FB00E8" w14:paraId="1DB3278D" w14:textId="77777777" w:rsidTr="007B2AF7">
              <w:trPr>
                <w:trHeight w:val="170"/>
              </w:trPr>
              <w:tc>
                <w:tcPr>
                  <w:tcW w:w="513" w:type="dxa"/>
                </w:tcPr>
                <w:p w14:paraId="5C7D9CAB" w14:textId="51ADF213" w:rsidR="007B2AF7" w:rsidRPr="00FB00E8" w:rsidRDefault="007B2AF7" w:rsidP="007B2AF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0FDCEB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instrText xml:space="preserve"> =G4+1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t>16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518" w:type="dxa"/>
                </w:tcPr>
                <w:p w14:paraId="59F04222" w14:textId="5E4CA4CA" w:rsidR="007B2AF7" w:rsidRPr="00FB00E8" w:rsidRDefault="007B2AF7" w:rsidP="007B2AF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=A5+1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17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514" w:type="dxa"/>
                </w:tcPr>
                <w:p w14:paraId="7125EF69" w14:textId="5F9C9535" w:rsidR="007B2AF7" w:rsidRPr="00FB00E8" w:rsidRDefault="007B2AF7" w:rsidP="007B2AF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=B5+1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18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520" w:type="dxa"/>
                </w:tcPr>
                <w:p w14:paraId="575E7FE9" w14:textId="625E1C19" w:rsidR="007B2AF7" w:rsidRPr="00FB00E8" w:rsidRDefault="007B2AF7" w:rsidP="007B2AF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=C5+1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19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521" w:type="dxa"/>
                </w:tcPr>
                <w:p w14:paraId="5F5DF5B8" w14:textId="064B0A61" w:rsidR="007B2AF7" w:rsidRPr="00FB00E8" w:rsidRDefault="007B2AF7" w:rsidP="007B2AF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=D5+1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20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519" w:type="dxa"/>
                </w:tcPr>
                <w:p w14:paraId="32A87926" w14:textId="4A0B9DA1" w:rsidR="007B2AF7" w:rsidRPr="00FB00E8" w:rsidRDefault="007B2AF7" w:rsidP="007B2AF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FF0000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=E5+1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21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520" w:type="dxa"/>
                </w:tcPr>
                <w:p w14:paraId="043C7077" w14:textId="4E88D53B" w:rsidR="007B2AF7" w:rsidRPr="00FB00E8" w:rsidRDefault="007B2AF7" w:rsidP="007B2AF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0FDCEB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instrText xml:space="preserve"> =F5+1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t>22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7B2AF7" w:rsidRPr="00FB00E8" w14:paraId="18B40072" w14:textId="77777777" w:rsidTr="007B2AF7">
              <w:trPr>
                <w:trHeight w:val="170"/>
              </w:trPr>
              <w:tc>
                <w:tcPr>
                  <w:tcW w:w="513" w:type="dxa"/>
                </w:tcPr>
                <w:p w14:paraId="7D01070A" w14:textId="1F471149" w:rsidR="007B2AF7" w:rsidRPr="00FB00E8" w:rsidRDefault="007B2AF7" w:rsidP="007B2AF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0FDCEB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instrText xml:space="preserve"> =G5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instrText>22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instrText xml:space="preserve"> =G5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instrText>22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instrText xml:space="preserve"> DocVariable MonthEnd1 \@ d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instrText>31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instrText xml:space="preserve"> =G5+1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instrText>23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instrText>23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t>23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518" w:type="dxa"/>
                </w:tcPr>
                <w:p w14:paraId="2B77FB07" w14:textId="1C621D24" w:rsidR="007B2AF7" w:rsidRPr="00FB00E8" w:rsidRDefault="007B2AF7" w:rsidP="007B2AF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=A6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23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=A6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23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MonthEnd1 \@ d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31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=A6+1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24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24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24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514" w:type="dxa"/>
                </w:tcPr>
                <w:p w14:paraId="34E600B4" w14:textId="591E637F" w:rsidR="007B2AF7" w:rsidRPr="00FB00E8" w:rsidRDefault="007B2AF7" w:rsidP="007B2AF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=B6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24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=B6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24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MonthEnd1 \@ d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31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=B6+1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25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25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25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520" w:type="dxa"/>
                </w:tcPr>
                <w:p w14:paraId="76B5C5F7" w14:textId="10C4A297" w:rsidR="007B2AF7" w:rsidRPr="00FB00E8" w:rsidRDefault="007B2AF7" w:rsidP="007B2AF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=C6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25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=C6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25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MonthEnd1 \@ d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31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=C6+1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26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26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26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521" w:type="dxa"/>
                </w:tcPr>
                <w:p w14:paraId="367886FF" w14:textId="6FED09C8" w:rsidR="007B2AF7" w:rsidRPr="00FB00E8" w:rsidRDefault="007B2AF7" w:rsidP="007B2AF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=D6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26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=D6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26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MonthEnd1 \@ d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31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=D6+1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27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27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27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519" w:type="dxa"/>
                </w:tcPr>
                <w:p w14:paraId="48DFBEA0" w14:textId="02BE8A67" w:rsidR="007B2AF7" w:rsidRPr="00FB00E8" w:rsidRDefault="007B2AF7" w:rsidP="007B2AF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FF0000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=E6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27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=E6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27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MonthEnd1 \@ d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31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=E6+1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28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28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28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520" w:type="dxa"/>
                </w:tcPr>
                <w:p w14:paraId="4AA0DFBC" w14:textId="22A1BF81" w:rsidR="007B2AF7" w:rsidRPr="00FB00E8" w:rsidRDefault="007B2AF7" w:rsidP="007B2AF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0FDCEB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instrText xml:space="preserve"> =F6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instrText>28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instrText xml:space="preserve"> =F6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instrText>28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instrText xml:space="preserve"> DocVariable MonthEnd1 \@ d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instrText>31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instrText xml:space="preserve"> =F6+1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instrText>29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instrText>29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fldChar w:fldCharType="end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t>29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7B2AF7" w:rsidRPr="00FB00E8" w14:paraId="3F0CEAE3" w14:textId="77777777" w:rsidTr="007B2AF7">
              <w:trPr>
                <w:trHeight w:val="170"/>
              </w:trPr>
              <w:tc>
                <w:tcPr>
                  <w:tcW w:w="513" w:type="dxa"/>
                </w:tcPr>
                <w:p w14:paraId="4C81E463" w14:textId="4170DDE5" w:rsidR="007B2AF7" w:rsidRPr="00FB00E8" w:rsidRDefault="007B2AF7" w:rsidP="007B2AF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0FDCEB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instrText xml:space="preserve"> =G6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instrText>29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instrText xml:space="preserve"> =G6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instrText>29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instrText xml:space="preserve"> DocVariable MonthEnd1 \@ d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instrText>31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instrText xml:space="preserve"> =G6+1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instrText>30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instrText>30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fldChar w:fldCharType="end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t>30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FDCEB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518" w:type="dxa"/>
                </w:tcPr>
                <w:p w14:paraId="2E23950A" w14:textId="096A5655" w:rsidR="007B2AF7" w:rsidRPr="00FB00E8" w:rsidRDefault="007B2AF7" w:rsidP="007B2AF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=A7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30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=A7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30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MonthEnd1 \@ d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31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=A7+1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31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31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31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514" w:type="dxa"/>
                </w:tcPr>
                <w:p w14:paraId="261969C4" w14:textId="77777777" w:rsidR="007B2AF7" w:rsidRPr="00FB00E8" w:rsidRDefault="007B2AF7" w:rsidP="007B2AF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520" w:type="dxa"/>
                </w:tcPr>
                <w:p w14:paraId="37FB4278" w14:textId="77777777" w:rsidR="007B2AF7" w:rsidRPr="00FB00E8" w:rsidRDefault="007B2AF7" w:rsidP="007B2AF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521" w:type="dxa"/>
                </w:tcPr>
                <w:p w14:paraId="3D31CD43" w14:textId="77777777" w:rsidR="007B2AF7" w:rsidRPr="00FB00E8" w:rsidRDefault="007B2AF7" w:rsidP="007B2AF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519" w:type="dxa"/>
                </w:tcPr>
                <w:p w14:paraId="3A9C4ABF" w14:textId="77777777" w:rsidR="007B2AF7" w:rsidRPr="00FB00E8" w:rsidRDefault="007B2AF7" w:rsidP="007B2AF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FF0000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520" w:type="dxa"/>
                </w:tcPr>
                <w:p w14:paraId="18EC5F33" w14:textId="77777777" w:rsidR="007B2AF7" w:rsidRPr="00FB00E8" w:rsidRDefault="007B2AF7" w:rsidP="007B2AF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0FDCEB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3E1DF022" w14:textId="77777777" w:rsidR="00655317" w:rsidRPr="00FB00E8" w:rsidRDefault="00655317" w:rsidP="00F16541">
            <w:pPr>
              <w:pStyle w:val="ad"/>
              <w:spacing w:after="0"/>
              <w:jc w:val="center"/>
              <w:rPr>
                <w:rFonts w:ascii="Arial Narrow" w:hAnsi="Arial Narrow" w:cs="Arial"/>
                <w:b/>
                <w:noProof/>
                <w:color w:val="auto"/>
                <w:sz w:val="84"/>
                <w:szCs w:val="84"/>
                <w:lang w:val="de-DE" w:bidi="ru-RU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667" w:type="pct"/>
            <w:tcMar>
              <w:top w:w="369" w:type="dxa"/>
              <w:left w:w="170" w:type="dxa"/>
              <w:bottom w:w="369" w:type="dxa"/>
              <w:right w:w="170" w:type="dxa"/>
            </w:tcMar>
          </w:tcPr>
          <w:p w14:paraId="74524FB8" w14:textId="724E7C91" w:rsidR="00655317" w:rsidRPr="00FB00E8" w:rsidRDefault="0076743B" w:rsidP="00F16541">
            <w:pPr>
              <w:pStyle w:val="Months"/>
              <w:ind w:left="0"/>
              <w:jc w:val="center"/>
              <w:rPr>
                <w:rFonts w:ascii="Arial Narrow" w:hAnsi="Arial Narrow" w:cs="Arial"/>
                <w:b/>
                <w:noProof/>
                <w:color w:val="auto"/>
                <w:sz w:val="36"/>
                <w:szCs w:val="36"/>
                <w:lang w:val="it-IT"/>
              </w:rPr>
            </w:pPr>
            <w:r>
              <w:rPr>
                <w:rFonts w:ascii="Arial Narrow" w:hAnsi="Arial Narrow" w:cs="Arial"/>
                <w:b/>
                <w:noProof/>
                <w:color w:val="auto"/>
                <w:sz w:val="36"/>
                <w:szCs w:val="36"/>
                <w:lang w:val="it-IT" w:bidi="ru-RU"/>
              </w:rPr>
              <w:t>FEBRERO</w:t>
            </w:r>
          </w:p>
          <w:tbl>
            <w:tblPr>
              <w:tblStyle w:val="CalendarTable"/>
              <w:tblW w:w="4990" w:type="pct"/>
              <w:tblBorders>
                <w:top w:val="single" w:sz="4" w:space="0" w:color="14AFE4"/>
                <w:left w:val="single" w:sz="4" w:space="0" w:color="14AFE4"/>
                <w:bottom w:val="single" w:sz="4" w:space="0" w:color="14AFE4"/>
                <w:right w:val="single" w:sz="4" w:space="0" w:color="14AFE4"/>
              </w:tblBorders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74"/>
              <w:gridCol w:w="473"/>
              <w:gridCol w:w="473"/>
              <w:gridCol w:w="473"/>
              <w:gridCol w:w="473"/>
              <w:gridCol w:w="473"/>
              <w:gridCol w:w="471"/>
            </w:tblGrid>
            <w:tr w:rsidR="00655317" w:rsidRPr="00FB00E8" w14:paraId="14F67303" w14:textId="77777777" w:rsidTr="001B7CE1">
              <w:trPr>
                <w:trHeight w:val="113"/>
              </w:trPr>
              <w:tc>
                <w:tcPr>
                  <w:tcW w:w="716" w:type="pct"/>
                  <w:shd w:val="clear" w:color="auto" w:fill="14AFE4"/>
                </w:tcPr>
                <w:p w14:paraId="14C9497F" w14:textId="0EA5576B" w:rsidR="00655317" w:rsidRPr="00FB00E8" w:rsidRDefault="0076743B" w:rsidP="00ED6DA5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FFFFFF" w:themeColor="background1"/>
                      <w:sz w:val="20"/>
                      <w:szCs w:val="20"/>
                      <w:lang w:val="it-IT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 w:bidi="ru-RU"/>
                    </w:rPr>
                    <w:t>DO</w:t>
                  </w:r>
                </w:p>
              </w:tc>
              <w:tc>
                <w:tcPr>
                  <w:tcW w:w="714" w:type="pct"/>
                  <w:shd w:val="clear" w:color="auto" w:fill="14AFE4"/>
                </w:tcPr>
                <w:p w14:paraId="09154629" w14:textId="04FC500D" w:rsidR="00655317" w:rsidRPr="00FB00E8" w:rsidRDefault="0076743B" w:rsidP="00ED6DA5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FFFFFF" w:themeColor="background1"/>
                      <w:sz w:val="20"/>
                      <w:szCs w:val="20"/>
                      <w:lang w:val="it-IT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 w:bidi="ru-RU"/>
                    </w:rPr>
                    <w:t>LU</w:t>
                  </w:r>
                </w:p>
              </w:tc>
              <w:tc>
                <w:tcPr>
                  <w:tcW w:w="714" w:type="pct"/>
                  <w:shd w:val="clear" w:color="auto" w:fill="14AFE4"/>
                </w:tcPr>
                <w:p w14:paraId="10314F24" w14:textId="783FC537" w:rsidR="00655317" w:rsidRPr="00FB00E8" w:rsidRDefault="0076743B" w:rsidP="00ED6DA5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FFFFFF" w:themeColor="background1"/>
                      <w:sz w:val="20"/>
                      <w:szCs w:val="20"/>
                      <w:lang w:val="it-IT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 w:bidi="ru-RU"/>
                    </w:rPr>
                    <w:t>MA</w:t>
                  </w:r>
                </w:p>
              </w:tc>
              <w:tc>
                <w:tcPr>
                  <w:tcW w:w="714" w:type="pct"/>
                  <w:shd w:val="clear" w:color="auto" w:fill="14AFE4"/>
                </w:tcPr>
                <w:p w14:paraId="4EB5CD0D" w14:textId="0F6A8903" w:rsidR="00655317" w:rsidRPr="00FB00E8" w:rsidRDefault="0076743B" w:rsidP="00ED6DA5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FFFFFF" w:themeColor="background1"/>
                      <w:sz w:val="20"/>
                      <w:szCs w:val="20"/>
                      <w:lang w:val="it-IT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 w:bidi="ru-RU"/>
                    </w:rPr>
                    <w:t>MI</w:t>
                  </w:r>
                </w:p>
              </w:tc>
              <w:tc>
                <w:tcPr>
                  <w:tcW w:w="714" w:type="pct"/>
                  <w:shd w:val="clear" w:color="auto" w:fill="14AFE4"/>
                </w:tcPr>
                <w:p w14:paraId="2F8855AC" w14:textId="405BCA88" w:rsidR="00655317" w:rsidRPr="00FB00E8" w:rsidRDefault="0076743B" w:rsidP="00ED6DA5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FFFFFF" w:themeColor="background1"/>
                      <w:sz w:val="20"/>
                      <w:szCs w:val="20"/>
                      <w:lang w:val="it-IT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/>
                    </w:rPr>
                    <w:t>JU</w:t>
                  </w:r>
                </w:p>
              </w:tc>
              <w:tc>
                <w:tcPr>
                  <w:tcW w:w="714" w:type="pct"/>
                  <w:shd w:val="clear" w:color="auto" w:fill="14AFE4"/>
                </w:tcPr>
                <w:p w14:paraId="1C4B7B2F" w14:textId="0A7972DB" w:rsidR="00655317" w:rsidRPr="00FB00E8" w:rsidRDefault="0076743B" w:rsidP="00ED6DA5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FFFFFF" w:themeColor="background1"/>
                      <w:sz w:val="20"/>
                      <w:szCs w:val="20"/>
                      <w:lang w:val="it-IT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 w:bidi="ru-RU"/>
                    </w:rPr>
                    <w:t>VI</w:t>
                  </w:r>
                </w:p>
              </w:tc>
              <w:tc>
                <w:tcPr>
                  <w:tcW w:w="712" w:type="pct"/>
                  <w:shd w:val="clear" w:color="auto" w:fill="14AFE4"/>
                </w:tcPr>
                <w:p w14:paraId="16C1696F" w14:textId="7F6AE344" w:rsidR="00655317" w:rsidRPr="00FB00E8" w:rsidRDefault="0076743B" w:rsidP="00ED6DA5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FFFFFF" w:themeColor="background1"/>
                      <w:sz w:val="20"/>
                      <w:szCs w:val="20"/>
                      <w:lang w:val="it-IT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 w:bidi="ru-RU"/>
                    </w:rPr>
                    <w:t>SA</w:t>
                  </w:r>
                </w:p>
              </w:tc>
            </w:tr>
            <w:tr w:rsidR="00655317" w:rsidRPr="00FB00E8" w14:paraId="33329C61" w14:textId="77777777" w:rsidTr="001B7CE1">
              <w:trPr>
                <w:trHeight w:val="170"/>
              </w:trPr>
              <w:tc>
                <w:tcPr>
                  <w:tcW w:w="716" w:type="pct"/>
                </w:tcPr>
                <w:p w14:paraId="4DA6E998" w14:textId="6D874276" w:rsidR="00655317" w:rsidRPr="00FB00E8" w:rsidRDefault="00655317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14AFE4"/>
                      <w:sz w:val="28"/>
                      <w:szCs w:val="28"/>
                      <w:lang w:val="it-IT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instrText xml:space="preserve"> DocVariable MonthStart2 \@ dddd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instrText>вторник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instrText xml:space="preserve"> = “воскресенье" 1 ""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175C4C34" w14:textId="4BFAF2E1" w:rsidR="00655317" w:rsidRPr="00FB00E8" w:rsidRDefault="00655317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it-IT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MonthStart2 \@ dddd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вторник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“понедельник" 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=A2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0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=A2+1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4AE43484" w14:textId="786AE162" w:rsidR="00655317" w:rsidRPr="00FB00E8" w:rsidRDefault="00655317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it-IT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MonthStart2 \@ dddd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вторник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“вторник" 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=B2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0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=B2+1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343A6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1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2FBF8CB0" w14:textId="6667BF63" w:rsidR="00655317" w:rsidRPr="00FB00E8" w:rsidRDefault="00655317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it-IT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MonthStart2 \@ dddd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вторник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“среда" 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=C2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1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=C2+1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2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62850285" w14:textId="0DBA0FDF" w:rsidR="00655317" w:rsidRPr="00FB00E8" w:rsidRDefault="00655317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it-IT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MonthStart2 \@ dddd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вторник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= “четверг" 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=D2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=D2+1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3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3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3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23BE8634" w14:textId="7D36C613" w:rsidR="00655317" w:rsidRPr="00FB00E8" w:rsidRDefault="00655317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FF0000"/>
                      <w:sz w:val="28"/>
                      <w:szCs w:val="28"/>
                      <w:lang w:val="it-IT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MonthStart2 \@ dddd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вторник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“пятница" 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=E2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3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=E2+1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4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4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4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2" w:type="pct"/>
                </w:tcPr>
                <w:p w14:paraId="5F2F4338" w14:textId="48BD3810" w:rsidR="00655317" w:rsidRPr="00FB00E8" w:rsidRDefault="00655317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14AFE4"/>
                      <w:sz w:val="28"/>
                      <w:szCs w:val="28"/>
                      <w:lang w:val="it-IT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instrText xml:space="preserve"> DocVariable MonthStart2 \@ dddd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instrText>вторник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instrText xml:space="preserve"> = “суббота" 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instrText xml:space="preserve"> =F2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instrText>4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instrText xml:space="preserve"> =F2+1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instrText>5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instrText>5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t>5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655317" w:rsidRPr="00FB00E8" w14:paraId="7FE76B92" w14:textId="77777777" w:rsidTr="001B7CE1">
              <w:trPr>
                <w:trHeight w:val="170"/>
              </w:trPr>
              <w:tc>
                <w:tcPr>
                  <w:tcW w:w="716" w:type="pct"/>
                </w:tcPr>
                <w:p w14:paraId="37A5F155" w14:textId="47914EC2" w:rsidR="00655317" w:rsidRPr="00FB00E8" w:rsidRDefault="00655317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14AFE4"/>
                      <w:sz w:val="28"/>
                      <w:szCs w:val="28"/>
                      <w:lang w:val="it-IT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instrText xml:space="preserve"> =G2+1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t>6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74281747" w14:textId="5AA93EE0" w:rsidR="00655317" w:rsidRPr="00FB00E8" w:rsidRDefault="00655317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it-IT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=A3+1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7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4111F0FC" w14:textId="43059672" w:rsidR="00655317" w:rsidRPr="00FB00E8" w:rsidRDefault="00655317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it-IT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=B3+1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8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6856C67E" w14:textId="0E99F369" w:rsidR="00655317" w:rsidRPr="00FB00E8" w:rsidRDefault="00655317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it-IT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=C3+1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9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6409AC88" w14:textId="1A87346F" w:rsidR="00655317" w:rsidRPr="00FB00E8" w:rsidRDefault="00655317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it-IT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=D3+1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10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622CD8A9" w14:textId="44055C3A" w:rsidR="00655317" w:rsidRPr="00FB00E8" w:rsidRDefault="00655317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FF0000"/>
                      <w:sz w:val="28"/>
                      <w:szCs w:val="28"/>
                      <w:lang w:val="it-IT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=E3+1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11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2" w:type="pct"/>
                </w:tcPr>
                <w:p w14:paraId="6D80C3E0" w14:textId="25891B5A" w:rsidR="00655317" w:rsidRPr="00FB00E8" w:rsidRDefault="00655317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14AFE4"/>
                      <w:sz w:val="28"/>
                      <w:szCs w:val="28"/>
                      <w:lang w:val="it-IT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instrText xml:space="preserve"> =F3+1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t>12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655317" w:rsidRPr="00FB00E8" w14:paraId="43530167" w14:textId="77777777" w:rsidTr="001B7CE1">
              <w:trPr>
                <w:trHeight w:val="170"/>
              </w:trPr>
              <w:tc>
                <w:tcPr>
                  <w:tcW w:w="716" w:type="pct"/>
                </w:tcPr>
                <w:p w14:paraId="6C16C256" w14:textId="322B9488" w:rsidR="00655317" w:rsidRPr="00FB00E8" w:rsidRDefault="00655317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14AFE4"/>
                      <w:sz w:val="28"/>
                      <w:szCs w:val="28"/>
                      <w:lang w:val="it-IT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instrText xml:space="preserve"> =G3+1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t>13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402A58A6" w14:textId="5DC28F75" w:rsidR="00655317" w:rsidRPr="00FB00E8" w:rsidRDefault="00655317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it-IT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=A4+1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14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3397B870" w14:textId="6E93EE22" w:rsidR="00655317" w:rsidRPr="00FB00E8" w:rsidRDefault="00655317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it-IT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=B4+1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15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5E8B7C40" w14:textId="3788D8B8" w:rsidR="00655317" w:rsidRPr="00FB00E8" w:rsidRDefault="00655317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it-IT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=C4+1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16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282A7BBE" w14:textId="402A1D61" w:rsidR="00655317" w:rsidRPr="00FB00E8" w:rsidRDefault="00655317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it-IT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=D4+1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17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00D9EF5C" w14:textId="20486BC7" w:rsidR="00655317" w:rsidRPr="00FB00E8" w:rsidRDefault="00655317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FF0000"/>
                      <w:sz w:val="28"/>
                      <w:szCs w:val="28"/>
                      <w:lang w:val="it-IT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=E4+1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18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2" w:type="pct"/>
                </w:tcPr>
                <w:p w14:paraId="43C04CE7" w14:textId="6E5549D0" w:rsidR="00655317" w:rsidRPr="00FB00E8" w:rsidRDefault="00655317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14AFE4"/>
                      <w:sz w:val="28"/>
                      <w:szCs w:val="28"/>
                      <w:lang w:val="it-IT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instrText xml:space="preserve"> =F4+1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t>19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655317" w:rsidRPr="00FB00E8" w14:paraId="45DE4E33" w14:textId="77777777" w:rsidTr="001B7CE1">
              <w:trPr>
                <w:trHeight w:val="170"/>
              </w:trPr>
              <w:tc>
                <w:tcPr>
                  <w:tcW w:w="716" w:type="pct"/>
                </w:tcPr>
                <w:p w14:paraId="6269964C" w14:textId="16568DAE" w:rsidR="00655317" w:rsidRPr="00FB00E8" w:rsidRDefault="00655317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14AFE4"/>
                      <w:sz w:val="28"/>
                      <w:szCs w:val="28"/>
                      <w:lang w:val="it-IT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instrText xml:space="preserve"> =G4+1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t>20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07B7BF33" w14:textId="6043CB5A" w:rsidR="00655317" w:rsidRPr="00FB00E8" w:rsidRDefault="00655317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it-IT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=A5+1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21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2F2EB5FC" w14:textId="77B4AAB8" w:rsidR="00655317" w:rsidRPr="00FB00E8" w:rsidRDefault="00655317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it-IT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=B5+1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22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2E084FB4" w14:textId="2F3C4A3F" w:rsidR="00655317" w:rsidRPr="00FB00E8" w:rsidRDefault="00655317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it-IT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=C5+1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23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0FE666FD" w14:textId="10EAC519" w:rsidR="00655317" w:rsidRPr="00FB00E8" w:rsidRDefault="00655317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it-IT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=D5+1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24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1509AD0A" w14:textId="79122801" w:rsidR="00655317" w:rsidRPr="00FB00E8" w:rsidRDefault="00655317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FF0000"/>
                      <w:sz w:val="28"/>
                      <w:szCs w:val="28"/>
                      <w:lang w:val="it-IT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=E5+1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25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2" w:type="pct"/>
                </w:tcPr>
                <w:p w14:paraId="2F4003CB" w14:textId="30796C75" w:rsidR="00655317" w:rsidRPr="00FB00E8" w:rsidRDefault="00655317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14AFE4"/>
                      <w:sz w:val="28"/>
                      <w:szCs w:val="28"/>
                      <w:lang w:val="it-IT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instrText xml:space="preserve"> =F5+1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t>26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655317" w:rsidRPr="00FB00E8" w14:paraId="59E7384C" w14:textId="77777777" w:rsidTr="001B7CE1">
              <w:trPr>
                <w:trHeight w:val="170"/>
              </w:trPr>
              <w:tc>
                <w:tcPr>
                  <w:tcW w:w="716" w:type="pct"/>
                </w:tcPr>
                <w:p w14:paraId="7C6AD0FE" w14:textId="60185F83" w:rsidR="00655317" w:rsidRPr="00FB00E8" w:rsidRDefault="00655317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14AFE4"/>
                      <w:sz w:val="28"/>
                      <w:szCs w:val="28"/>
                      <w:lang w:val="it-IT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instrText xml:space="preserve"> =G5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instrText>26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instrText xml:space="preserve"> =G5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instrText>26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instrText xml:space="preserve"> DocVariable MonthEnd2 \@ d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instrText>28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instrText xml:space="preserve"> =G5+1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instrText>27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instrText>27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t>27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28E091A4" w14:textId="7D6FE980" w:rsidR="00655317" w:rsidRPr="00FB00E8" w:rsidRDefault="00655317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it-IT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=A6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27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=A6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27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MonthEnd2 \@ d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28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=A6+1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28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28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28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4A4013AC" w14:textId="77F43AB1" w:rsidR="00655317" w:rsidRPr="00FB00E8" w:rsidRDefault="00655317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it-IT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=B6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28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=B6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28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MonthEnd2 \@ d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28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=B6+1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27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173F982F" w14:textId="285F6A21" w:rsidR="00655317" w:rsidRPr="00FB00E8" w:rsidRDefault="00655317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it-IT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=C6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0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=C6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27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MonthEnd2 \@ d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29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=C6+1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28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28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7DBE0FB9" w14:textId="61A52DA0" w:rsidR="00655317" w:rsidRPr="00FB00E8" w:rsidRDefault="00655317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it-IT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=D6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0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=D6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28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MonthEnd2 \@ d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29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=D6+1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29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29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7F6E2570" w14:textId="2C4BD2DC" w:rsidR="00655317" w:rsidRPr="00FB00E8" w:rsidRDefault="00655317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FF0000"/>
                      <w:sz w:val="28"/>
                      <w:szCs w:val="28"/>
                      <w:lang w:val="it-IT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=E6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0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=E6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29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MonthEnd2 \@ d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29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=E6+1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28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2" w:type="pct"/>
                </w:tcPr>
                <w:p w14:paraId="3F9F35FE" w14:textId="100A1644" w:rsidR="00655317" w:rsidRPr="00FB00E8" w:rsidRDefault="00655317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14AFE4"/>
                      <w:sz w:val="28"/>
                      <w:szCs w:val="28"/>
                      <w:lang w:val="it-IT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instrText xml:space="preserve"> =F6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instrText>0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instrText xml:space="preserve"> =F6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FB00E8">
                    <w:rPr>
                      <w:rFonts w:ascii="Arial Narrow" w:hAnsi="Arial Narrow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instrText>28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instrText xml:space="preserve"> DocVariable MonthEnd2 \@ d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FB00E8">
                    <w:rPr>
                      <w:rFonts w:ascii="Arial Narrow" w:hAnsi="Arial Narrow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instrText>28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instrText xml:space="preserve"> =F6+1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instrText>29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655317" w:rsidRPr="00FB00E8" w14:paraId="44C05615" w14:textId="77777777" w:rsidTr="001B7CE1">
              <w:trPr>
                <w:trHeight w:val="170"/>
              </w:trPr>
              <w:tc>
                <w:tcPr>
                  <w:tcW w:w="716" w:type="pct"/>
                </w:tcPr>
                <w:p w14:paraId="1667B273" w14:textId="1DACE2A1" w:rsidR="00655317" w:rsidRPr="00FB00E8" w:rsidRDefault="00655317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14AFE4"/>
                      <w:sz w:val="28"/>
                      <w:szCs w:val="28"/>
                      <w:lang w:val="it-IT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instrText xml:space="preserve"> =G6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instrText>0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instrText xml:space="preserve"> =G6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instrText>29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instrText xml:space="preserve"> DocVariable MonthEnd2 \@ d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instrText>29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instrText xml:space="preserve"> =G6+1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instrText>29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14AFE4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23359C67" w14:textId="1B22BAB8" w:rsidR="00655317" w:rsidRPr="00FB00E8" w:rsidRDefault="00655317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it-IT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=A7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0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=A7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29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MonthEnd2 \@ d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29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=A7+1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31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5ABDDEDA" w14:textId="77777777" w:rsidR="00655317" w:rsidRPr="00FB00E8" w:rsidRDefault="00655317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it-IT"/>
                    </w:rPr>
                  </w:pPr>
                </w:p>
              </w:tc>
              <w:tc>
                <w:tcPr>
                  <w:tcW w:w="714" w:type="pct"/>
                </w:tcPr>
                <w:p w14:paraId="411B3D51" w14:textId="77777777" w:rsidR="00655317" w:rsidRPr="00FB00E8" w:rsidRDefault="00655317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it-IT"/>
                    </w:rPr>
                  </w:pPr>
                </w:p>
              </w:tc>
              <w:tc>
                <w:tcPr>
                  <w:tcW w:w="714" w:type="pct"/>
                </w:tcPr>
                <w:p w14:paraId="4D0C2A63" w14:textId="77777777" w:rsidR="00655317" w:rsidRPr="00FB00E8" w:rsidRDefault="00655317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it-IT"/>
                    </w:rPr>
                  </w:pPr>
                </w:p>
              </w:tc>
              <w:tc>
                <w:tcPr>
                  <w:tcW w:w="714" w:type="pct"/>
                </w:tcPr>
                <w:p w14:paraId="66C2E943" w14:textId="77777777" w:rsidR="00655317" w:rsidRPr="00FB00E8" w:rsidRDefault="00655317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FF0000"/>
                      <w:sz w:val="28"/>
                      <w:szCs w:val="28"/>
                      <w:lang w:val="it-IT"/>
                    </w:rPr>
                  </w:pPr>
                </w:p>
              </w:tc>
              <w:tc>
                <w:tcPr>
                  <w:tcW w:w="712" w:type="pct"/>
                </w:tcPr>
                <w:p w14:paraId="5E7B8C40" w14:textId="77777777" w:rsidR="00655317" w:rsidRPr="00FB00E8" w:rsidRDefault="00655317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14AFE4"/>
                      <w:sz w:val="28"/>
                      <w:szCs w:val="28"/>
                      <w:lang w:val="it-IT"/>
                    </w:rPr>
                  </w:pPr>
                </w:p>
              </w:tc>
            </w:tr>
          </w:tbl>
          <w:p w14:paraId="1D92269D" w14:textId="77777777" w:rsidR="00655317" w:rsidRPr="00FB00E8" w:rsidRDefault="00655317" w:rsidP="00F16541">
            <w:pPr>
              <w:pStyle w:val="ad"/>
              <w:spacing w:after="0"/>
              <w:jc w:val="center"/>
              <w:rPr>
                <w:rFonts w:ascii="Arial Narrow" w:hAnsi="Arial Narrow" w:cs="Arial"/>
                <w:b/>
                <w:noProof/>
                <w:color w:val="auto"/>
                <w:sz w:val="84"/>
                <w:szCs w:val="84"/>
                <w:lang w:val="it-IT" w:bidi="ru-RU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666" w:type="pct"/>
            <w:tcMar>
              <w:top w:w="369" w:type="dxa"/>
              <w:left w:w="170" w:type="dxa"/>
              <w:bottom w:w="369" w:type="dxa"/>
              <w:right w:w="170" w:type="dxa"/>
            </w:tcMar>
          </w:tcPr>
          <w:p w14:paraId="0EBD0D6A" w14:textId="51DBAB59" w:rsidR="00655317" w:rsidRPr="00FB00E8" w:rsidRDefault="0076743B" w:rsidP="00F16541">
            <w:pPr>
              <w:pStyle w:val="Months"/>
              <w:ind w:left="0"/>
              <w:jc w:val="center"/>
              <w:rPr>
                <w:rFonts w:ascii="Arial Narrow" w:hAnsi="Arial Narrow" w:cs="Arial"/>
                <w:b/>
                <w:noProof/>
                <w:color w:val="auto"/>
                <w:sz w:val="36"/>
                <w:szCs w:val="36"/>
                <w:lang w:val="en-US"/>
              </w:rPr>
            </w:pPr>
            <w:r>
              <w:rPr>
                <w:rFonts w:ascii="Arial Narrow" w:hAnsi="Arial Narrow" w:cs="Arial"/>
                <w:b/>
                <w:noProof/>
                <w:color w:val="auto"/>
                <w:sz w:val="36"/>
                <w:szCs w:val="36"/>
                <w:lang w:val="en-US" w:bidi="ru-RU"/>
              </w:rPr>
              <w:t>MARZO</w:t>
            </w:r>
          </w:p>
          <w:tbl>
            <w:tblPr>
              <w:tblStyle w:val="CalendarTable"/>
              <w:tblW w:w="4993" w:type="pct"/>
              <w:tblBorders>
                <w:top w:val="single" w:sz="4" w:space="0" w:color="0ABE78"/>
                <w:left w:val="single" w:sz="4" w:space="0" w:color="0ABE78"/>
                <w:bottom w:val="single" w:sz="4" w:space="0" w:color="0ABE78"/>
                <w:right w:val="single" w:sz="4" w:space="0" w:color="0ABE78"/>
              </w:tblBorders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72"/>
              <w:gridCol w:w="473"/>
              <w:gridCol w:w="473"/>
              <w:gridCol w:w="473"/>
              <w:gridCol w:w="473"/>
              <w:gridCol w:w="473"/>
              <w:gridCol w:w="473"/>
            </w:tblGrid>
            <w:tr w:rsidR="00655317" w:rsidRPr="00FB00E8" w14:paraId="5E4C3381" w14:textId="77777777" w:rsidTr="001B7CE1">
              <w:trPr>
                <w:trHeight w:val="113"/>
              </w:trPr>
              <w:tc>
                <w:tcPr>
                  <w:tcW w:w="715" w:type="pct"/>
                  <w:shd w:val="clear" w:color="auto" w:fill="0ABE78"/>
                </w:tcPr>
                <w:p w14:paraId="05B84998" w14:textId="341CB062" w:rsidR="00655317" w:rsidRPr="00FB00E8" w:rsidRDefault="0076743B" w:rsidP="00ED6DA5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 w:bidi="ru-RU"/>
                    </w:rPr>
                    <w:t>DO</w:t>
                  </w:r>
                </w:p>
              </w:tc>
              <w:tc>
                <w:tcPr>
                  <w:tcW w:w="715" w:type="pct"/>
                  <w:shd w:val="clear" w:color="auto" w:fill="0ABE78"/>
                </w:tcPr>
                <w:p w14:paraId="09EBF489" w14:textId="7ED94150" w:rsidR="00655317" w:rsidRPr="00FB00E8" w:rsidRDefault="0076743B" w:rsidP="00ED6DA5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 w:bidi="ru-RU"/>
                    </w:rPr>
                    <w:t>LU</w:t>
                  </w:r>
                </w:p>
              </w:tc>
              <w:tc>
                <w:tcPr>
                  <w:tcW w:w="714" w:type="pct"/>
                  <w:shd w:val="clear" w:color="auto" w:fill="0ABE78"/>
                </w:tcPr>
                <w:p w14:paraId="3C10D49B" w14:textId="12990ECA" w:rsidR="00655317" w:rsidRPr="00FB00E8" w:rsidRDefault="0076743B" w:rsidP="00ED6DA5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 w:bidi="ru-RU"/>
                    </w:rPr>
                    <w:t>MA</w:t>
                  </w:r>
                </w:p>
              </w:tc>
              <w:tc>
                <w:tcPr>
                  <w:tcW w:w="714" w:type="pct"/>
                  <w:shd w:val="clear" w:color="auto" w:fill="0ABE78"/>
                </w:tcPr>
                <w:p w14:paraId="6CB917EC" w14:textId="59FEFADE" w:rsidR="00655317" w:rsidRPr="00FB00E8" w:rsidRDefault="0076743B" w:rsidP="00ED6DA5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 w:bidi="ru-RU"/>
                    </w:rPr>
                    <w:t>MI</w:t>
                  </w:r>
                </w:p>
              </w:tc>
              <w:tc>
                <w:tcPr>
                  <w:tcW w:w="714" w:type="pct"/>
                  <w:shd w:val="clear" w:color="auto" w:fill="0ABE78"/>
                </w:tcPr>
                <w:p w14:paraId="13D79BDE" w14:textId="661B9732" w:rsidR="00655317" w:rsidRPr="00FB00E8" w:rsidRDefault="0076743B" w:rsidP="00ED6DA5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/>
                    </w:rPr>
                    <w:t>JU</w:t>
                  </w:r>
                </w:p>
              </w:tc>
              <w:tc>
                <w:tcPr>
                  <w:tcW w:w="714" w:type="pct"/>
                  <w:shd w:val="clear" w:color="auto" w:fill="0ABE78"/>
                </w:tcPr>
                <w:p w14:paraId="5183531D" w14:textId="2DCB7314" w:rsidR="00655317" w:rsidRPr="00FB00E8" w:rsidRDefault="0076743B" w:rsidP="00ED6DA5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 w:bidi="ru-RU"/>
                    </w:rPr>
                    <w:t>VI</w:t>
                  </w:r>
                </w:p>
              </w:tc>
              <w:tc>
                <w:tcPr>
                  <w:tcW w:w="714" w:type="pct"/>
                  <w:shd w:val="clear" w:color="auto" w:fill="0ABE78"/>
                </w:tcPr>
                <w:p w14:paraId="3618539B" w14:textId="37056C98" w:rsidR="00655317" w:rsidRPr="00FB00E8" w:rsidRDefault="0076743B" w:rsidP="00ED6DA5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 w:bidi="ru-RU"/>
                    </w:rPr>
                    <w:t>SA</w:t>
                  </w:r>
                </w:p>
              </w:tc>
            </w:tr>
            <w:tr w:rsidR="00655317" w:rsidRPr="00FB00E8" w14:paraId="0662C827" w14:textId="77777777" w:rsidTr="001B7CE1">
              <w:trPr>
                <w:trHeight w:val="170"/>
              </w:trPr>
              <w:tc>
                <w:tcPr>
                  <w:tcW w:w="715" w:type="pct"/>
                </w:tcPr>
                <w:p w14:paraId="2C60BFAB" w14:textId="6C502F22" w:rsidR="00655317" w:rsidRPr="00FB00E8" w:rsidRDefault="00655317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0ABE78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instrText xml:space="preserve"> DocVariable MonthStart3 \@ dddd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instrText>вторник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instrText xml:space="preserve"> = “воскресенье" 1 ""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</w:tcPr>
                <w:p w14:paraId="16A5DADD" w14:textId="6F95A620" w:rsidR="00655317" w:rsidRPr="00FB00E8" w:rsidRDefault="00655317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MonthStart3 \@ dddd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вторник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“понедельник" 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=A2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0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=A2+1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73CA1EA8" w14:textId="3B6F7E39" w:rsidR="00655317" w:rsidRPr="00FB00E8" w:rsidRDefault="00655317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MonthStart3 \@ dddd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вторник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“вторник" 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=B2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0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=B2+1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343A6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1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2C071316" w14:textId="4AE5F892" w:rsidR="00655317" w:rsidRPr="00FB00E8" w:rsidRDefault="00655317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MonthStart3 \@ dddd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вторник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“среда" 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=C2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1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=C2+1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2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2673F6CE" w14:textId="0EC0AE2C" w:rsidR="00655317" w:rsidRPr="00FB00E8" w:rsidRDefault="00655317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MonthStart3 \@ dddd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вторник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= “четверг" 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=D2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=D2+1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3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3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3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49CFFF13" w14:textId="21C66185" w:rsidR="00655317" w:rsidRPr="00FB00E8" w:rsidRDefault="00655317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FF0000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MonthStart3 \@ dddd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вторник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“пятница" 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=E2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3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=E2+1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4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4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4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4B794542" w14:textId="5B14631B" w:rsidR="00655317" w:rsidRPr="00FB00E8" w:rsidRDefault="00655317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0ABE78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instrText xml:space="preserve"> DocVariable MonthStart3 \@ dddd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instrText>вторник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instrText xml:space="preserve"> = “суббота" 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instrText xml:space="preserve"> =F2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instrText>4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instrText xml:space="preserve"> =F2+1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instrText>5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instrText>5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t>5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655317" w:rsidRPr="00FB00E8" w14:paraId="0E0C49DD" w14:textId="77777777" w:rsidTr="001B7CE1">
              <w:trPr>
                <w:trHeight w:val="170"/>
              </w:trPr>
              <w:tc>
                <w:tcPr>
                  <w:tcW w:w="715" w:type="pct"/>
                </w:tcPr>
                <w:p w14:paraId="16A5251C" w14:textId="637BAEA4" w:rsidR="00655317" w:rsidRPr="00FB00E8" w:rsidRDefault="00655317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0ABE78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instrText xml:space="preserve"> =G2+1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t>6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</w:tcPr>
                <w:p w14:paraId="588D6BB4" w14:textId="4751E50E" w:rsidR="00655317" w:rsidRPr="00FB00E8" w:rsidRDefault="00655317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=A3+1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7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4469ABA3" w14:textId="781BCA70" w:rsidR="00655317" w:rsidRPr="00FB00E8" w:rsidRDefault="00655317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=B3+1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8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24EA5E7D" w14:textId="68F4BAF4" w:rsidR="00655317" w:rsidRPr="00FB00E8" w:rsidRDefault="00655317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=C3+1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9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4E37A5D2" w14:textId="2E35619F" w:rsidR="00655317" w:rsidRPr="00FB00E8" w:rsidRDefault="00655317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=D3+1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10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47E13CE9" w14:textId="791542D4" w:rsidR="00655317" w:rsidRPr="00FB00E8" w:rsidRDefault="00655317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FF0000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=E3+1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11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26EA8565" w14:textId="2115B843" w:rsidR="00655317" w:rsidRPr="00FB00E8" w:rsidRDefault="00655317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0ABE78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instrText xml:space="preserve"> =F3+1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t>12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655317" w:rsidRPr="00FB00E8" w14:paraId="55F8B4C0" w14:textId="77777777" w:rsidTr="001B7CE1">
              <w:trPr>
                <w:trHeight w:val="170"/>
              </w:trPr>
              <w:tc>
                <w:tcPr>
                  <w:tcW w:w="715" w:type="pct"/>
                </w:tcPr>
                <w:p w14:paraId="087A526B" w14:textId="20D4BCE6" w:rsidR="00655317" w:rsidRPr="00FB00E8" w:rsidRDefault="00655317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0ABE78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instrText xml:space="preserve"> =G3+1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t>13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</w:tcPr>
                <w:p w14:paraId="57B89003" w14:textId="15749EEF" w:rsidR="00655317" w:rsidRPr="00FB00E8" w:rsidRDefault="00655317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=A4+1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14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5E79A552" w14:textId="051E5FC6" w:rsidR="00655317" w:rsidRPr="00FB00E8" w:rsidRDefault="00655317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=B4+1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15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7BC819A5" w14:textId="169655F2" w:rsidR="00655317" w:rsidRPr="00FB00E8" w:rsidRDefault="00655317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=C4+1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16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468CCD7F" w14:textId="66D1A98C" w:rsidR="00655317" w:rsidRPr="00FB00E8" w:rsidRDefault="00655317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=D4+1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17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22B45309" w14:textId="1957822A" w:rsidR="00655317" w:rsidRPr="00FB00E8" w:rsidRDefault="00655317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FF0000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=E4+1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18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7AE24833" w14:textId="43F63900" w:rsidR="00655317" w:rsidRPr="00FB00E8" w:rsidRDefault="00655317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0ABE78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instrText xml:space="preserve"> =F4+1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t>19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655317" w:rsidRPr="00FB00E8" w14:paraId="1534BBA7" w14:textId="77777777" w:rsidTr="001B7CE1">
              <w:trPr>
                <w:trHeight w:val="170"/>
              </w:trPr>
              <w:tc>
                <w:tcPr>
                  <w:tcW w:w="715" w:type="pct"/>
                </w:tcPr>
                <w:p w14:paraId="413B1D11" w14:textId="020864B2" w:rsidR="00655317" w:rsidRPr="00FB00E8" w:rsidRDefault="00655317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0ABE78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instrText xml:space="preserve"> =G4+1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t>20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</w:tcPr>
                <w:p w14:paraId="13D6DD8F" w14:textId="37721619" w:rsidR="00655317" w:rsidRPr="00FB00E8" w:rsidRDefault="00655317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=A5+1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21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34FE7C42" w14:textId="11FD9FE7" w:rsidR="00655317" w:rsidRPr="00FB00E8" w:rsidRDefault="00655317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=B5+1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22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21F1CA7E" w14:textId="02D9C138" w:rsidR="00655317" w:rsidRPr="00FB00E8" w:rsidRDefault="00655317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=C5+1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23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53F2076F" w14:textId="11539DE0" w:rsidR="00655317" w:rsidRPr="00FB00E8" w:rsidRDefault="00655317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=D5+1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24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071407FE" w14:textId="507E430F" w:rsidR="00655317" w:rsidRPr="00FB00E8" w:rsidRDefault="00655317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FF0000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=E5+1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25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26834682" w14:textId="14931C2E" w:rsidR="00655317" w:rsidRPr="00FB00E8" w:rsidRDefault="00655317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0ABE78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instrText xml:space="preserve"> =F5+1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t>26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655317" w:rsidRPr="00FB00E8" w14:paraId="3CCBEC22" w14:textId="77777777" w:rsidTr="001B7CE1">
              <w:trPr>
                <w:trHeight w:val="170"/>
              </w:trPr>
              <w:tc>
                <w:tcPr>
                  <w:tcW w:w="715" w:type="pct"/>
                </w:tcPr>
                <w:p w14:paraId="230FA1A7" w14:textId="0702DCE1" w:rsidR="00655317" w:rsidRPr="00FB00E8" w:rsidRDefault="00655317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0ABE78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instrText xml:space="preserve"> =G5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instrText>26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instrText xml:space="preserve"> =G5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instrText>26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instrText xml:space="preserve"> DocVariable MonthEnd3 \@ d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instrText>31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instrText xml:space="preserve"> =G5+1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instrText>27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instrText>27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t>27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</w:tcPr>
                <w:p w14:paraId="29B94F0C" w14:textId="56B08499" w:rsidR="00655317" w:rsidRPr="00FB00E8" w:rsidRDefault="00655317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=A6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27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=A6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27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MonthEnd3 \@ d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31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=A6+1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28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28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28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451A4EDC" w14:textId="5C5F53C7" w:rsidR="00655317" w:rsidRPr="00FB00E8" w:rsidRDefault="00655317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=B6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28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=B6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28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MonthEnd3 \@ d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31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=B6+1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29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29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29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1D501D0C" w14:textId="53A54ABF" w:rsidR="00655317" w:rsidRPr="00FB00E8" w:rsidRDefault="00655317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=C6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29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=C6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29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MonthEnd3 \@ d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31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=C6+1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30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30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30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25772802" w14:textId="584DC0DB" w:rsidR="00655317" w:rsidRPr="00FB00E8" w:rsidRDefault="00655317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=D6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30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=D6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30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MonthEnd3 \@ d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31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=D6+1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31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31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31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6746959D" w14:textId="162AA7E6" w:rsidR="00655317" w:rsidRPr="00FB00E8" w:rsidRDefault="00655317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FF0000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=E6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31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=E6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31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MonthEnd3 \@ d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31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=E6+1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29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19E68D6A" w14:textId="19F5B201" w:rsidR="00655317" w:rsidRPr="00FB00E8" w:rsidRDefault="00655317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0ABE78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instrText xml:space="preserve"> =F6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instrText>0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instrText xml:space="preserve"> =F6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instrText>29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instrText xml:space="preserve"> DocVariable MonthEnd3 \@ d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instrText>31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instrText xml:space="preserve"> =F6+1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instrText>30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instrText>30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655317" w:rsidRPr="00FB00E8" w14:paraId="370F1D72" w14:textId="77777777" w:rsidTr="001B7CE1">
              <w:trPr>
                <w:trHeight w:val="170"/>
              </w:trPr>
              <w:tc>
                <w:tcPr>
                  <w:tcW w:w="715" w:type="pct"/>
                </w:tcPr>
                <w:p w14:paraId="762E98E8" w14:textId="4EF00CC3" w:rsidR="00655317" w:rsidRPr="00FB00E8" w:rsidRDefault="00655317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0ABE78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instrText xml:space="preserve"> =G6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instrText>0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instrText xml:space="preserve"> =G6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instrText>30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instrText xml:space="preserve"> DocVariable MonthEnd3 \@ d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instrText>31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instrText xml:space="preserve"> =G6+1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instrText>31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instrText>31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0ABE78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</w:tcPr>
                <w:p w14:paraId="74AD0433" w14:textId="523AFD7A" w:rsidR="00655317" w:rsidRPr="00FB00E8" w:rsidRDefault="00655317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=A7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0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=A7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31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MonthEnd3 \@ d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31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=A7+1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31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2C87058D" w14:textId="77777777" w:rsidR="00655317" w:rsidRPr="00FB00E8" w:rsidRDefault="00655317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4" w:type="pct"/>
                </w:tcPr>
                <w:p w14:paraId="52ECB0C9" w14:textId="77777777" w:rsidR="00655317" w:rsidRPr="00FB00E8" w:rsidRDefault="00655317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4" w:type="pct"/>
                </w:tcPr>
                <w:p w14:paraId="5D47028F" w14:textId="77777777" w:rsidR="00655317" w:rsidRPr="00FB00E8" w:rsidRDefault="00655317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4" w:type="pct"/>
                </w:tcPr>
                <w:p w14:paraId="083A053D" w14:textId="77777777" w:rsidR="00655317" w:rsidRPr="00FB00E8" w:rsidRDefault="00655317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FF0000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4" w:type="pct"/>
                </w:tcPr>
                <w:p w14:paraId="34E7AE1B" w14:textId="77777777" w:rsidR="00655317" w:rsidRPr="00FB00E8" w:rsidRDefault="00655317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0ABE78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0AE01BD9" w14:textId="77777777" w:rsidR="00655317" w:rsidRPr="00FB00E8" w:rsidRDefault="00655317" w:rsidP="00F16541">
            <w:pPr>
              <w:pStyle w:val="ad"/>
              <w:spacing w:after="0"/>
              <w:jc w:val="center"/>
              <w:rPr>
                <w:rFonts w:ascii="Arial Narrow" w:hAnsi="Arial Narrow" w:cs="Arial"/>
                <w:b/>
                <w:noProof/>
                <w:color w:val="auto"/>
                <w:sz w:val="84"/>
                <w:szCs w:val="84"/>
                <w:lang w:bidi="ru-RU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655317" w:rsidRPr="00FB00E8" w14:paraId="6CF8E282" w14:textId="77777777" w:rsidTr="00FB00E8">
        <w:trPr>
          <w:trHeight w:val="567"/>
          <w:jc w:val="center"/>
        </w:trPr>
        <w:tc>
          <w:tcPr>
            <w:tcW w:w="1667" w:type="pct"/>
            <w:tcMar>
              <w:top w:w="369" w:type="dxa"/>
              <w:left w:w="170" w:type="dxa"/>
              <w:bottom w:w="369" w:type="dxa"/>
              <w:right w:w="170" w:type="dxa"/>
            </w:tcMar>
            <w:vAlign w:val="center"/>
          </w:tcPr>
          <w:p w14:paraId="68A07D3C" w14:textId="5D35CAC0" w:rsidR="007B2AF7" w:rsidRPr="00FB00E8" w:rsidRDefault="0076743B" w:rsidP="007B2AF7">
            <w:pPr>
              <w:pStyle w:val="Months"/>
              <w:ind w:left="0"/>
              <w:jc w:val="center"/>
              <w:rPr>
                <w:rFonts w:ascii="Arial Narrow" w:hAnsi="Arial Narrow" w:cs="Arial"/>
                <w:b/>
                <w:noProof/>
                <w:color w:val="auto"/>
                <w:sz w:val="36"/>
                <w:szCs w:val="36"/>
                <w:lang w:val="en-US"/>
              </w:rPr>
            </w:pPr>
            <w:r>
              <w:rPr>
                <w:rFonts w:ascii="Arial Narrow" w:hAnsi="Arial Narrow" w:cs="Arial"/>
                <w:b/>
                <w:noProof/>
                <w:color w:val="auto"/>
                <w:sz w:val="36"/>
                <w:szCs w:val="36"/>
                <w:lang w:val="en-US" w:bidi="ru-RU"/>
              </w:rPr>
              <w:t>ABRIL</w:t>
            </w:r>
          </w:p>
          <w:tbl>
            <w:tblPr>
              <w:tblStyle w:val="CalendarTable"/>
              <w:tblW w:w="4990" w:type="pct"/>
              <w:tblBorders>
                <w:top w:val="single" w:sz="4" w:space="0" w:color="A0D264"/>
                <w:left w:val="single" w:sz="4" w:space="0" w:color="A0D264"/>
                <w:bottom w:val="single" w:sz="4" w:space="0" w:color="A0D264"/>
                <w:right w:val="single" w:sz="4" w:space="0" w:color="A0D264"/>
              </w:tblBorders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72"/>
              <w:gridCol w:w="472"/>
              <w:gridCol w:w="474"/>
              <w:gridCol w:w="472"/>
              <w:gridCol w:w="474"/>
              <w:gridCol w:w="474"/>
              <w:gridCol w:w="471"/>
            </w:tblGrid>
            <w:tr w:rsidR="007B2AF7" w:rsidRPr="00FB00E8" w14:paraId="2EB03783" w14:textId="77777777" w:rsidTr="007B2AF7">
              <w:trPr>
                <w:trHeight w:val="113"/>
              </w:trPr>
              <w:tc>
                <w:tcPr>
                  <w:tcW w:w="714" w:type="pct"/>
                  <w:shd w:val="clear" w:color="auto" w:fill="A0D264"/>
                </w:tcPr>
                <w:p w14:paraId="6FF142BB" w14:textId="702D5547" w:rsidR="007B2AF7" w:rsidRPr="00FB00E8" w:rsidRDefault="0076743B" w:rsidP="007B2AF7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 w:bidi="ru-RU"/>
                    </w:rPr>
                    <w:t>DO</w:t>
                  </w:r>
                </w:p>
              </w:tc>
              <w:tc>
                <w:tcPr>
                  <w:tcW w:w="714" w:type="pct"/>
                  <w:shd w:val="clear" w:color="auto" w:fill="A0D264"/>
                </w:tcPr>
                <w:p w14:paraId="1599FB45" w14:textId="270A6047" w:rsidR="007B2AF7" w:rsidRPr="00FB00E8" w:rsidRDefault="0076743B" w:rsidP="007B2AF7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 w:bidi="ru-RU"/>
                    </w:rPr>
                    <w:t>LU</w:t>
                  </w:r>
                </w:p>
              </w:tc>
              <w:tc>
                <w:tcPr>
                  <w:tcW w:w="716" w:type="pct"/>
                  <w:shd w:val="clear" w:color="auto" w:fill="A0D264"/>
                </w:tcPr>
                <w:p w14:paraId="4F4938F1" w14:textId="67E4EB07" w:rsidR="007B2AF7" w:rsidRPr="00FB00E8" w:rsidRDefault="0076743B" w:rsidP="007B2AF7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 w:bidi="ru-RU"/>
                    </w:rPr>
                    <w:t>MA</w:t>
                  </w:r>
                </w:p>
              </w:tc>
              <w:tc>
                <w:tcPr>
                  <w:tcW w:w="713" w:type="pct"/>
                  <w:shd w:val="clear" w:color="auto" w:fill="A0D264"/>
                </w:tcPr>
                <w:p w14:paraId="471A5C34" w14:textId="4066851A" w:rsidR="007B2AF7" w:rsidRPr="00FB00E8" w:rsidRDefault="0076743B" w:rsidP="007B2AF7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 w:bidi="ru-RU"/>
                    </w:rPr>
                    <w:t>MI</w:t>
                  </w:r>
                </w:p>
              </w:tc>
              <w:tc>
                <w:tcPr>
                  <w:tcW w:w="716" w:type="pct"/>
                  <w:shd w:val="clear" w:color="auto" w:fill="A0D264"/>
                </w:tcPr>
                <w:p w14:paraId="59500AE2" w14:textId="2D6B5395" w:rsidR="007B2AF7" w:rsidRPr="00FB00E8" w:rsidRDefault="0076743B" w:rsidP="007B2AF7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/>
                    </w:rPr>
                    <w:t>JU</w:t>
                  </w:r>
                </w:p>
              </w:tc>
              <w:tc>
                <w:tcPr>
                  <w:tcW w:w="716" w:type="pct"/>
                  <w:shd w:val="clear" w:color="auto" w:fill="A0D264"/>
                </w:tcPr>
                <w:p w14:paraId="6EBE71B1" w14:textId="3F7EFF8D" w:rsidR="007B2AF7" w:rsidRPr="00FB00E8" w:rsidRDefault="0076743B" w:rsidP="007B2AF7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 w:bidi="ru-RU"/>
                    </w:rPr>
                    <w:t>VI</w:t>
                  </w:r>
                </w:p>
              </w:tc>
              <w:tc>
                <w:tcPr>
                  <w:tcW w:w="712" w:type="pct"/>
                  <w:shd w:val="clear" w:color="auto" w:fill="A0D264"/>
                </w:tcPr>
                <w:p w14:paraId="1B1C7B3B" w14:textId="0A06AD10" w:rsidR="007B2AF7" w:rsidRPr="00FB00E8" w:rsidRDefault="0076743B" w:rsidP="007B2AF7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 w:bidi="ru-RU"/>
                    </w:rPr>
                    <w:t>SA</w:t>
                  </w:r>
                </w:p>
              </w:tc>
            </w:tr>
            <w:tr w:rsidR="007B2AF7" w:rsidRPr="00FB00E8" w14:paraId="4922EE4D" w14:textId="77777777" w:rsidTr="007B2AF7">
              <w:trPr>
                <w:trHeight w:val="170"/>
              </w:trPr>
              <w:tc>
                <w:tcPr>
                  <w:tcW w:w="714" w:type="pct"/>
                </w:tcPr>
                <w:p w14:paraId="394E7575" w14:textId="058BDB12" w:rsidR="007B2AF7" w:rsidRPr="00FB00E8" w:rsidRDefault="007B2AF7" w:rsidP="007B2AF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0D264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instrText xml:space="preserve"> DocVariable MonthStart4 \@ dddd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instrText>пятница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instrText xml:space="preserve"> = “воскресенье" 1 ""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11FCCD51" w14:textId="59EA9463" w:rsidR="007B2AF7" w:rsidRPr="00FB00E8" w:rsidRDefault="007B2AF7" w:rsidP="007B2AF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MonthStart4 \@ dddd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пятница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“понедельник" 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=A2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0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=A2+1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</w:tcPr>
                <w:p w14:paraId="2A5D5EAA" w14:textId="2877511E" w:rsidR="007B2AF7" w:rsidRPr="00FB00E8" w:rsidRDefault="007B2AF7" w:rsidP="007B2AF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MonthStart4 \@ dddd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пятница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“вторник" 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=B2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0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=B2+1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3" w:type="pct"/>
                </w:tcPr>
                <w:p w14:paraId="5B05691C" w14:textId="69CACD3B" w:rsidR="007B2AF7" w:rsidRPr="00FB00E8" w:rsidRDefault="007B2AF7" w:rsidP="007B2AF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MonthStart4 \@ dddd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пятница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“среда" 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=C2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0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=C2+1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3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</w:tcPr>
                <w:p w14:paraId="799E50B4" w14:textId="71B2FC7A" w:rsidR="007B2AF7" w:rsidRPr="00FB00E8" w:rsidRDefault="007B2AF7" w:rsidP="007B2AF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MonthStart4 \@ dddd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пятница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= “четверг" 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=D2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0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=D2+1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4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</w:tcPr>
                <w:p w14:paraId="498AFB0E" w14:textId="0510D3AF" w:rsidR="007B2AF7" w:rsidRPr="00FB00E8" w:rsidRDefault="007B2AF7" w:rsidP="007B2AF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FF0000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MonthStart4 \@ dddd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пятница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“пятница" 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=E2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4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=E2+1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5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5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1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2" w:type="pct"/>
                </w:tcPr>
                <w:p w14:paraId="73CE370D" w14:textId="33E83724" w:rsidR="007B2AF7" w:rsidRPr="00FB00E8" w:rsidRDefault="007B2AF7" w:rsidP="007B2AF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0D264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instrText xml:space="preserve"> DocVariable MonthStart4 \@ dddd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instrText>пятница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instrText xml:space="preserve"> = “суббота" 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instrText xml:space="preserve"> =F2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instrText>1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instrText xml:space="preserve"> =F2+1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instrText>2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instrText>2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t>2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7B2AF7" w:rsidRPr="00FB00E8" w14:paraId="383E455B" w14:textId="77777777" w:rsidTr="007B2AF7">
              <w:trPr>
                <w:trHeight w:val="170"/>
              </w:trPr>
              <w:tc>
                <w:tcPr>
                  <w:tcW w:w="714" w:type="pct"/>
                </w:tcPr>
                <w:p w14:paraId="5C1CCE1F" w14:textId="61181C5C" w:rsidR="007B2AF7" w:rsidRPr="00FB00E8" w:rsidRDefault="007B2AF7" w:rsidP="007B2AF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0D264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instrText xml:space="preserve"> =G2+1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t>3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581C6668" w14:textId="57F9E7B2" w:rsidR="007B2AF7" w:rsidRPr="00FB00E8" w:rsidRDefault="007B2AF7" w:rsidP="007B2AF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=A3+1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4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</w:tcPr>
                <w:p w14:paraId="54919A3E" w14:textId="440F9D4B" w:rsidR="007B2AF7" w:rsidRPr="00FB00E8" w:rsidRDefault="007B2AF7" w:rsidP="007B2AF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=B3+1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5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3" w:type="pct"/>
                </w:tcPr>
                <w:p w14:paraId="70D71D07" w14:textId="1D971DFF" w:rsidR="007B2AF7" w:rsidRPr="00FB00E8" w:rsidRDefault="007B2AF7" w:rsidP="007B2AF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=C3+1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6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</w:tcPr>
                <w:p w14:paraId="078193F3" w14:textId="7F34B956" w:rsidR="007B2AF7" w:rsidRPr="00FB00E8" w:rsidRDefault="007B2AF7" w:rsidP="007B2AF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=D3+1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7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</w:tcPr>
                <w:p w14:paraId="1115953E" w14:textId="1CCA7AD7" w:rsidR="007B2AF7" w:rsidRPr="00FB00E8" w:rsidRDefault="007B2AF7" w:rsidP="007B2AF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FF0000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=E3+1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8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2" w:type="pct"/>
                </w:tcPr>
                <w:p w14:paraId="040B1556" w14:textId="434B2453" w:rsidR="007B2AF7" w:rsidRPr="00FB00E8" w:rsidRDefault="007B2AF7" w:rsidP="007B2AF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0D264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instrText xml:space="preserve"> =F3+1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t>9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7B2AF7" w:rsidRPr="00FB00E8" w14:paraId="55C06D4A" w14:textId="77777777" w:rsidTr="007B2AF7">
              <w:trPr>
                <w:trHeight w:val="170"/>
              </w:trPr>
              <w:tc>
                <w:tcPr>
                  <w:tcW w:w="714" w:type="pct"/>
                </w:tcPr>
                <w:p w14:paraId="47F787FA" w14:textId="617237EF" w:rsidR="007B2AF7" w:rsidRPr="00FB00E8" w:rsidRDefault="007B2AF7" w:rsidP="007B2AF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0D264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instrText xml:space="preserve"> =G3+1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t>10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7E286C71" w14:textId="147A8F5F" w:rsidR="007B2AF7" w:rsidRPr="00FB00E8" w:rsidRDefault="007B2AF7" w:rsidP="007B2AF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=A4+1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11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</w:tcPr>
                <w:p w14:paraId="6FD51718" w14:textId="3511CC46" w:rsidR="007B2AF7" w:rsidRPr="00FB00E8" w:rsidRDefault="007B2AF7" w:rsidP="007B2AF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=B4+1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12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3" w:type="pct"/>
                </w:tcPr>
                <w:p w14:paraId="5CE3F139" w14:textId="67C6E123" w:rsidR="007B2AF7" w:rsidRPr="00FB00E8" w:rsidRDefault="007B2AF7" w:rsidP="007B2AF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=C4+1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13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</w:tcPr>
                <w:p w14:paraId="2FA9FB23" w14:textId="546AB67D" w:rsidR="007B2AF7" w:rsidRPr="00FB00E8" w:rsidRDefault="007B2AF7" w:rsidP="007B2AF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=D4+1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14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</w:tcPr>
                <w:p w14:paraId="271448FB" w14:textId="03D981A1" w:rsidR="007B2AF7" w:rsidRPr="00FB00E8" w:rsidRDefault="007B2AF7" w:rsidP="007B2AF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FF0000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=E4+1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15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2" w:type="pct"/>
                </w:tcPr>
                <w:p w14:paraId="504081CD" w14:textId="4535E471" w:rsidR="007B2AF7" w:rsidRPr="00FB00E8" w:rsidRDefault="007B2AF7" w:rsidP="007B2AF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0D264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instrText xml:space="preserve"> =F4+1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t>16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7B2AF7" w:rsidRPr="00FB00E8" w14:paraId="7946733C" w14:textId="77777777" w:rsidTr="007B2AF7">
              <w:trPr>
                <w:trHeight w:val="170"/>
              </w:trPr>
              <w:tc>
                <w:tcPr>
                  <w:tcW w:w="714" w:type="pct"/>
                </w:tcPr>
                <w:p w14:paraId="522D853A" w14:textId="1C0177C3" w:rsidR="007B2AF7" w:rsidRPr="00FB00E8" w:rsidRDefault="007B2AF7" w:rsidP="007B2AF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0D264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instrText xml:space="preserve"> =G4+1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t>17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375CD7A4" w14:textId="112E7421" w:rsidR="007B2AF7" w:rsidRPr="00FB00E8" w:rsidRDefault="007B2AF7" w:rsidP="007B2AF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=A5+1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18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</w:tcPr>
                <w:p w14:paraId="7FC972AF" w14:textId="66D48CDD" w:rsidR="007B2AF7" w:rsidRPr="00FB00E8" w:rsidRDefault="007B2AF7" w:rsidP="007B2AF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=B5+1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19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3" w:type="pct"/>
                </w:tcPr>
                <w:p w14:paraId="6E41A80C" w14:textId="6B035396" w:rsidR="007B2AF7" w:rsidRPr="00FB00E8" w:rsidRDefault="007B2AF7" w:rsidP="007B2AF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=C5+1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20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</w:tcPr>
                <w:p w14:paraId="67D8B397" w14:textId="1FBFACB9" w:rsidR="007B2AF7" w:rsidRPr="00FB00E8" w:rsidRDefault="007B2AF7" w:rsidP="007B2AF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=D5+1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21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</w:tcPr>
                <w:p w14:paraId="7F6EA2F6" w14:textId="402F6704" w:rsidR="007B2AF7" w:rsidRPr="00FB00E8" w:rsidRDefault="007B2AF7" w:rsidP="007B2AF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FF0000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=E5+1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22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2" w:type="pct"/>
                </w:tcPr>
                <w:p w14:paraId="526EA1EA" w14:textId="2CBFA45E" w:rsidR="007B2AF7" w:rsidRPr="00FB00E8" w:rsidRDefault="007B2AF7" w:rsidP="007B2AF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0D264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instrText xml:space="preserve"> =F5+1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t>23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7B2AF7" w:rsidRPr="00FB00E8" w14:paraId="707289F6" w14:textId="77777777" w:rsidTr="007B2AF7">
              <w:trPr>
                <w:trHeight w:val="170"/>
              </w:trPr>
              <w:tc>
                <w:tcPr>
                  <w:tcW w:w="714" w:type="pct"/>
                </w:tcPr>
                <w:p w14:paraId="1EBFADD9" w14:textId="720899F4" w:rsidR="007B2AF7" w:rsidRPr="00FB00E8" w:rsidRDefault="007B2AF7" w:rsidP="007B2AF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0D264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instrText xml:space="preserve"> =G5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instrText>23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instrText xml:space="preserve"> =G5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instrText>23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instrText xml:space="preserve"> DocVariable MonthEnd4 \@ d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instrText>30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instrText xml:space="preserve"> =G5+1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instrText>24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instrText>24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t>24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3A7D2AC9" w14:textId="135C0017" w:rsidR="007B2AF7" w:rsidRPr="00FB00E8" w:rsidRDefault="007B2AF7" w:rsidP="007B2AF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=A6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24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=A6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24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MonthEnd4 \@ d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30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=A6+1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25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25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25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</w:tcPr>
                <w:p w14:paraId="6EDF2966" w14:textId="2F3176A9" w:rsidR="007B2AF7" w:rsidRPr="00FB00E8" w:rsidRDefault="007B2AF7" w:rsidP="007B2AF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=B6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25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=B6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25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MonthEnd4 \@ d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30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=B6+1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26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26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26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3" w:type="pct"/>
                </w:tcPr>
                <w:p w14:paraId="024419BB" w14:textId="139101E8" w:rsidR="007B2AF7" w:rsidRPr="00FB00E8" w:rsidRDefault="007B2AF7" w:rsidP="007B2AF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=C6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26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=C6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26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MonthEnd4 \@ d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30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=C6+1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27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27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27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</w:tcPr>
                <w:p w14:paraId="099BCF2A" w14:textId="41B30FF6" w:rsidR="007B2AF7" w:rsidRPr="00FB00E8" w:rsidRDefault="007B2AF7" w:rsidP="007B2AF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=D6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27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=D6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27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MonthEnd4 \@ d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30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=D6+1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28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28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28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</w:tcPr>
                <w:p w14:paraId="39672287" w14:textId="5AF71FC0" w:rsidR="007B2AF7" w:rsidRPr="00FB00E8" w:rsidRDefault="007B2AF7" w:rsidP="007B2AF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FF0000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=E6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28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=E6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28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MonthEnd4 \@ d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30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=E6+1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29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29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29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2" w:type="pct"/>
                </w:tcPr>
                <w:p w14:paraId="44A45C37" w14:textId="240E0525" w:rsidR="007B2AF7" w:rsidRPr="00FB00E8" w:rsidRDefault="007B2AF7" w:rsidP="007B2AF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0D264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instrText xml:space="preserve"> =F6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instrText>29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instrText xml:space="preserve"> =F6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instrText>29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instrText xml:space="preserve"> DocVariable MonthEnd4 \@ d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instrText>30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instrText xml:space="preserve"> =F6+1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instrText>30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instrText>30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fldChar w:fldCharType="end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t>30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7B2AF7" w:rsidRPr="00FB00E8" w14:paraId="24139132" w14:textId="77777777" w:rsidTr="007B2AF7">
              <w:trPr>
                <w:trHeight w:val="170"/>
              </w:trPr>
              <w:tc>
                <w:tcPr>
                  <w:tcW w:w="714" w:type="pct"/>
                </w:tcPr>
                <w:p w14:paraId="7523965A" w14:textId="5CC7DE34" w:rsidR="007B2AF7" w:rsidRPr="00FB00E8" w:rsidRDefault="007B2AF7" w:rsidP="007B2AF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0D264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instrText xml:space="preserve"> =G6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instrText>30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instrText xml:space="preserve"> =G6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instrText>30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instrText xml:space="preserve"> DocVariable MonthEnd4 \@ d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instrText>30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instrText xml:space="preserve"> =G6+1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1176A">
                    <w:rPr>
                      <w:rFonts w:ascii="Arial Narrow" w:hAnsi="Arial Narrow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instrText>30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0D264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714C01CA" w14:textId="6F39B0F4" w:rsidR="007B2AF7" w:rsidRPr="00FB00E8" w:rsidRDefault="007B2AF7" w:rsidP="007B2AF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=A7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0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=A7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1176A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30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MonthEnd4 \@ d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1176A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30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=A7+1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30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</w:tcPr>
                <w:p w14:paraId="0BED8F68" w14:textId="77777777" w:rsidR="007B2AF7" w:rsidRPr="00FB00E8" w:rsidRDefault="007B2AF7" w:rsidP="007B2AF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3" w:type="pct"/>
                </w:tcPr>
                <w:p w14:paraId="33A34759" w14:textId="77777777" w:rsidR="007B2AF7" w:rsidRPr="00FB00E8" w:rsidRDefault="007B2AF7" w:rsidP="007B2AF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6" w:type="pct"/>
                </w:tcPr>
                <w:p w14:paraId="19F4EE83" w14:textId="77777777" w:rsidR="007B2AF7" w:rsidRPr="00FB00E8" w:rsidRDefault="007B2AF7" w:rsidP="007B2AF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6" w:type="pct"/>
                </w:tcPr>
                <w:p w14:paraId="646ECE83" w14:textId="77777777" w:rsidR="007B2AF7" w:rsidRPr="00FB00E8" w:rsidRDefault="007B2AF7" w:rsidP="007B2AF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FF0000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2" w:type="pct"/>
                </w:tcPr>
                <w:p w14:paraId="09F556E7" w14:textId="77777777" w:rsidR="007B2AF7" w:rsidRPr="00FB00E8" w:rsidRDefault="007B2AF7" w:rsidP="007B2AF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0D264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433D9363" w14:textId="77777777" w:rsidR="00655317" w:rsidRPr="00FB00E8" w:rsidRDefault="00655317" w:rsidP="00F16541">
            <w:pPr>
              <w:pStyle w:val="ad"/>
              <w:spacing w:after="0"/>
              <w:jc w:val="center"/>
              <w:rPr>
                <w:rFonts w:ascii="Arial Narrow" w:hAnsi="Arial Narrow" w:cs="Arial"/>
                <w:b/>
                <w:noProof/>
                <w:color w:val="auto"/>
                <w:sz w:val="84"/>
                <w:szCs w:val="84"/>
                <w:lang w:val="de-DE" w:bidi="ru-RU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667" w:type="pct"/>
            <w:tcMar>
              <w:top w:w="369" w:type="dxa"/>
              <w:left w:w="170" w:type="dxa"/>
              <w:bottom w:w="369" w:type="dxa"/>
              <w:right w:w="170" w:type="dxa"/>
            </w:tcMar>
          </w:tcPr>
          <w:p w14:paraId="62DBDB78" w14:textId="463EE13B" w:rsidR="00655317" w:rsidRPr="00FB00E8" w:rsidRDefault="0076743B" w:rsidP="00655317">
            <w:pPr>
              <w:pStyle w:val="Months"/>
              <w:ind w:left="0"/>
              <w:jc w:val="center"/>
              <w:rPr>
                <w:rFonts w:ascii="Arial Narrow" w:hAnsi="Arial Narrow" w:cs="Arial"/>
                <w:b/>
                <w:noProof/>
                <w:color w:val="auto"/>
                <w:sz w:val="36"/>
                <w:szCs w:val="36"/>
                <w:lang w:val="en-US"/>
              </w:rPr>
            </w:pPr>
            <w:r>
              <w:rPr>
                <w:rFonts w:ascii="Arial Narrow" w:hAnsi="Arial Narrow" w:cs="Arial"/>
                <w:b/>
                <w:noProof/>
                <w:color w:val="auto"/>
                <w:sz w:val="36"/>
                <w:szCs w:val="36"/>
                <w:lang w:val="en-US" w:bidi="ru-RU"/>
              </w:rPr>
              <w:t>MAYO</w:t>
            </w:r>
          </w:p>
          <w:tbl>
            <w:tblPr>
              <w:tblStyle w:val="CalendarTable"/>
              <w:tblW w:w="4993" w:type="pct"/>
              <w:tblBorders>
                <w:top w:val="single" w:sz="4" w:space="0" w:color="EBE164"/>
                <w:left w:val="single" w:sz="4" w:space="0" w:color="EBE164"/>
                <w:bottom w:val="single" w:sz="4" w:space="0" w:color="EBE164"/>
                <w:right w:val="single" w:sz="4" w:space="0" w:color="EBE164"/>
              </w:tblBorders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73"/>
              <w:gridCol w:w="474"/>
              <w:gridCol w:w="473"/>
              <w:gridCol w:w="473"/>
              <w:gridCol w:w="473"/>
              <w:gridCol w:w="473"/>
              <w:gridCol w:w="473"/>
            </w:tblGrid>
            <w:tr w:rsidR="00655317" w:rsidRPr="00FB00E8" w14:paraId="024A4DFB" w14:textId="77777777" w:rsidTr="00655317">
              <w:trPr>
                <w:trHeight w:val="113"/>
              </w:trPr>
              <w:tc>
                <w:tcPr>
                  <w:tcW w:w="714" w:type="pct"/>
                  <w:shd w:val="clear" w:color="auto" w:fill="EBE164"/>
                </w:tcPr>
                <w:p w14:paraId="277F69D4" w14:textId="66B97168" w:rsidR="00655317" w:rsidRPr="00FB00E8" w:rsidRDefault="0076743B" w:rsidP="00655317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 w:bidi="ru-RU"/>
                    </w:rPr>
                    <w:t>DO</w:t>
                  </w:r>
                </w:p>
              </w:tc>
              <w:tc>
                <w:tcPr>
                  <w:tcW w:w="715" w:type="pct"/>
                  <w:shd w:val="clear" w:color="auto" w:fill="EBE164"/>
                </w:tcPr>
                <w:p w14:paraId="5E0BBEAF" w14:textId="5BE28852" w:rsidR="00655317" w:rsidRPr="00FB00E8" w:rsidRDefault="0076743B" w:rsidP="00655317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 w:bidi="ru-RU"/>
                    </w:rPr>
                    <w:t>LU</w:t>
                  </w:r>
                </w:p>
              </w:tc>
              <w:tc>
                <w:tcPr>
                  <w:tcW w:w="714" w:type="pct"/>
                  <w:shd w:val="clear" w:color="auto" w:fill="EBE164"/>
                </w:tcPr>
                <w:p w14:paraId="039F2328" w14:textId="6DC03622" w:rsidR="00655317" w:rsidRPr="00FB00E8" w:rsidRDefault="0076743B" w:rsidP="00655317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 w:bidi="ru-RU"/>
                    </w:rPr>
                    <w:t>MA</w:t>
                  </w:r>
                </w:p>
              </w:tc>
              <w:tc>
                <w:tcPr>
                  <w:tcW w:w="714" w:type="pct"/>
                  <w:shd w:val="clear" w:color="auto" w:fill="EBE164"/>
                </w:tcPr>
                <w:p w14:paraId="0B14785F" w14:textId="66312978" w:rsidR="00655317" w:rsidRPr="00FB00E8" w:rsidRDefault="0076743B" w:rsidP="00655317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 w:bidi="ru-RU"/>
                    </w:rPr>
                    <w:t>MI</w:t>
                  </w:r>
                </w:p>
              </w:tc>
              <w:tc>
                <w:tcPr>
                  <w:tcW w:w="714" w:type="pct"/>
                  <w:shd w:val="clear" w:color="auto" w:fill="EBE164"/>
                </w:tcPr>
                <w:p w14:paraId="2B5A88E3" w14:textId="019746C1" w:rsidR="00655317" w:rsidRPr="00FB00E8" w:rsidRDefault="0076743B" w:rsidP="00655317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/>
                    </w:rPr>
                    <w:t>JU</w:t>
                  </w:r>
                </w:p>
              </w:tc>
              <w:tc>
                <w:tcPr>
                  <w:tcW w:w="714" w:type="pct"/>
                  <w:shd w:val="clear" w:color="auto" w:fill="EBE164"/>
                </w:tcPr>
                <w:p w14:paraId="4B424508" w14:textId="5DF930A0" w:rsidR="00655317" w:rsidRPr="00FB00E8" w:rsidRDefault="0076743B" w:rsidP="00655317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 w:bidi="ru-RU"/>
                    </w:rPr>
                    <w:t>VI</w:t>
                  </w:r>
                </w:p>
              </w:tc>
              <w:tc>
                <w:tcPr>
                  <w:tcW w:w="714" w:type="pct"/>
                  <w:shd w:val="clear" w:color="auto" w:fill="EBE164"/>
                </w:tcPr>
                <w:p w14:paraId="485F1235" w14:textId="0E0CE960" w:rsidR="00655317" w:rsidRPr="00FB00E8" w:rsidRDefault="0076743B" w:rsidP="00655317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 w:bidi="ru-RU"/>
                    </w:rPr>
                    <w:t>SA</w:t>
                  </w:r>
                </w:p>
              </w:tc>
            </w:tr>
            <w:tr w:rsidR="00655317" w:rsidRPr="00FB00E8" w14:paraId="247DC0FC" w14:textId="77777777" w:rsidTr="00655317">
              <w:trPr>
                <w:trHeight w:val="170"/>
              </w:trPr>
              <w:tc>
                <w:tcPr>
                  <w:tcW w:w="714" w:type="pct"/>
                </w:tcPr>
                <w:p w14:paraId="779E37AC" w14:textId="47F93087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EBE164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instrText xml:space="preserve"> DocVariable MonthStart5 \@ dddd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instrText>воскресенье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instrText xml:space="preserve"> = “воскресенье" 1 ""</w:instrText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 w:rsidRPr="00FB00E8">
                    <w:rPr>
                      <w:rFonts w:ascii="Arial Narrow" w:hAnsi="Arial Narrow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t>1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</w:tcPr>
                <w:p w14:paraId="0BCAC91C" w14:textId="023851D1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MonthStart5 \@ dddd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воскресенье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“понедельник" 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=A2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1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=A2+1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2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7D91F8E1" w14:textId="717B05E4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MonthStart5 \@ dddd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воскресенье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“вторник" 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=B2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=B2+1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3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3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3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6405DB67" w14:textId="401163C2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MonthStart5 \@ dddd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воскресенье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“среда" 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=C2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3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=C2+1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4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4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4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4FBEEE6F" w14:textId="1BAC72A1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MonthStart5 \@ dddd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воскресенье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= “четверг" 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=D2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4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=D2+1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5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5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5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6ACE075E" w14:textId="11A2909E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FF0000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MonthStart5 \@ dddd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воскресенье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“пятница" 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=E2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5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=E2+1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6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6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6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7CFD8254" w14:textId="757A1F98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EBE164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instrText xml:space="preserve"> DocVariable MonthStart5 \@ dddd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instrText>воскресенье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instrText xml:space="preserve"> = “суббота" 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instrText xml:space="preserve"> =F2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instrText>6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instrText xml:space="preserve"> =F2+1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instrText>7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instrText>7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t>7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655317" w:rsidRPr="00FB00E8" w14:paraId="30197386" w14:textId="77777777" w:rsidTr="00655317">
              <w:trPr>
                <w:trHeight w:val="170"/>
              </w:trPr>
              <w:tc>
                <w:tcPr>
                  <w:tcW w:w="714" w:type="pct"/>
                </w:tcPr>
                <w:p w14:paraId="07614FC1" w14:textId="4EB0744B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EBE164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instrText xml:space="preserve"> =G2+1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t>8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</w:tcPr>
                <w:p w14:paraId="3B3D482D" w14:textId="1F8C36A0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=A3+1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9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3906AE81" w14:textId="7D97736A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=B3+1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10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506161A1" w14:textId="754AB0B9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=C3+1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11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42EB445D" w14:textId="0EB8A111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=D3+1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12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56AA8CAF" w14:textId="30364055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FF0000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=E3+1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13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67E3FACD" w14:textId="65991925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EBE164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instrText xml:space="preserve"> =F3+1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t>14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655317" w:rsidRPr="00FB00E8" w14:paraId="7C2093C5" w14:textId="77777777" w:rsidTr="00655317">
              <w:trPr>
                <w:trHeight w:val="170"/>
              </w:trPr>
              <w:tc>
                <w:tcPr>
                  <w:tcW w:w="714" w:type="pct"/>
                </w:tcPr>
                <w:p w14:paraId="5B71A87B" w14:textId="23F459B6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EBE164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instrText xml:space="preserve"> =G3+1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t>15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</w:tcPr>
                <w:p w14:paraId="3259577E" w14:textId="733020B8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=A4+1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16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287E4A53" w14:textId="54F63CE7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=B4+1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17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0FF62BEB" w14:textId="4A545F6A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=C4+1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18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71FFA112" w14:textId="42E4C7B3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=D4+1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19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76D33369" w14:textId="3FB987B2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FF0000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=E4+1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20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1F68375C" w14:textId="0E404FDC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EBE164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instrText xml:space="preserve"> =F4+1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t>21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655317" w:rsidRPr="00FB00E8" w14:paraId="56FF57EA" w14:textId="77777777" w:rsidTr="00655317">
              <w:trPr>
                <w:trHeight w:val="170"/>
              </w:trPr>
              <w:tc>
                <w:tcPr>
                  <w:tcW w:w="714" w:type="pct"/>
                </w:tcPr>
                <w:p w14:paraId="08D1D41F" w14:textId="60DA3EB6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EBE164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instrText xml:space="preserve"> =G4+1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t>22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</w:tcPr>
                <w:p w14:paraId="74C35DEF" w14:textId="5EBB28EB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=A5+1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23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05F78E44" w14:textId="065CFDD5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=B5+1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24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051984AC" w14:textId="02C80C8E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=C5+1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25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3F037647" w14:textId="533E0D84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=D5+1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26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02DD59B0" w14:textId="2C766CD5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FF0000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=E5+1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27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00C66AE4" w14:textId="0961DDA0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EBE164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instrText xml:space="preserve"> =F5+1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t>28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655317" w:rsidRPr="00FB00E8" w14:paraId="2302450C" w14:textId="77777777" w:rsidTr="00655317">
              <w:trPr>
                <w:trHeight w:val="170"/>
              </w:trPr>
              <w:tc>
                <w:tcPr>
                  <w:tcW w:w="714" w:type="pct"/>
                </w:tcPr>
                <w:p w14:paraId="1CDC877E" w14:textId="62DD30FC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EBE164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instrText xml:space="preserve"> =G5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instrText>28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instrText xml:space="preserve"> =G5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instrText>28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instrText xml:space="preserve"> DocVariable MonthEnd5 \@ d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instrText>31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instrText xml:space="preserve"> =G5+1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instrText>29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instrText>29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t>29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</w:tcPr>
                <w:p w14:paraId="5346AB30" w14:textId="48ABF784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=A6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29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=A6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29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MonthEnd5 \@ d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31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=A6+1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30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30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30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5922360A" w14:textId="20198B71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=B6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30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=B6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30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MonthEnd5 \@ d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31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=B6+1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31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31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31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1080032A" w14:textId="7225635A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=C6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31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=C6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31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MonthEnd5 \@ d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31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=C6+1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29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1A061A75" w14:textId="2DD8CC4D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=D6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0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=D6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29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MonthEnd5 \@ d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31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=D6+1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30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30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7731B6D1" w14:textId="632A80A5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FF0000"/>
                      <w:sz w:val="28"/>
                      <w:szCs w:val="28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=E6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0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=E6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30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MonthEnd5 \@ d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31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=E6+1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31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31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493F7898" w14:textId="2F661051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EBE164"/>
                      <w:sz w:val="28"/>
                      <w:szCs w:val="28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instrText xml:space="preserve"> =F6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instrText>0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instrText xml:space="preserve"> =F6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instrText>31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instrText xml:space="preserve"> DocVariable MonthEnd5 \@ d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instrText>31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instrText xml:space="preserve"> =F6+1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343A6">
                    <w:rPr>
                      <w:rFonts w:ascii="Arial Narrow" w:hAnsi="Arial Narrow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instrText>29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655317" w:rsidRPr="00FB00E8" w14:paraId="33DBEE83" w14:textId="77777777" w:rsidTr="00655317">
              <w:trPr>
                <w:trHeight w:val="170"/>
              </w:trPr>
              <w:tc>
                <w:tcPr>
                  <w:tcW w:w="714" w:type="pct"/>
                </w:tcPr>
                <w:p w14:paraId="291FB16E" w14:textId="3959C952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EBE164"/>
                      <w:sz w:val="28"/>
                      <w:szCs w:val="28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instrText xml:space="preserve"> =G6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instrText>0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instrText xml:space="preserve"> =G6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343A6">
                    <w:rPr>
                      <w:rFonts w:ascii="Arial Narrow" w:hAnsi="Arial Narrow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instrText>29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instrText xml:space="preserve"> DocVariable MonthEnd5 \@ d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343A6">
                    <w:rPr>
                      <w:rFonts w:ascii="Arial Narrow" w:hAnsi="Arial Narrow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instrText>31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instrText xml:space="preserve"> =G6+1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343A6">
                    <w:rPr>
                      <w:rFonts w:ascii="Arial Narrow" w:hAnsi="Arial Narrow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instrText>30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343A6">
                    <w:rPr>
                      <w:rFonts w:ascii="Arial Narrow" w:hAnsi="Arial Narrow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instrText>30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EBE164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</w:tcPr>
                <w:p w14:paraId="3FE69B28" w14:textId="17F7F0DF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=A7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0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=A7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343A6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30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MonthEnd5 \@ d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343A6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31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=A7+1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343A6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31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343A6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31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0CDB3157" w14:textId="77777777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</w:rPr>
                  </w:pPr>
                </w:p>
              </w:tc>
              <w:tc>
                <w:tcPr>
                  <w:tcW w:w="714" w:type="pct"/>
                </w:tcPr>
                <w:p w14:paraId="500087FC" w14:textId="77777777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</w:rPr>
                  </w:pPr>
                </w:p>
              </w:tc>
              <w:tc>
                <w:tcPr>
                  <w:tcW w:w="714" w:type="pct"/>
                </w:tcPr>
                <w:p w14:paraId="3F6D9CEC" w14:textId="77777777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</w:rPr>
                  </w:pPr>
                </w:p>
              </w:tc>
              <w:tc>
                <w:tcPr>
                  <w:tcW w:w="714" w:type="pct"/>
                </w:tcPr>
                <w:p w14:paraId="6B29E36C" w14:textId="77777777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FF0000"/>
                      <w:sz w:val="28"/>
                      <w:szCs w:val="28"/>
                    </w:rPr>
                  </w:pPr>
                </w:p>
              </w:tc>
              <w:tc>
                <w:tcPr>
                  <w:tcW w:w="714" w:type="pct"/>
                </w:tcPr>
                <w:p w14:paraId="41069055" w14:textId="77777777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EBE164"/>
                      <w:sz w:val="28"/>
                      <w:szCs w:val="28"/>
                    </w:rPr>
                  </w:pPr>
                </w:p>
              </w:tc>
            </w:tr>
          </w:tbl>
          <w:p w14:paraId="2C4C1E86" w14:textId="77777777" w:rsidR="00655317" w:rsidRPr="00FB00E8" w:rsidRDefault="00655317" w:rsidP="00F16541">
            <w:pPr>
              <w:pStyle w:val="ad"/>
              <w:spacing w:after="0"/>
              <w:jc w:val="center"/>
              <w:rPr>
                <w:rFonts w:ascii="Arial Narrow" w:hAnsi="Arial Narrow" w:cs="Arial"/>
                <w:b/>
                <w:noProof/>
                <w:color w:val="auto"/>
                <w:sz w:val="84"/>
                <w:szCs w:val="84"/>
                <w:lang w:val="it-IT" w:bidi="ru-RU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666" w:type="pct"/>
            <w:tcMar>
              <w:top w:w="369" w:type="dxa"/>
              <w:left w:w="170" w:type="dxa"/>
              <w:bottom w:w="369" w:type="dxa"/>
              <w:right w:w="170" w:type="dxa"/>
            </w:tcMar>
          </w:tcPr>
          <w:p w14:paraId="657DF8AA" w14:textId="1A086424" w:rsidR="00655317" w:rsidRPr="00FB00E8" w:rsidRDefault="0076743B" w:rsidP="00655317">
            <w:pPr>
              <w:pStyle w:val="Months"/>
              <w:ind w:left="0"/>
              <w:jc w:val="center"/>
              <w:rPr>
                <w:rFonts w:ascii="Arial Narrow" w:hAnsi="Arial Narrow" w:cs="Arial"/>
                <w:b/>
                <w:noProof/>
                <w:color w:val="auto"/>
                <w:sz w:val="36"/>
                <w:szCs w:val="36"/>
                <w:lang w:val="it-IT"/>
              </w:rPr>
            </w:pPr>
            <w:r>
              <w:rPr>
                <w:rFonts w:ascii="Arial Narrow" w:hAnsi="Arial Narrow" w:cs="Arial"/>
                <w:b/>
                <w:noProof/>
                <w:color w:val="auto"/>
                <w:sz w:val="36"/>
                <w:szCs w:val="36"/>
                <w:lang w:val="it-IT" w:bidi="ru-RU"/>
              </w:rPr>
              <w:t>JUNIO</w:t>
            </w:r>
          </w:p>
          <w:tbl>
            <w:tblPr>
              <w:tblStyle w:val="CalendarTable"/>
              <w:tblW w:w="4990" w:type="pct"/>
              <w:tblBorders>
                <w:top w:val="single" w:sz="4" w:space="0" w:color="F5D2A5"/>
                <w:left w:val="single" w:sz="4" w:space="0" w:color="F5D2A5"/>
                <w:bottom w:val="single" w:sz="4" w:space="0" w:color="F5D2A5"/>
                <w:right w:val="single" w:sz="4" w:space="0" w:color="F5D2A5"/>
              </w:tblBorders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75"/>
              <w:gridCol w:w="473"/>
              <w:gridCol w:w="473"/>
              <w:gridCol w:w="472"/>
              <w:gridCol w:w="472"/>
              <w:gridCol w:w="472"/>
              <w:gridCol w:w="471"/>
            </w:tblGrid>
            <w:tr w:rsidR="00655317" w:rsidRPr="00FB00E8" w14:paraId="4CD03B91" w14:textId="77777777" w:rsidTr="00655317">
              <w:trPr>
                <w:trHeight w:val="113"/>
              </w:trPr>
              <w:tc>
                <w:tcPr>
                  <w:tcW w:w="716" w:type="pct"/>
                  <w:shd w:val="clear" w:color="auto" w:fill="F5D2A5"/>
                </w:tcPr>
                <w:p w14:paraId="2CB97770" w14:textId="0D330357" w:rsidR="00655317" w:rsidRPr="00FB00E8" w:rsidRDefault="0076743B" w:rsidP="00655317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FFFFFF" w:themeColor="background1"/>
                      <w:sz w:val="20"/>
                      <w:szCs w:val="20"/>
                      <w:lang w:val="it-IT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 w:bidi="ru-RU"/>
                    </w:rPr>
                    <w:t>DO</w:t>
                  </w:r>
                </w:p>
              </w:tc>
              <w:tc>
                <w:tcPr>
                  <w:tcW w:w="714" w:type="pct"/>
                  <w:shd w:val="clear" w:color="auto" w:fill="F5D2A5"/>
                </w:tcPr>
                <w:p w14:paraId="6227C9D2" w14:textId="0AF9A2F0" w:rsidR="00655317" w:rsidRPr="00FB00E8" w:rsidRDefault="0076743B" w:rsidP="00655317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FFFFFF" w:themeColor="background1"/>
                      <w:sz w:val="20"/>
                      <w:szCs w:val="20"/>
                      <w:lang w:val="it-IT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 w:bidi="ru-RU"/>
                    </w:rPr>
                    <w:t>LU</w:t>
                  </w:r>
                </w:p>
              </w:tc>
              <w:tc>
                <w:tcPr>
                  <w:tcW w:w="714" w:type="pct"/>
                  <w:shd w:val="clear" w:color="auto" w:fill="F5D2A5"/>
                </w:tcPr>
                <w:p w14:paraId="2B7657BB" w14:textId="7E43D4F2" w:rsidR="00655317" w:rsidRPr="00FB00E8" w:rsidRDefault="0076743B" w:rsidP="00655317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FFFFFF" w:themeColor="background1"/>
                      <w:sz w:val="20"/>
                      <w:szCs w:val="20"/>
                      <w:lang w:val="it-IT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 w:bidi="ru-RU"/>
                    </w:rPr>
                    <w:t>MA</w:t>
                  </w:r>
                </w:p>
              </w:tc>
              <w:tc>
                <w:tcPr>
                  <w:tcW w:w="714" w:type="pct"/>
                  <w:shd w:val="clear" w:color="auto" w:fill="F5D2A5"/>
                </w:tcPr>
                <w:p w14:paraId="76105D9F" w14:textId="29AA3088" w:rsidR="00655317" w:rsidRPr="00FB00E8" w:rsidRDefault="0076743B" w:rsidP="00655317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FFFFFF" w:themeColor="background1"/>
                      <w:sz w:val="20"/>
                      <w:szCs w:val="20"/>
                      <w:lang w:val="it-IT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 w:bidi="ru-RU"/>
                    </w:rPr>
                    <w:t>MI</w:t>
                  </w:r>
                </w:p>
              </w:tc>
              <w:tc>
                <w:tcPr>
                  <w:tcW w:w="714" w:type="pct"/>
                  <w:shd w:val="clear" w:color="auto" w:fill="F5D2A5"/>
                </w:tcPr>
                <w:p w14:paraId="6CE4A1E8" w14:textId="4E19B97F" w:rsidR="00655317" w:rsidRPr="00FB00E8" w:rsidRDefault="0076743B" w:rsidP="00655317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FFFFFF" w:themeColor="background1"/>
                      <w:sz w:val="20"/>
                      <w:szCs w:val="20"/>
                      <w:lang w:val="it-IT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/>
                    </w:rPr>
                    <w:t>JU</w:t>
                  </w:r>
                </w:p>
              </w:tc>
              <w:tc>
                <w:tcPr>
                  <w:tcW w:w="714" w:type="pct"/>
                  <w:shd w:val="clear" w:color="auto" w:fill="F5D2A5"/>
                </w:tcPr>
                <w:p w14:paraId="1A2438F2" w14:textId="7F5473E6" w:rsidR="00655317" w:rsidRPr="00FB00E8" w:rsidRDefault="0076743B" w:rsidP="00655317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FFFFFF" w:themeColor="background1"/>
                      <w:sz w:val="20"/>
                      <w:szCs w:val="20"/>
                      <w:lang w:val="it-IT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 w:bidi="ru-RU"/>
                    </w:rPr>
                    <w:t>VI</w:t>
                  </w:r>
                </w:p>
              </w:tc>
              <w:tc>
                <w:tcPr>
                  <w:tcW w:w="712" w:type="pct"/>
                  <w:shd w:val="clear" w:color="auto" w:fill="F5D2A5"/>
                </w:tcPr>
                <w:p w14:paraId="7AA95289" w14:textId="62710571" w:rsidR="00655317" w:rsidRPr="00FB00E8" w:rsidRDefault="0076743B" w:rsidP="00655317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FFFFFF" w:themeColor="background1"/>
                      <w:sz w:val="20"/>
                      <w:szCs w:val="20"/>
                      <w:lang w:val="it-IT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 w:bidi="ru-RU"/>
                    </w:rPr>
                    <w:t>SA</w:t>
                  </w:r>
                </w:p>
              </w:tc>
            </w:tr>
            <w:tr w:rsidR="00655317" w:rsidRPr="00FB00E8" w14:paraId="39F49495" w14:textId="77777777" w:rsidTr="00655317">
              <w:trPr>
                <w:trHeight w:val="170"/>
              </w:trPr>
              <w:tc>
                <w:tcPr>
                  <w:tcW w:w="716" w:type="pct"/>
                </w:tcPr>
                <w:p w14:paraId="6B8A15CC" w14:textId="2D589283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F5D2A5"/>
                      <w:sz w:val="28"/>
                      <w:szCs w:val="28"/>
                      <w:lang w:val="it-IT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instrText xml:space="preserve"> DocVariable MonthStart6 \@ dddd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instrText>среда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instrText xml:space="preserve"> = “воскресенье" 1 ""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2B731112" w14:textId="4473D62A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it-IT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MonthStart6 \@ dddd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среда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“понедельник" 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=A2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0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=A2+1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7862B0FC" w14:textId="4E2540E1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it-IT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MonthStart6 \@ dddd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среда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“вторник" 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=B2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0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=B2+1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3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7D2C9E64" w14:textId="1EB3E339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it-IT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MonthStart6 \@ dddd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среда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“среда" 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=C2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0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=C2+1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343A6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1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33C5636E" w14:textId="38440F75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it-IT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MonthStart6 \@ dddd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среда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= “четверг" 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=D2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1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=D2+1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2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36844B9A" w14:textId="1324687B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FF0000"/>
                      <w:sz w:val="28"/>
                      <w:szCs w:val="28"/>
                      <w:lang w:val="it-IT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MonthStart6 \@ dddd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среда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“пятница" 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=E2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=E2+1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3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3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3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2" w:type="pct"/>
                </w:tcPr>
                <w:p w14:paraId="0C552838" w14:textId="3D890B42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F5D2A5"/>
                      <w:sz w:val="28"/>
                      <w:szCs w:val="28"/>
                      <w:lang w:val="it-IT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instrText xml:space="preserve"> DocVariable MonthStart6 \@ dddd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instrText>среда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instrText xml:space="preserve"> = “суббота" 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instrText xml:space="preserve"> =F2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instrText>3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instrText xml:space="preserve"> =F2+1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instrText>4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instrText>4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t>4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655317" w:rsidRPr="00FB00E8" w14:paraId="47B614BA" w14:textId="77777777" w:rsidTr="00655317">
              <w:trPr>
                <w:trHeight w:val="170"/>
              </w:trPr>
              <w:tc>
                <w:tcPr>
                  <w:tcW w:w="716" w:type="pct"/>
                </w:tcPr>
                <w:p w14:paraId="76F4E05B" w14:textId="023BB1E0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F5D2A5"/>
                      <w:sz w:val="28"/>
                      <w:szCs w:val="28"/>
                      <w:lang w:val="it-IT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instrText xml:space="preserve"> =G2+1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t>5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2B500729" w14:textId="377D2DF4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it-IT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=A3+1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6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382F6C5D" w14:textId="5DC67495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it-IT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=B3+1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7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0E5CF5AB" w14:textId="61A3572D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it-IT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=C3+1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8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1F495858" w14:textId="056A3106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it-IT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=D3+1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9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5BCEFCC9" w14:textId="2A3482E0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FF0000"/>
                      <w:sz w:val="28"/>
                      <w:szCs w:val="28"/>
                      <w:lang w:val="it-IT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=E3+1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10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2" w:type="pct"/>
                </w:tcPr>
                <w:p w14:paraId="2EC49C8A" w14:textId="43054C4B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F5D2A5"/>
                      <w:sz w:val="28"/>
                      <w:szCs w:val="28"/>
                      <w:lang w:val="it-IT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instrText xml:space="preserve"> =F3+1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t>11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655317" w:rsidRPr="00FB00E8" w14:paraId="502CB2A0" w14:textId="77777777" w:rsidTr="00655317">
              <w:trPr>
                <w:trHeight w:val="170"/>
              </w:trPr>
              <w:tc>
                <w:tcPr>
                  <w:tcW w:w="716" w:type="pct"/>
                </w:tcPr>
                <w:p w14:paraId="2F45FF0F" w14:textId="40853B6D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F5D2A5"/>
                      <w:sz w:val="28"/>
                      <w:szCs w:val="28"/>
                      <w:lang w:val="it-IT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instrText xml:space="preserve"> =G3+1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t>12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2B56B3F9" w14:textId="5340C758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it-IT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=A4+1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13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384322E9" w14:textId="7987E8D6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it-IT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=B4+1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14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029F1B1E" w14:textId="02BD8591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it-IT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=C4+1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15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2CDFF28A" w14:textId="5D1E2CEA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it-IT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=D4+1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16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26686B28" w14:textId="50CE355F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FF0000"/>
                      <w:sz w:val="28"/>
                      <w:szCs w:val="28"/>
                      <w:lang w:val="it-IT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=E4+1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17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2" w:type="pct"/>
                </w:tcPr>
                <w:p w14:paraId="0EE3B1E7" w14:textId="35A7ED90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F5D2A5"/>
                      <w:sz w:val="28"/>
                      <w:szCs w:val="28"/>
                      <w:lang w:val="it-IT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instrText xml:space="preserve"> =F4+1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t>18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655317" w:rsidRPr="00FB00E8" w14:paraId="7DD6F75B" w14:textId="77777777" w:rsidTr="00655317">
              <w:trPr>
                <w:trHeight w:val="170"/>
              </w:trPr>
              <w:tc>
                <w:tcPr>
                  <w:tcW w:w="716" w:type="pct"/>
                </w:tcPr>
                <w:p w14:paraId="5DCD7772" w14:textId="001C9BF5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F5D2A5"/>
                      <w:sz w:val="28"/>
                      <w:szCs w:val="28"/>
                      <w:lang w:val="it-IT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instrText xml:space="preserve"> =G4+1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t>19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2E6C29A8" w14:textId="2B1B1C36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it-IT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=A5+1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20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0686D253" w14:textId="4DC83F6D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it-IT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=B5+1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21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7D3F67C8" w14:textId="32B34CC4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it-IT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=C5+1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22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047D5540" w14:textId="1F92BA9C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it-IT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=D5+1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23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573C39D0" w14:textId="391E49C6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FF0000"/>
                      <w:sz w:val="28"/>
                      <w:szCs w:val="28"/>
                      <w:lang w:val="it-IT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=E5+1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24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2" w:type="pct"/>
                </w:tcPr>
                <w:p w14:paraId="3C82B7EE" w14:textId="75155897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F5D2A5"/>
                      <w:sz w:val="28"/>
                      <w:szCs w:val="28"/>
                      <w:lang w:val="it-IT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instrText xml:space="preserve"> =F5+1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t>25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655317" w:rsidRPr="00FB00E8" w14:paraId="7B44757B" w14:textId="77777777" w:rsidTr="00655317">
              <w:trPr>
                <w:trHeight w:val="170"/>
              </w:trPr>
              <w:tc>
                <w:tcPr>
                  <w:tcW w:w="716" w:type="pct"/>
                </w:tcPr>
                <w:p w14:paraId="3ADC4C5B" w14:textId="7759EE15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F5D2A5"/>
                      <w:sz w:val="28"/>
                      <w:szCs w:val="28"/>
                      <w:lang w:val="it-IT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instrText xml:space="preserve"> =G5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instrText>25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instrText xml:space="preserve"> =G5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instrText>25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instrText xml:space="preserve"> DocVariable MonthEnd6 \@ d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instrText>30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instrText xml:space="preserve"> =G5+1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instrText>26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instrText>26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t>26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306A00EC" w14:textId="06B2696E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it-IT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=A6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26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=A6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26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MonthEnd6 \@ d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30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=A6+1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27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27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27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6DB22A9C" w14:textId="796C6CC3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it-IT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=B6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27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=B6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27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MonthEnd6 \@ d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30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=B6+1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28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28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28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67198A72" w14:textId="1037F501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it-IT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=C6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28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=C6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28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MonthEnd6 \@ d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30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=C6+1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29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29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29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59E12748" w14:textId="734698DF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it-IT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=D6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29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=D6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29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MonthEnd6 \@ d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30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=D6+1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30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30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30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2DACD644" w14:textId="3ED6CF5A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FF0000"/>
                      <w:sz w:val="28"/>
                      <w:szCs w:val="28"/>
                      <w:lang w:val="it-IT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=E6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30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=E6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30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MonthEnd6 \@ d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30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=E6+1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28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2" w:type="pct"/>
                </w:tcPr>
                <w:p w14:paraId="5AA4B1C3" w14:textId="0CF4F0BF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F5D2A5"/>
                      <w:sz w:val="28"/>
                      <w:szCs w:val="28"/>
                      <w:lang w:val="it-IT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instrText xml:space="preserve"> =F6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instrText>0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instrText xml:space="preserve"> =F6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instrText>28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instrText xml:space="preserve"> DocVariable MonthEnd6 \@ d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instrText>30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instrText xml:space="preserve"> =F6+1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instrText>29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instrText>29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655317" w:rsidRPr="00FB00E8" w14:paraId="2A3E0862" w14:textId="77777777" w:rsidTr="00655317">
              <w:trPr>
                <w:trHeight w:val="170"/>
              </w:trPr>
              <w:tc>
                <w:tcPr>
                  <w:tcW w:w="716" w:type="pct"/>
                </w:tcPr>
                <w:p w14:paraId="0C5BE241" w14:textId="5F50DBD3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F5D2A5"/>
                      <w:sz w:val="28"/>
                      <w:szCs w:val="28"/>
                      <w:lang w:val="it-IT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instrText xml:space="preserve"> =G6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instrText>0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instrText xml:space="preserve"> =G6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instrText>29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instrText xml:space="preserve"> DocVariable MonthEnd6 \@ d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instrText>30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instrText xml:space="preserve"> =G6+1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instrText>30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instrText>30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5D2A5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3C0380C0" w14:textId="3E754B71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it-IT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=A7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0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=A7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30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MonthEnd6 \@ d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30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=A7+1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30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6D6F14DF" w14:textId="77777777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it-IT"/>
                    </w:rPr>
                  </w:pPr>
                </w:p>
              </w:tc>
              <w:tc>
                <w:tcPr>
                  <w:tcW w:w="714" w:type="pct"/>
                </w:tcPr>
                <w:p w14:paraId="5980A805" w14:textId="77777777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it-IT"/>
                    </w:rPr>
                  </w:pPr>
                </w:p>
              </w:tc>
              <w:tc>
                <w:tcPr>
                  <w:tcW w:w="714" w:type="pct"/>
                </w:tcPr>
                <w:p w14:paraId="37BAAF25" w14:textId="77777777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it-IT"/>
                    </w:rPr>
                  </w:pPr>
                </w:p>
              </w:tc>
              <w:tc>
                <w:tcPr>
                  <w:tcW w:w="714" w:type="pct"/>
                </w:tcPr>
                <w:p w14:paraId="0FDDE46D" w14:textId="77777777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FF0000"/>
                      <w:sz w:val="28"/>
                      <w:szCs w:val="28"/>
                      <w:lang w:val="it-IT"/>
                    </w:rPr>
                  </w:pPr>
                </w:p>
              </w:tc>
              <w:tc>
                <w:tcPr>
                  <w:tcW w:w="712" w:type="pct"/>
                </w:tcPr>
                <w:p w14:paraId="4E90F619" w14:textId="77777777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F5D2A5"/>
                      <w:sz w:val="28"/>
                      <w:szCs w:val="28"/>
                      <w:lang w:val="it-IT"/>
                    </w:rPr>
                  </w:pPr>
                </w:p>
              </w:tc>
            </w:tr>
          </w:tbl>
          <w:p w14:paraId="7F3BC12F" w14:textId="77777777" w:rsidR="00655317" w:rsidRPr="00FB00E8" w:rsidRDefault="00655317" w:rsidP="00F16541">
            <w:pPr>
              <w:pStyle w:val="ad"/>
              <w:spacing w:after="0"/>
              <w:jc w:val="center"/>
              <w:rPr>
                <w:rFonts w:ascii="Arial Narrow" w:hAnsi="Arial Narrow" w:cs="Arial"/>
                <w:b/>
                <w:noProof/>
                <w:color w:val="auto"/>
                <w:sz w:val="84"/>
                <w:szCs w:val="84"/>
                <w:lang w:val="it-IT" w:bidi="ru-RU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655317" w:rsidRPr="00FB00E8" w14:paraId="57F0BF4E" w14:textId="77777777" w:rsidTr="00FB00E8">
        <w:trPr>
          <w:trHeight w:val="567"/>
          <w:jc w:val="center"/>
        </w:trPr>
        <w:tc>
          <w:tcPr>
            <w:tcW w:w="1667" w:type="pct"/>
            <w:tcMar>
              <w:top w:w="369" w:type="dxa"/>
              <w:left w:w="170" w:type="dxa"/>
              <w:bottom w:w="369" w:type="dxa"/>
              <w:right w:w="170" w:type="dxa"/>
            </w:tcMar>
            <w:vAlign w:val="center"/>
          </w:tcPr>
          <w:p w14:paraId="156231C7" w14:textId="6321A20B" w:rsidR="00FB00E8" w:rsidRPr="00FB00E8" w:rsidRDefault="0076743B" w:rsidP="00FB00E8">
            <w:pPr>
              <w:pStyle w:val="Months"/>
              <w:ind w:left="0"/>
              <w:jc w:val="center"/>
              <w:rPr>
                <w:rFonts w:ascii="Arial Narrow" w:hAnsi="Arial Narrow" w:cs="Arial"/>
                <w:b/>
                <w:noProof/>
                <w:color w:val="auto"/>
                <w:sz w:val="36"/>
                <w:szCs w:val="36"/>
                <w:lang w:val="it-IT"/>
              </w:rPr>
            </w:pPr>
            <w:r>
              <w:rPr>
                <w:rFonts w:ascii="Arial Narrow" w:hAnsi="Arial Narrow" w:cs="Arial"/>
                <w:b/>
                <w:noProof/>
                <w:color w:val="auto"/>
                <w:sz w:val="36"/>
                <w:szCs w:val="36"/>
                <w:lang w:val="it-IT" w:bidi="ru-RU"/>
              </w:rPr>
              <w:t>JULIO</w:t>
            </w:r>
          </w:p>
          <w:tbl>
            <w:tblPr>
              <w:tblStyle w:val="CalendarTable"/>
              <w:tblW w:w="4993" w:type="pct"/>
              <w:tblBorders>
                <w:top w:val="single" w:sz="4" w:space="0" w:color="FF9B5F"/>
                <w:left w:val="single" w:sz="4" w:space="0" w:color="FF9B5F"/>
                <w:bottom w:val="single" w:sz="4" w:space="0" w:color="FF9B5F"/>
                <w:right w:val="single" w:sz="4" w:space="0" w:color="FF9B5F"/>
              </w:tblBorders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73"/>
              <w:gridCol w:w="473"/>
              <w:gridCol w:w="473"/>
              <w:gridCol w:w="473"/>
              <w:gridCol w:w="473"/>
              <w:gridCol w:w="473"/>
              <w:gridCol w:w="473"/>
            </w:tblGrid>
            <w:tr w:rsidR="00FB00E8" w:rsidRPr="00FB00E8" w14:paraId="76D7F52E" w14:textId="77777777" w:rsidTr="003201BE">
              <w:trPr>
                <w:trHeight w:val="113"/>
              </w:trPr>
              <w:tc>
                <w:tcPr>
                  <w:tcW w:w="715" w:type="pct"/>
                  <w:shd w:val="clear" w:color="auto" w:fill="FF9B5F"/>
                </w:tcPr>
                <w:p w14:paraId="731C6D97" w14:textId="0A59E8AE" w:rsidR="00FB00E8" w:rsidRPr="00FB00E8" w:rsidRDefault="0076743B" w:rsidP="00FB00E8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FFFFFF" w:themeColor="background1"/>
                      <w:sz w:val="20"/>
                      <w:szCs w:val="20"/>
                      <w:lang w:val="it-IT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 w:bidi="ru-RU"/>
                    </w:rPr>
                    <w:t>DO</w:t>
                  </w:r>
                </w:p>
              </w:tc>
              <w:tc>
                <w:tcPr>
                  <w:tcW w:w="715" w:type="pct"/>
                  <w:shd w:val="clear" w:color="auto" w:fill="FF9B5F"/>
                </w:tcPr>
                <w:p w14:paraId="24A532F1" w14:textId="7EA7340C" w:rsidR="00FB00E8" w:rsidRPr="00FB00E8" w:rsidRDefault="0076743B" w:rsidP="00FB00E8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FFFFFF" w:themeColor="background1"/>
                      <w:sz w:val="20"/>
                      <w:szCs w:val="20"/>
                      <w:lang w:val="it-IT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 w:bidi="ru-RU"/>
                    </w:rPr>
                    <w:t>LU</w:t>
                  </w:r>
                </w:p>
              </w:tc>
              <w:tc>
                <w:tcPr>
                  <w:tcW w:w="714" w:type="pct"/>
                  <w:shd w:val="clear" w:color="auto" w:fill="FF9B5F"/>
                </w:tcPr>
                <w:p w14:paraId="70A00F68" w14:textId="309D9B16" w:rsidR="00FB00E8" w:rsidRPr="00FB00E8" w:rsidRDefault="0076743B" w:rsidP="00FB00E8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FFFFFF" w:themeColor="background1"/>
                      <w:sz w:val="20"/>
                      <w:szCs w:val="20"/>
                      <w:lang w:val="it-IT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 w:bidi="ru-RU"/>
                    </w:rPr>
                    <w:t>MA</w:t>
                  </w:r>
                </w:p>
              </w:tc>
              <w:tc>
                <w:tcPr>
                  <w:tcW w:w="714" w:type="pct"/>
                  <w:shd w:val="clear" w:color="auto" w:fill="FF9B5F"/>
                </w:tcPr>
                <w:p w14:paraId="477BEA0A" w14:textId="0C20996E" w:rsidR="00FB00E8" w:rsidRPr="00FB00E8" w:rsidRDefault="0076743B" w:rsidP="00FB00E8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FFFFFF" w:themeColor="background1"/>
                      <w:sz w:val="20"/>
                      <w:szCs w:val="20"/>
                      <w:lang w:val="it-IT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 w:bidi="ru-RU"/>
                    </w:rPr>
                    <w:t>MI</w:t>
                  </w:r>
                </w:p>
              </w:tc>
              <w:tc>
                <w:tcPr>
                  <w:tcW w:w="714" w:type="pct"/>
                  <w:shd w:val="clear" w:color="auto" w:fill="FF9B5F"/>
                </w:tcPr>
                <w:p w14:paraId="77CE52C7" w14:textId="0751DDD7" w:rsidR="00FB00E8" w:rsidRPr="00FB00E8" w:rsidRDefault="0076743B" w:rsidP="00FB00E8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FFFFFF" w:themeColor="background1"/>
                      <w:sz w:val="20"/>
                      <w:szCs w:val="20"/>
                      <w:lang w:val="it-IT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/>
                    </w:rPr>
                    <w:t>JU</w:t>
                  </w:r>
                </w:p>
              </w:tc>
              <w:tc>
                <w:tcPr>
                  <w:tcW w:w="714" w:type="pct"/>
                  <w:shd w:val="clear" w:color="auto" w:fill="FF9B5F"/>
                </w:tcPr>
                <w:p w14:paraId="414A91A2" w14:textId="27895BBE" w:rsidR="00FB00E8" w:rsidRPr="00FB00E8" w:rsidRDefault="0076743B" w:rsidP="00FB00E8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FFFFFF" w:themeColor="background1"/>
                      <w:sz w:val="20"/>
                      <w:szCs w:val="20"/>
                      <w:lang w:val="it-IT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 w:bidi="ru-RU"/>
                    </w:rPr>
                    <w:t>VI</w:t>
                  </w:r>
                </w:p>
              </w:tc>
              <w:tc>
                <w:tcPr>
                  <w:tcW w:w="714" w:type="pct"/>
                  <w:shd w:val="clear" w:color="auto" w:fill="FF9B5F"/>
                </w:tcPr>
                <w:p w14:paraId="64C1B8B5" w14:textId="57C829DE" w:rsidR="00FB00E8" w:rsidRPr="00FB00E8" w:rsidRDefault="0076743B" w:rsidP="00FB00E8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FFFFFF" w:themeColor="background1"/>
                      <w:sz w:val="20"/>
                      <w:szCs w:val="20"/>
                      <w:lang w:val="it-IT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 w:bidi="ru-RU"/>
                    </w:rPr>
                    <w:t>SA</w:t>
                  </w:r>
                </w:p>
              </w:tc>
            </w:tr>
            <w:tr w:rsidR="00FB00E8" w:rsidRPr="00FB00E8" w14:paraId="1675CAED" w14:textId="77777777" w:rsidTr="003201BE">
              <w:trPr>
                <w:trHeight w:val="170"/>
              </w:trPr>
              <w:tc>
                <w:tcPr>
                  <w:tcW w:w="715" w:type="pct"/>
                </w:tcPr>
                <w:p w14:paraId="55E5E876" w14:textId="63C88A29" w:rsidR="00FB00E8" w:rsidRPr="00FB00E8" w:rsidRDefault="00FB00E8" w:rsidP="00FB00E8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FF9B5F"/>
                      <w:sz w:val="28"/>
                      <w:szCs w:val="28"/>
                      <w:lang w:val="it-IT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instrText xml:space="preserve"> DocVariable MonthStart7 \@ dddd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instrText>пятница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instrText xml:space="preserve"> = “воскресенье" 1 ""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</w:tcPr>
                <w:p w14:paraId="7013CF5B" w14:textId="7F0DD113" w:rsidR="00FB00E8" w:rsidRPr="00FB00E8" w:rsidRDefault="00FB00E8" w:rsidP="00FB00E8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it-IT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MonthStart7 \@ dddd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пятница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“понедельник" 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=A2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0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=A2+1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4306C3C1" w14:textId="47632B1A" w:rsidR="00FB00E8" w:rsidRPr="00FB00E8" w:rsidRDefault="00FB00E8" w:rsidP="00FB00E8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it-IT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MonthStart7 \@ dddd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пятница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“вторник" 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=B2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0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=B2+1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759099F4" w14:textId="3D2AFD95" w:rsidR="00FB00E8" w:rsidRPr="00FB00E8" w:rsidRDefault="00FB00E8" w:rsidP="00FB00E8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it-IT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MonthStart7 \@ dddd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пятница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“среда" 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=C2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0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=C2+1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3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476F137C" w14:textId="74C717A3" w:rsidR="00FB00E8" w:rsidRPr="00FB00E8" w:rsidRDefault="00FB00E8" w:rsidP="00FB00E8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it-IT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MonthStart7 \@ dddd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пятница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= “четверг" 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=D2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0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=D2+1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4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0B4B60FB" w14:textId="2BA3D03A" w:rsidR="00FB00E8" w:rsidRPr="00FB00E8" w:rsidRDefault="00FB00E8" w:rsidP="00FB00E8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FF0000"/>
                      <w:sz w:val="28"/>
                      <w:szCs w:val="28"/>
                      <w:lang w:val="it-IT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MonthStart7 \@ dddd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пятница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“пятница" 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=E2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4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=E2+1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5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5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1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65D423FF" w14:textId="1286316C" w:rsidR="00FB00E8" w:rsidRPr="00FB00E8" w:rsidRDefault="00FB00E8" w:rsidP="00FB00E8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FF9B5F"/>
                      <w:sz w:val="28"/>
                      <w:szCs w:val="28"/>
                      <w:lang w:val="it-IT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instrText xml:space="preserve"> DocVariable MonthStart7 \@ dddd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instrText>пятница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instrText xml:space="preserve"> = “суббота" 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instrText xml:space="preserve"> =F2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instrText>1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instrText xml:space="preserve"> =F2+1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instrText>2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instrText>2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t>2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FB00E8" w:rsidRPr="00FB00E8" w14:paraId="7BC92196" w14:textId="77777777" w:rsidTr="003201BE">
              <w:trPr>
                <w:trHeight w:val="170"/>
              </w:trPr>
              <w:tc>
                <w:tcPr>
                  <w:tcW w:w="715" w:type="pct"/>
                </w:tcPr>
                <w:p w14:paraId="3FF69F0B" w14:textId="6BA48050" w:rsidR="00FB00E8" w:rsidRPr="00FB00E8" w:rsidRDefault="00FB00E8" w:rsidP="00FB00E8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FF9B5F"/>
                      <w:sz w:val="28"/>
                      <w:szCs w:val="28"/>
                      <w:lang w:val="it-IT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instrText xml:space="preserve"> =G2+1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t>3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</w:tcPr>
                <w:p w14:paraId="734044A1" w14:textId="1B483ABB" w:rsidR="00FB00E8" w:rsidRPr="00FB00E8" w:rsidRDefault="00FB00E8" w:rsidP="00FB00E8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it-IT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=A3+1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4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0395DA50" w14:textId="0C1E47B4" w:rsidR="00FB00E8" w:rsidRPr="00FB00E8" w:rsidRDefault="00FB00E8" w:rsidP="00FB00E8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it-IT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=B3+1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5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26E4F26D" w14:textId="343926D9" w:rsidR="00FB00E8" w:rsidRPr="00FB00E8" w:rsidRDefault="00FB00E8" w:rsidP="00FB00E8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it-IT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=C3+1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6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3834FE63" w14:textId="3E696EDD" w:rsidR="00FB00E8" w:rsidRPr="00FB00E8" w:rsidRDefault="00FB00E8" w:rsidP="00FB00E8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it-IT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=D3+1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7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640FFE0B" w14:textId="34269F21" w:rsidR="00FB00E8" w:rsidRPr="00FB00E8" w:rsidRDefault="00FB00E8" w:rsidP="00FB00E8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FF0000"/>
                      <w:sz w:val="28"/>
                      <w:szCs w:val="28"/>
                      <w:lang w:val="it-IT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=E3+1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8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5491E348" w14:textId="2BC02996" w:rsidR="00FB00E8" w:rsidRPr="00FB00E8" w:rsidRDefault="00FB00E8" w:rsidP="00FB00E8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FF9B5F"/>
                      <w:sz w:val="28"/>
                      <w:szCs w:val="28"/>
                      <w:lang w:val="it-IT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instrText xml:space="preserve"> =F3+1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t>9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FB00E8" w:rsidRPr="00FB00E8" w14:paraId="5871A838" w14:textId="77777777" w:rsidTr="003201BE">
              <w:trPr>
                <w:trHeight w:val="170"/>
              </w:trPr>
              <w:tc>
                <w:tcPr>
                  <w:tcW w:w="715" w:type="pct"/>
                </w:tcPr>
                <w:p w14:paraId="6E1A6EED" w14:textId="01282A9C" w:rsidR="00FB00E8" w:rsidRPr="00FB00E8" w:rsidRDefault="00FB00E8" w:rsidP="00FB00E8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FF9B5F"/>
                      <w:sz w:val="28"/>
                      <w:szCs w:val="28"/>
                      <w:lang w:val="it-IT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instrText xml:space="preserve"> =G3+1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t>10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</w:tcPr>
                <w:p w14:paraId="071E689F" w14:textId="3A292507" w:rsidR="00FB00E8" w:rsidRPr="00FB00E8" w:rsidRDefault="00FB00E8" w:rsidP="00FB00E8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it-IT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=A4+1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11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34A04C3E" w14:textId="22F13309" w:rsidR="00FB00E8" w:rsidRPr="00FB00E8" w:rsidRDefault="00FB00E8" w:rsidP="00FB00E8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it-IT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=B4+1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12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0499AE02" w14:textId="19385CD4" w:rsidR="00FB00E8" w:rsidRPr="00FB00E8" w:rsidRDefault="00FB00E8" w:rsidP="00FB00E8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it-IT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=C4+1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13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16B54125" w14:textId="25CCD333" w:rsidR="00FB00E8" w:rsidRPr="00FB00E8" w:rsidRDefault="00FB00E8" w:rsidP="00FB00E8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it-IT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=D4+1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14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4290E7AE" w14:textId="4C7DB3FA" w:rsidR="00FB00E8" w:rsidRPr="00FB00E8" w:rsidRDefault="00FB00E8" w:rsidP="00FB00E8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FF0000"/>
                      <w:sz w:val="28"/>
                      <w:szCs w:val="28"/>
                      <w:lang w:val="it-IT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=E4+1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15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4C14E3BD" w14:textId="604A9BDA" w:rsidR="00FB00E8" w:rsidRPr="00FB00E8" w:rsidRDefault="00FB00E8" w:rsidP="00FB00E8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FF9B5F"/>
                      <w:sz w:val="28"/>
                      <w:szCs w:val="28"/>
                      <w:lang w:val="it-IT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instrText xml:space="preserve"> =F4+1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t>16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FB00E8" w:rsidRPr="00FB00E8" w14:paraId="45D32530" w14:textId="77777777" w:rsidTr="003201BE">
              <w:trPr>
                <w:trHeight w:val="170"/>
              </w:trPr>
              <w:tc>
                <w:tcPr>
                  <w:tcW w:w="715" w:type="pct"/>
                </w:tcPr>
                <w:p w14:paraId="1B4F4F07" w14:textId="1593B2AE" w:rsidR="00FB00E8" w:rsidRPr="00FB00E8" w:rsidRDefault="00FB00E8" w:rsidP="00FB00E8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FF9B5F"/>
                      <w:sz w:val="28"/>
                      <w:szCs w:val="28"/>
                      <w:lang w:val="it-IT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instrText xml:space="preserve"> =G4+1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t>17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</w:tcPr>
                <w:p w14:paraId="4C977B7C" w14:textId="029A6645" w:rsidR="00FB00E8" w:rsidRPr="00FB00E8" w:rsidRDefault="00FB00E8" w:rsidP="00FB00E8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it-IT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=A5+1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18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6A6929DF" w14:textId="7FAFA7BD" w:rsidR="00FB00E8" w:rsidRPr="00FB00E8" w:rsidRDefault="00FB00E8" w:rsidP="00FB00E8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it-IT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=B5+1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19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5F784A71" w14:textId="20EB778E" w:rsidR="00FB00E8" w:rsidRPr="00FB00E8" w:rsidRDefault="00FB00E8" w:rsidP="00FB00E8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it-IT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=C5+1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20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24CCC99D" w14:textId="7D6452F3" w:rsidR="00FB00E8" w:rsidRPr="00FB00E8" w:rsidRDefault="00FB00E8" w:rsidP="00FB00E8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it-IT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=D5+1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21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5F5F497A" w14:textId="05E0700E" w:rsidR="00FB00E8" w:rsidRPr="00FB00E8" w:rsidRDefault="00FB00E8" w:rsidP="00FB00E8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FF0000"/>
                      <w:sz w:val="28"/>
                      <w:szCs w:val="28"/>
                      <w:lang w:val="it-IT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=E5+1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22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6592A50F" w14:textId="026789D7" w:rsidR="00FB00E8" w:rsidRPr="00FB00E8" w:rsidRDefault="00FB00E8" w:rsidP="00FB00E8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FF9B5F"/>
                      <w:sz w:val="28"/>
                      <w:szCs w:val="28"/>
                      <w:lang w:val="it-IT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instrText xml:space="preserve"> =F5+1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t>23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FB00E8" w:rsidRPr="00FB00E8" w14:paraId="1C72EE63" w14:textId="77777777" w:rsidTr="003201BE">
              <w:trPr>
                <w:trHeight w:val="170"/>
              </w:trPr>
              <w:tc>
                <w:tcPr>
                  <w:tcW w:w="715" w:type="pct"/>
                </w:tcPr>
                <w:p w14:paraId="50467C20" w14:textId="7978B5B5" w:rsidR="00FB00E8" w:rsidRPr="00FB00E8" w:rsidRDefault="00FB00E8" w:rsidP="00FB00E8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FF9B5F"/>
                      <w:sz w:val="28"/>
                      <w:szCs w:val="28"/>
                      <w:lang w:val="it-IT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instrText xml:space="preserve"> =G5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instrText>23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instrText xml:space="preserve"> =G5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instrText>23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instrText xml:space="preserve"> DocVariable MonthEnd7 \@ d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instrText>31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instrText xml:space="preserve"> =G5+1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instrText>24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instrText>24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t>24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</w:tcPr>
                <w:p w14:paraId="3B14C1B9" w14:textId="48B864CC" w:rsidR="00FB00E8" w:rsidRPr="00FB00E8" w:rsidRDefault="00FB00E8" w:rsidP="00FB00E8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it-IT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=A6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24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=A6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24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MonthEnd7 \@ d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31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=A6+1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25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25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25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2658B7D7" w14:textId="6515970C" w:rsidR="00FB00E8" w:rsidRPr="00FB00E8" w:rsidRDefault="00FB00E8" w:rsidP="00FB00E8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it-IT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=B6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25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=B6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25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MonthEnd7 \@ d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31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=B6+1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26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26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26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34918095" w14:textId="0F576639" w:rsidR="00FB00E8" w:rsidRPr="00FB00E8" w:rsidRDefault="00FB00E8" w:rsidP="00FB00E8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it-IT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=C6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26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=C6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26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MonthEnd7 \@ d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31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=C6+1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27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27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27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4CFEA6ED" w14:textId="47815904" w:rsidR="00FB00E8" w:rsidRPr="00FB00E8" w:rsidRDefault="00FB00E8" w:rsidP="00FB00E8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it-IT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=D6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27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=D6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27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MonthEnd7 \@ d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31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=D6+1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28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28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28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6056A0EC" w14:textId="0C45C978" w:rsidR="00FB00E8" w:rsidRPr="00FB00E8" w:rsidRDefault="00FB00E8" w:rsidP="00FB00E8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FF0000"/>
                      <w:sz w:val="28"/>
                      <w:szCs w:val="28"/>
                      <w:lang w:val="it-IT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=E6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28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=E6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28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MonthEnd7 \@ d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31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=E6+1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29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29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29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76685ADE" w14:textId="71CC8C3E" w:rsidR="00FB00E8" w:rsidRPr="00FB00E8" w:rsidRDefault="00FB00E8" w:rsidP="00FB00E8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FF9B5F"/>
                      <w:sz w:val="28"/>
                      <w:szCs w:val="28"/>
                      <w:lang w:val="it-IT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instrText xml:space="preserve"> =F6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instrText>29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instrText xml:space="preserve"> =F6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instrText>29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instrText xml:space="preserve"> DocVariable MonthEnd7 \@ d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instrText>31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instrText xml:space="preserve"> =F6+1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instrText>30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instrText>30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fldChar w:fldCharType="end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t>30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FB00E8" w:rsidRPr="00FB00E8" w14:paraId="466FCEF5" w14:textId="77777777" w:rsidTr="003201BE">
              <w:trPr>
                <w:trHeight w:val="170"/>
              </w:trPr>
              <w:tc>
                <w:tcPr>
                  <w:tcW w:w="715" w:type="pct"/>
                </w:tcPr>
                <w:p w14:paraId="003009A3" w14:textId="6B431659" w:rsidR="00FB00E8" w:rsidRPr="00FB00E8" w:rsidRDefault="00FB00E8" w:rsidP="00FB00E8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FF9B5F"/>
                      <w:sz w:val="28"/>
                      <w:szCs w:val="28"/>
                      <w:lang w:val="it-IT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instrText xml:space="preserve"> =G6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instrText>30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instrText xml:space="preserve"> =G6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instrText>30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instrText xml:space="preserve"> DocVariable MonthEnd7 \@ d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instrText>31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instrText xml:space="preserve"> =G6+1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instrText>31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instrText>31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fldChar w:fldCharType="end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t>31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9B5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</w:tcPr>
                <w:p w14:paraId="4DEE5222" w14:textId="790FF7DF" w:rsidR="00FB00E8" w:rsidRPr="00FB00E8" w:rsidRDefault="00FB00E8" w:rsidP="00FB00E8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it-IT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=A7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31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=A7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31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MonthEnd7 \@ d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31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=A7+1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1176A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31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4AD1CABA" w14:textId="77777777" w:rsidR="00FB00E8" w:rsidRPr="00FB00E8" w:rsidRDefault="00FB00E8" w:rsidP="00FB00E8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it-IT"/>
                    </w:rPr>
                  </w:pPr>
                </w:p>
              </w:tc>
              <w:tc>
                <w:tcPr>
                  <w:tcW w:w="714" w:type="pct"/>
                </w:tcPr>
                <w:p w14:paraId="6D5B2AC4" w14:textId="77777777" w:rsidR="00FB00E8" w:rsidRPr="00FB00E8" w:rsidRDefault="00FB00E8" w:rsidP="00FB00E8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it-IT"/>
                    </w:rPr>
                  </w:pPr>
                </w:p>
              </w:tc>
              <w:tc>
                <w:tcPr>
                  <w:tcW w:w="714" w:type="pct"/>
                </w:tcPr>
                <w:p w14:paraId="5D84A24E" w14:textId="77777777" w:rsidR="00FB00E8" w:rsidRPr="00FB00E8" w:rsidRDefault="00FB00E8" w:rsidP="00FB00E8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it-IT"/>
                    </w:rPr>
                  </w:pPr>
                </w:p>
              </w:tc>
              <w:tc>
                <w:tcPr>
                  <w:tcW w:w="714" w:type="pct"/>
                </w:tcPr>
                <w:p w14:paraId="445362FA" w14:textId="77777777" w:rsidR="00FB00E8" w:rsidRPr="00FB00E8" w:rsidRDefault="00FB00E8" w:rsidP="00FB00E8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FF0000"/>
                      <w:sz w:val="28"/>
                      <w:szCs w:val="28"/>
                      <w:lang w:val="it-IT"/>
                    </w:rPr>
                  </w:pPr>
                </w:p>
              </w:tc>
              <w:tc>
                <w:tcPr>
                  <w:tcW w:w="714" w:type="pct"/>
                </w:tcPr>
                <w:p w14:paraId="4E08E617" w14:textId="77777777" w:rsidR="00FB00E8" w:rsidRPr="00FB00E8" w:rsidRDefault="00FB00E8" w:rsidP="00FB00E8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FF9B5F"/>
                      <w:sz w:val="28"/>
                      <w:szCs w:val="28"/>
                      <w:lang w:val="it-IT"/>
                    </w:rPr>
                  </w:pPr>
                </w:p>
              </w:tc>
            </w:tr>
          </w:tbl>
          <w:p w14:paraId="30BA0190" w14:textId="77777777" w:rsidR="00655317" w:rsidRPr="00FB00E8" w:rsidRDefault="00655317" w:rsidP="00F16541">
            <w:pPr>
              <w:pStyle w:val="ad"/>
              <w:spacing w:after="0"/>
              <w:jc w:val="center"/>
              <w:rPr>
                <w:rFonts w:ascii="Arial Narrow" w:hAnsi="Arial Narrow" w:cs="Arial"/>
                <w:b/>
                <w:noProof/>
                <w:color w:val="auto"/>
                <w:sz w:val="84"/>
                <w:szCs w:val="84"/>
                <w:lang w:val="de-DE" w:bidi="ru-RU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667" w:type="pct"/>
            <w:tcMar>
              <w:top w:w="369" w:type="dxa"/>
              <w:left w:w="170" w:type="dxa"/>
              <w:bottom w:w="369" w:type="dxa"/>
              <w:right w:w="170" w:type="dxa"/>
            </w:tcMar>
          </w:tcPr>
          <w:p w14:paraId="01D620D9" w14:textId="20E25AAC" w:rsidR="00655317" w:rsidRPr="00FB00E8" w:rsidRDefault="0076743B" w:rsidP="00655317">
            <w:pPr>
              <w:pStyle w:val="Months"/>
              <w:ind w:left="0"/>
              <w:jc w:val="center"/>
              <w:rPr>
                <w:rFonts w:ascii="Arial Narrow" w:hAnsi="Arial Narrow" w:cs="Arial"/>
                <w:b/>
                <w:noProof/>
                <w:color w:val="auto"/>
                <w:sz w:val="36"/>
                <w:szCs w:val="36"/>
                <w:lang w:val="en-US"/>
              </w:rPr>
            </w:pPr>
            <w:r>
              <w:rPr>
                <w:rFonts w:ascii="Arial Narrow" w:hAnsi="Arial Narrow" w:cs="Arial"/>
                <w:b/>
                <w:noProof/>
                <w:color w:val="auto"/>
                <w:sz w:val="36"/>
                <w:szCs w:val="36"/>
                <w:lang w:val="en-US" w:bidi="ru-RU"/>
              </w:rPr>
              <w:t>AGOSTO</w:t>
            </w:r>
          </w:p>
          <w:tbl>
            <w:tblPr>
              <w:tblStyle w:val="CalendarTable"/>
              <w:tblW w:w="4990" w:type="pct"/>
              <w:tblBorders>
                <w:top w:val="single" w:sz="4" w:space="0" w:color="FF78C8"/>
                <w:left w:val="single" w:sz="4" w:space="0" w:color="FF78C8"/>
                <w:bottom w:val="single" w:sz="4" w:space="0" w:color="FF78C8"/>
                <w:right w:val="single" w:sz="4" w:space="0" w:color="FF78C8"/>
              </w:tblBorders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72"/>
              <w:gridCol w:w="473"/>
              <w:gridCol w:w="474"/>
              <w:gridCol w:w="472"/>
              <w:gridCol w:w="474"/>
              <w:gridCol w:w="474"/>
              <w:gridCol w:w="471"/>
            </w:tblGrid>
            <w:tr w:rsidR="00655317" w:rsidRPr="00FB00E8" w14:paraId="2B1B6CDB" w14:textId="77777777" w:rsidTr="00655317">
              <w:trPr>
                <w:trHeight w:val="113"/>
              </w:trPr>
              <w:tc>
                <w:tcPr>
                  <w:tcW w:w="714" w:type="pct"/>
                  <w:shd w:val="clear" w:color="auto" w:fill="FF78C8"/>
                </w:tcPr>
                <w:p w14:paraId="0EB6CEDF" w14:textId="5582A4F3" w:rsidR="00655317" w:rsidRPr="00FB00E8" w:rsidRDefault="0076743B" w:rsidP="00655317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 w:bidi="ru-RU"/>
                    </w:rPr>
                    <w:t>DO</w:t>
                  </w:r>
                </w:p>
              </w:tc>
              <w:tc>
                <w:tcPr>
                  <w:tcW w:w="714" w:type="pct"/>
                  <w:shd w:val="clear" w:color="auto" w:fill="FF78C8"/>
                </w:tcPr>
                <w:p w14:paraId="162AF0AC" w14:textId="4DCA34D7" w:rsidR="00655317" w:rsidRPr="00FB00E8" w:rsidRDefault="0076743B" w:rsidP="00655317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 w:bidi="ru-RU"/>
                    </w:rPr>
                    <w:t>LU</w:t>
                  </w:r>
                </w:p>
              </w:tc>
              <w:tc>
                <w:tcPr>
                  <w:tcW w:w="716" w:type="pct"/>
                  <w:shd w:val="clear" w:color="auto" w:fill="FF78C8"/>
                </w:tcPr>
                <w:p w14:paraId="085FAEAF" w14:textId="00DE4AC1" w:rsidR="00655317" w:rsidRPr="00FB00E8" w:rsidRDefault="0076743B" w:rsidP="00655317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 w:bidi="ru-RU"/>
                    </w:rPr>
                    <w:t>MA</w:t>
                  </w:r>
                </w:p>
              </w:tc>
              <w:tc>
                <w:tcPr>
                  <w:tcW w:w="713" w:type="pct"/>
                  <w:shd w:val="clear" w:color="auto" w:fill="FF78C8"/>
                </w:tcPr>
                <w:p w14:paraId="59BD2BE4" w14:textId="09837FBE" w:rsidR="00655317" w:rsidRPr="00FB00E8" w:rsidRDefault="0076743B" w:rsidP="00655317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 w:bidi="ru-RU"/>
                    </w:rPr>
                    <w:t>MI</w:t>
                  </w:r>
                </w:p>
              </w:tc>
              <w:tc>
                <w:tcPr>
                  <w:tcW w:w="716" w:type="pct"/>
                  <w:shd w:val="clear" w:color="auto" w:fill="FF78C8"/>
                </w:tcPr>
                <w:p w14:paraId="4949AC22" w14:textId="38A07FF9" w:rsidR="00655317" w:rsidRPr="00FB00E8" w:rsidRDefault="0076743B" w:rsidP="00655317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/>
                    </w:rPr>
                    <w:t>JU</w:t>
                  </w:r>
                </w:p>
              </w:tc>
              <w:tc>
                <w:tcPr>
                  <w:tcW w:w="716" w:type="pct"/>
                  <w:shd w:val="clear" w:color="auto" w:fill="FF78C8"/>
                </w:tcPr>
                <w:p w14:paraId="2A5D7A2E" w14:textId="6E7085FD" w:rsidR="00655317" w:rsidRPr="00FB00E8" w:rsidRDefault="0076743B" w:rsidP="00655317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 w:bidi="ru-RU"/>
                    </w:rPr>
                    <w:t>VI</w:t>
                  </w:r>
                </w:p>
              </w:tc>
              <w:tc>
                <w:tcPr>
                  <w:tcW w:w="712" w:type="pct"/>
                  <w:shd w:val="clear" w:color="auto" w:fill="FF78C8"/>
                </w:tcPr>
                <w:p w14:paraId="5F250AC7" w14:textId="207ED905" w:rsidR="00655317" w:rsidRPr="00FB00E8" w:rsidRDefault="0076743B" w:rsidP="00655317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 w:bidi="ru-RU"/>
                    </w:rPr>
                    <w:t>SA</w:t>
                  </w:r>
                </w:p>
              </w:tc>
            </w:tr>
            <w:tr w:rsidR="00655317" w:rsidRPr="00FB00E8" w14:paraId="60BDA0EA" w14:textId="77777777" w:rsidTr="00655317">
              <w:trPr>
                <w:trHeight w:val="170"/>
              </w:trPr>
              <w:tc>
                <w:tcPr>
                  <w:tcW w:w="714" w:type="pct"/>
                </w:tcPr>
                <w:p w14:paraId="562BCB00" w14:textId="73991C0A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 xml:space="preserve"> DocVariable MonthStart8 \@ dddd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>понедельник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 xml:space="preserve"> = “воскресенье" 1 ""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691796BD" w14:textId="621BC671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MonthStart8 \@ dddd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понедельник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“понедельник" 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=A2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0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=A2+1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343A6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1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</w:tcPr>
                <w:p w14:paraId="48FEC566" w14:textId="60819A71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MonthStart8 \@ dddd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понедельник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“вторник" 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=B2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1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=B2+1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2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3" w:type="pct"/>
                </w:tcPr>
                <w:p w14:paraId="70E7B3BE" w14:textId="1116479F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MonthStart8 \@ dddd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понедельник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“среда" 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=C2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=C2+1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3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3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3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</w:tcPr>
                <w:p w14:paraId="03E76A20" w14:textId="7C4218DA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MonthStart8 \@ dddd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понедельник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= “четверг" 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=D2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3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=D2+1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4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4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4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</w:tcPr>
                <w:p w14:paraId="5FDF08E4" w14:textId="2F963DB7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FF0000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MonthStart8 \@ dddd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понедельник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“пятница" 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=E2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4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=E2+1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5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5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5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2" w:type="pct"/>
                </w:tcPr>
                <w:p w14:paraId="0A6506AC" w14:textId="54A2D190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 xml:space="preserve"> DocVariable MonthStart8 \@ dddd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>понедельник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 xml:space="preserve"> = “суббота" 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 xml:space="preserve"> =F2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>5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 xml:space="preserve"> =F2+1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>6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>6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t>6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655317" w:rsidRPr="00FB00E8" w14:paraId="14B443E1" w14:textId="77777777" w:rsidTr="00655317">
              <w:trPr>
                <w:trHeight w:val="170"/>
              </w:trPr>
              <w:tc>
                <w:tcPr>
                  <w:tcW w:w="714" w:type="pct"/>
                </w:tcPr>
                <w:p w14:paraId="65D32632" w14:textId="2998BE04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 xml:space="preserve"> =G2+1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t>7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706D294C" w14:textId="1923F341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=A3+1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8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</w:tcPr>
                <w:p w14:paraId="26D64059" w14:textId="5D5E87DA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=B3+1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9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3" w:type="pct"/>
                </w:tcPr>
                <w:p w14:paraId="046F5401" w14:textId="0F8BABAF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=C3+1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10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</w:tcPr>
                <w:p w14:paraId="3DF64A48" w14:textId="28150BB4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=D3+1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11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</w:tcPr>
                <w:p w14:paraId="2C8C9488" w14:textId="1764800A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FF0000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=E3+1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12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2" w:type="pct"/>
                </w:tcPr>
                <w:p w14:paraId="282B0039" w14:textId="1F671A7A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 xml:space="preserve"> =F3+1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t>13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655317" w:rsidRPr="00FB00E8" w14:paraId="161510E6" w14:textId="77777777" w:rsidTr="00655317">
              <w:trPr>
                <w:trHeight w:val="170"/>
              </w:trPr>
              <w:tc>
                <w:tcPr>
                  <w:tcW w:w="714" w:type="pct"/>
                </w:tcPr>
                <w:p w14:paraId="629CD8EA" w14:textId="3F7FC6FB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 xml:space="preserve"> =G3+1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t>14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363A8278" w14:textId="664814EF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=A4+1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15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</w:tcPr>
                <w:p w14:paraId="7DABF9ED" w14:textId="28FB23F2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=B4+1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16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3" w:type="pct"/>
                </w:tcPr>
                <w:p w14:paraId="499FEC1D" w14:textId="7674E2E4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=C4+1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17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</w:tcPr>
                <w:p w14:paraId="1731E77C" w14:textId="6340F789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=D4+1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18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</w:tcPr>
                <w:p w14:paraId="708A3671" w14:textId="19D90965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FF0000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=E4+1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19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2" w:type="pct"/>
                </w:tcPr>
                <w:p w14:paraId="01578850" w14:textId="575F6B7E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 xml:space="preserve"> =F4+1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t>20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655317" w:rsidRPr="00FB00E8" w14:paraId="181E6D00" w14:textId="77777777" w:rsidTr="00655317">
              <w:trPr>
                <w:trHeight w:val="170"/>
              </w:trPr>
              <w:tc>
                <w:tcPr>
                  <w:tcW w:w="714" w:type="pct"/>
                </w:tcPr>
                <w:p w14:paraId="413604FF" w14:textId="10B85846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 xml:space="preserve"> =G4+1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t>21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506A8DE1" w14:textId="45FB2EC0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=A5+1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22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</w:tcPr>
                <w:p w14:paraId="22D1CDCD" w14:textId="59B64E4C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=B5+1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23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3" w:type="pct"/>
                </w:tcPr>
                <w:p w14:paraId="65D0FBE0" w14:textId="46FE0594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=C5+1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24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</w:tcPr>
                <w:p w14:paraId="1D5BA861" w14:textId="29F0FC2B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=D5+1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25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</w:tcPr>
                <w:p w14:paraId="60574935" w14:textId="2534F8B6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FF0000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=E5+1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26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2" w:type="pct"/>
                </w:tcPr>
                <w:p w14:paraId="0FA06A65" w14:textId="45E570FF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 xml:space="preserve"> =F5+1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t>27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655317" w:rsidRPr="00FB00E8" w14:paraId="045BEB23" w14:textId="77777777" w:rsidTr="00655317">
              <w:trPr>
                <w:trHeight w:val="170"/>
              </w:trPr>
              <w:tc>
                <w:tcPr>
                  <w:tcW w:w="714" w:type="pct"/>
                </w:tcPr>
                <w:p w14:paraId="62485757" w14:textId="139750BD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 xml:space="preserve"> =G5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>27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 xml:space="preserve"> =G5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>27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 xml:space="preserve"> DocVariable MonthEnd8 \@ d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>31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 xml:space="preserve"> =G5+1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>28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>28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t>28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0C4B833E" w14:textId="2BF0FF9E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=A6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28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=A6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28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MonthEnd8 \@ d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31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=A6+1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29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29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29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</w:tcPr>
                <w:p w14:paraId="47F6A4CF" w14:textId="7728E276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=B6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29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=B6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29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MonthEnd8 \@ d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31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=B6+1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30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30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30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3" w:type="pct"/>
                </w:tcPr>
                <w:p w14:paraId="5C1D7762" w14:textId="6EB46D31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=C6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30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=C6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30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MonthEnd8 \@ d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31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=C6+1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31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31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31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</w:tcPr>
                <w:p w14:paraId="7179D0CD" w14:textId="7E3217D7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=D6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31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=D6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31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MonthEnd8 \@ d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31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=D6+1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29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</w:tcPr>
                <w:p w14:paraId="694C3F62" w14:textId="25743408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FF0000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=E6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0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=E6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29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MonthEnd8 \@ d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31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=E6+1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30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30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2" w:type="pct"/>
                </w:tcPr>
                <w:p w14:paraId="2D2876A2" w14:textId="57D0287D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 xml:space="preserve"> =F6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>0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 xml:space="preserve"> =F6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>30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 xml:space="preserve"> DocVariable MonthEnd8 \@ d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>31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 xml:space="preserve"> =F6+1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>31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>31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655317" w:rsidRPr="00FB00E8" w14:paraId="6E9E0081" w14:textId="77777777" w:rsidTr="00655317">
              <w:trPr>
                <w:trHeight w:val="170"/>
              </w:trPr>
              <w:tc>
                <w:tcPr>
                  <w:tcW w:w="714" w:type="pct"/>
                </w:tcPr>
                <w:p w14:paraId="55585FBA" w14:textId="4DF122A2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 xml:space="preserve"> =G6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>0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 xml:space="preserve"> =G6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>31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 xml:space="preserve"> DocVariable MonthEnd8 \@ d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>31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 xml:space="preserve"> =G6+1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>31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3A5D3D62" w14:textId="69512EC5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=A7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0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=A7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31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MonthEnd8 \@ d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31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=A7+1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31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</w:tcPr>
                <w:p w14:paraId="2608B823" w14:textId="77777777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3" w:type="pct"/>
                </w:tcPr>
                <w:p w14:paraId="378CE0E5" w14:textId="77777777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6" w:type="pct"/>
                </w:tcPr>
                <w:p w14:paraId="329C844A" w14:textId="77777777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6" w:type="pct"/>
                </w:tcPr>
                <w:p w14:paraId="398BCF38" w14:textId="77777777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FF0000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2" w:type="pct"/>
                </w:tcPr>
                <w:p w14:paraId="439963FF" w14:textId="77777777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6ADABAF7" w14:textId="77777777" w:rsidR="00655317" w:rsidRPr="00FB00E8" w:rsidRDefault="00655317" w:rsidP="00F16541">
            <w:pPr>
              <w:pStyle w:val="ad"/>
              <w:spacing w:after="0"/>
              <w:jc w:val="center"/>
              <w:rPr>
                <w:rFonts w:ascii="Arial Narrow" w:hAnsi="Arial Narrow" w:cs="Arial"/>
                <w:b/>
                <w:noProof/>
                <w:color w:val="auto"/>
                <w:sz w:val="84"/>
                <w:szCs w:val="84"/>
                <w:lang w:bidi="ru-RU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666" w:type="pct"/>
            <w:tcMar>
              <w:top w:w="369" w:type="dxa"/>
              <w:left w:w="170" w:type="dxa"/>
              <w:bottom w:w="369" w:type="dxa"/>
              <w:right w:w="170" w:type="dxa"/>
            </w:tcMar>
          </w:tcPr>
          <w:p w14:paraId="5E8C6CB5" w14:textId="43EA3B6B" w:rsidR="00655317" w:rsidRPr="00FB00E8" w:rsidRDefault="0076743B" w:rsidP="00655317">
            <w:pPr>
              <w:pStyle w:val="Months"/>
              <w:ind w:left="0"/>
              <w:jc w:val="center"/>
              <w:rPr>
                <w:rFonts w:ascii="Arial Narrow" w:hAnsi="Arial Narrow" w:cs="Arial"/>
                <w:b/>
                <w:noProof/>
                <w:color w:val="auto"/>
                <w:sz w:val="36"/>
                <w:szCs w:val="36"/>
                <w:lang w:val="en-US"/>
              </w:rPr>
            </w:pPr>
            <w:r>
              <w:rPr>
                <w:rFonts w:ascii="Arial Narrow" w:hAnsi="Arial Narrow" w:cs="Arial"/>
                <w:b/>
                <w:noProof/>
                <w:color w:val="auto"/>
                <w:sz w:val="36"/>
                <w:szCs w:val="36"/>
                <w:lang w:val="en-US" w:bidi="ru-RU"/>
              </w:rPr>
              <w:t>SEPTIEMBRE</w:t>
            </w:r>
          </w:p>
          <w:tbl>
            <w:tblPr>
              <w:tblStyle w:val="CalendarTable"/>
              <w:tblW w:w="4993" w:type="pct"/>
              <w:tblBorders>
                <w:top w:val="single" w:sz="4" w:space="0" w:color="FF78C8"/>
                <w:left w:val="single" w:sz="4" w:space="0" w:color="FF78C8"/>
                <w:bottom w:val="single" w:sz="4" w:space="0" w:color="FF78C8"/>
                <w:right w:val="single" w:sz="4" w:space="0" w:color="FF78C8"/>
              </w:tblBorders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72"/>
              <w:gridCol w:w="473"/>
              <w:gridCol w:w="473"/>
              <w:gridCol w:w="473"/>
              <w:gridCol w:w="473"/>
              <w:gridCol w:w="473"/>
              <w:gridCol w:w="473"/>
            </w:tblGrid>
            <w:tr w:rsidR="00655317" w:rsidRPr="00FB00E8" w14:paraId="355AB2E3" w14:textId="77777777" w:rsidTr="00655317">
              <w:trPr>
                <w:trHeight w:val="113"/>
              </w:trPr>
              <w:tc>
                <w:tcPr>
                  <w:tcW w:w="714" w:type="pct"/>
                  <w:shd w:val="clear" w:color="auto" w:fill="FF6EAA"/>
                </w:tcPr>
                <w:p w14:paraId="4C3353CA" w14:textId="3FDAFB61" w:rsidR="00655317" w:rsidRPr="00FB00E8" w:rsidRDefault="0076743B" w:rsidP="00655317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 w:bidi="ru-RU"/>
                    </w:rPr>
                    <w:t>DO</w:t>
                  </w:r>
                </w:p>
              </w:tc>
              <w:tc>
                <w:tcPr>
                  <w:tcW w:w="715" w:type="pct"/>
                  <w:shd w:val="clear" w:color="auto" w:fill="FF6EAA"/>
                </w:tcPr>
                <w:p w14:paraId="682245C5" w14:textId="51BBE7EA" w:rsidR="00655317" w:rsidRPr="00FB00E8" w:rsidRDefault="0076743B" w:rsidP="00655317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 w:bidi="ru-RU"/>
                    </w:rPr>
                    <w:t>LU</w:t>
                  </w:r>
                </w:p>
              </w:tc>
              <w:tc>
                <w:tcPr>
                  <w:tcW w:w="714" w:type="pct"/>
                  <w:shd w:val="clear" w:color="auto" w:fill="FF6EAA"/>
                </w:tcPr>
                <w:p w14:paraId="05DB8B29" w14:textId="28486C8E" w:rsidR="00655317" w:rsidRPr="00FB00E8" w:rsidRDefault="0076743B" w:rsidP="00655317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 w:bidi="ru-RU"/>
                    </w:rPr>
                    <w:t>MA</w:t>
                  </w:r>
                </w:p>
              </w:tc>
              <w:tc>
                <w:tcPr>
                  <w:tcW w:w="714" w:type="pct"/>
                  <w:shd w:val="clear" w:color="auto" w:fill="FF6EAA"/>
                </w:tcPr>
                <w:p w14:paraId="52764948" w14:textId="61B8E907" w:rsidR="00655317" w:rsidRPr="00FB00E8" w:rsidRDefault="0076743B" w:rsidP="00655317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 w:bidi="ru-RU"/>
                    </w:rPr>
                    <w:t>MI</w:t>
                  </w:r>
                </w:p>
              </w:tc>
              <w:tc>
                <w:tcPr>
                  <w:tcW w:w="714" w:type="pct"/>
                  <w:shd w:val="clear" w:color="auto" w:fill="FF6EAA"/>
                </w:tcPr>
                <w:p w14:paraId="1EE64180" w14:textId="225179EC" w:rsidR="00655317" w:rsidRPr="00FB00E8" w:rsidRDefault="0076743B" w:rsidP="00655317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/>
                    </w:rPr>
                    <w:t>JU</w:t>
                  </w:r>
                </w:p>
              </w:tc>
              <w:tc>
                <w:tcPr>
                  <w:tcW w:w="714" w:type="pct"/>
                  <w:shd w:val="clear" w:color="auto" w:fill="FF6EAA"/>
                </w:tcPr>
                <w:p w14:paraId="026B8606" w14:textId="0B29A380" w:rsidR="00655317" w:rsidRPr="00FB00E8" w:rsidRDefault="0076743B" w:rsidP="00655317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 w:bidi="ru-RU"/>
                    </w:rPr>
                    <w:t>VI</w:t>
                  </w:r>
                </w:p>
              </w:tc>
              <w:tc>
                <w:tcPr>
                  <w:tcW w:w="714" w:type="pct"/>
                  <w:shd w:val="clear" w:color="auto" w:fill="FF6EAA"/>
                </w:tcPr>
                <w:p w14:paraId="72014255" w14:textId="00194891" w:rsidR="00655317" w:rsidRPr="00FB00E8" w:rsidRDefault="0076743B" w:rsidP="00655317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 w:bidi="ru-RU"/>
                    </w:rPr>
                    <w:t>SA</w:t>
                  </w:r>
                </w:p>
              </w:tc>
            </w:tr>
            <w:tr w:rsidR="00655317" w:rsidRPr="00FB00E8" w14:paraId="6758BB58" w14:textId="77777777" w:rsidTr="00655317">
              <w:trPr>
                <w:trHeight w:val="170"/>
              </w:trPr>
              <w:tc>
                <w:tcPr>
                  <w:tcW w:w="714" w:type="pct"/>
                </w:tcPr>
                <w:p w14:paraId="738D908B" w14:textId="59B5CBE2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 xml:space="preserve"> DocVariable MonthStart9 \@ dddd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>четверг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 xml:space="preserve"> = “воскресенье" 1 ""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</w:tcPr>
                <w:p w14:paraId="18EF1BC9" w14:textId="1734B437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MonthStart9 \@ dddd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четверг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“понедельник" 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=A2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0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=A2+1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2809A817" w14:textId="591FE6F2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MonthStart9 \@ dddd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четверг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“вторник" 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=B2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0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=B2+1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3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15824B6E" w14:textId="6262C36C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MonthStart9 \@ dddd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четверг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“среда" 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=C2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0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=C2+1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4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429482F8" w14:textId="68F855A6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MonthStart9 \@ dddd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четверг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= “четверг" 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=D2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4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=D2+1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5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5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1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56712CEC" w14:textId="664F9B58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FF0000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MonthStart9 \@ dddd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четверг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“пятница" 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=E2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1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=E2+1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2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4ED548DA" w14:textId="1B9C49D9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 xml:space="preserve"> DocVariable MonthStart9 \@ dddd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>четверг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 xml:space="preserve"> = “суббота" 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 xml:space="preserve"> =F2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>2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 xml:space="preserve"> =F2+1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>3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>3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t>3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655317" w:rsidRPr="00FB00E8" w14:paraId="31E079D7" w14:textId="77777777" w:rsidTr="00655317">
              <w:trPr>
                <w:trHeight w:val="170"/>
              </w:trPr>
              <w:tc>
                <w:tcPr>
                  <w:tcW w:w="714" w:type="pct"/>
                </w:tcPr>
                <w:p w14:paraId="52180B3D" w14:textId="37D7CCB7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 xml:space="preserve"> =G2+1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t>4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</w:tcPr>
                <w:p w14:paraId="7F740F0E" w14:textId="51DBED71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=A3+1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5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22727B82" w14:textId="5939A3C6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=B3+1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6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1CF8E19A" w14:textId="01A226DD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=C3+1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7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12F38D57" w14:textId="202D0DC6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=D3+1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8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24820585" w14:textId="7F75DE36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FF0000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=E3+1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9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2B1A7AA9" w14:textId="4FE459B0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 xml:space="preserve"> =F3+1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t>10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655317" w:rsidRPr="00FB00E8" w14:paraId="4EE381CF" w14:textId="77777777" w:rsidTr="00655317">
              <w:trPr>
                <w:trHeight w:val="170"/>
              </w:trPr>
              <w:tc>
                <w:tcPr>
                  <w:tcW w:w="714" w:type="pct"/>
                </w:tcPr>
                <w:p w14:paraId="0BAEFBC9" w14:textId="0288D257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 xml:space="preserve"> =G3+1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t>11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</w:tcPr>
                <w:p w14:paraId="52FDF6DB" w14:textId="71EBF973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=A4+1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12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73F4092C" w14:textId="60FD2B16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=B4+1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13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7410C01D" w14:textId="7B97BF54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=C4+1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14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41A6FE5D" w14:textId="5472477C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=D4+1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15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3E7909EE" w14:textId="45D32279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FF0000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=E4+1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16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447EC8A0" w14:textId="1E5AB29F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 xml:space="preserve"> =F4+1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t>17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655317" w:rsidRPr="00FB00E8" w14:paraId="69E406F0" w14:textId="77777777" w:rsidTr="00655317">
              <w:trPr>
                <w:trHeight w:val="170"/>
              </w:trPr>
              <w:tc>
                <w:tcPr>
                  <w:tcW w:w="714" w:type="pct"/>
                </w:tcPr>
                <w:p w14:paraId="08F7BA52" w14:textId="7ECAC2E3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 xml:space="preserve"> =G4+1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t>18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</w:tcPr>
                <w:p w14:paraId="22B38048" w14:textId="6F1D3BDF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=A5+1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19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5B4D0F3D" w14:textId="3619E485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=B5+1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20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364E8322" w14:textId="0511B634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=C5+1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21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7D097F5F" w14:textId="521C8FA0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=D5+1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22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70685F69" w14:textId="2E5F5DD8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FF0000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=E5+1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23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6F2141BE" w14:textId="60BE8F24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 xml:space="preserve"> =F5+1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t>24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655317" w:rsidRPr="00FB00E8" w14:paraId="31DB2307" w14:textId="77777777" w:rsidTr="00655317">
              <w:trPr>
                <w:trHeight w:val="170"/>
              </w:trPr>
              <w:tc>
                <w:tcPr>
                  <w:tcW w:w="714" w:type="pct"/>
                </w:tcPr>
                <w:p w14:paraId="6BEB1B32" w14:textId="17A3B137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 xml:space="preserve"> =G5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>24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 xml:space="preserve"> =G5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>24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 xml:space="preserve"> DocVariable MonthEnd9 \@ d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>30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 xml:space="preserve"> =G5+1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>25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>25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t>25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</w:tcPr>
                <w:p w14:paraId="357F5097" w14:textId="2340AAF0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=A6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25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=A6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25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MonthEnd9 \@ d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30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=A6+1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26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26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26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70437B68" w14:textId="2AA2B58D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=B6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26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=B6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26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MonthEnd9 \@ d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30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=B6+1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27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27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27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67E23AB7" w14:textId="0E1DEC95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=C6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27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=C6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27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MonthEnd9 \@ d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30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=C6+1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28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28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28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6CF37B15" w14:textId="7355429B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=D6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28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=D6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28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MonthEnd9 \@ d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30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=D6+1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29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29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29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53C5D774" w14:textId="4E55D9C7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FF0000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=E6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29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=E6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29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MonthEnd9 \@ d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30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=E6+1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30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30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30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67E75CAC" w14:textId="612FD757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 xml:space="preserve"> =F6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>30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 xml:space="preserve"> =F6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>30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 xml:space="preserve"> DocVariable MonthEnd9 \@ d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>30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 xml:space="preserve"> =F6+1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1176A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>30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655317" w:rsidRPr="00FB00E8" w14:paraId="4702895E" w14:textId="77777777" w:rsidTr="00655317">
              <w:trPr>
                <w:trHeight w:val="170"/>
              </w:trPr>
              <w:tc>
                <w:tcPr>
                  <w:tcW w:w="714" w:type="pct"/>
                </w:tcPr>
                <w:p w14:paraId="3EDB96A4" w14:textId="01D644BC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 xml:space="preserve"> =G6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>0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 xml:space="preserve"> =G6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1176A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>30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 xml:space="preserve"> DocVariable MonthEnd9 \@ d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1176A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>30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 xml:space="preserve"> =G6+1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>29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</w:tcPr>
                <w:p w14:paraId="092ED5EB" w14:textId="5FF2C508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=A7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0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=A7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29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MonthEnd9 \@ d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30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=A7+1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30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30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64D13EA8" w14:textId="77777777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4" w:type="pct"/>
                </w:tcPr>
                <w:p w14:paraId="4A5DAC44" w14:textId="77777777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4" w:type="pct"/>
                </w:tcPr>
                <w:p w14:paraId="06A68280" w14:textId="77777777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4" w:type="pct"/>
                </w:tcPr>
                <w:p w14:paraId="3CE91B27" w14:textId="77777777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FF0000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4" w:type="pct"/>
                </w:tcPr>
                <w:p w14:paraId="55C378EA" w14:textId="77777777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FF78C8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644384C6" w14:textId="77777777" w:rsidR="00655317" w:rsidRPr="00FB00E8" w:rsidRDefault="00655317" w:rsidP="00F16541">
            <w:pPr>
              <w:pStyle w:val="ad"/>
              <w:spacing w:after="0"/>
              <w:jc w:val="center"/>
              <w:rPr>
                <w:rFonts w:ascii="Arial Narrow" w:hAnsi="Arial Narrow" w:cs="Arial"/>
                <w:b/>
                <w:noProof/>
                <w:color w:val="auto"/>
                <w:sz w:val="84"/>
                <w:szCs w:val="84"/>
                <w:lang w:val="de-DE" w:bidi="ru-RU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655317" w:rsidRPr="00FB00E8" w14:paraId="367665FB" w14:textId="77777777" w:rsidTr="00FB00E8">
        <w:trPr>
          <w:trHeight w:val="567"/>
          <w:jc w:val="center"/>
        </w:trPr>
        <w:tc>
          <w:tcPr>
            <w:tcW w:w="1667" w:type="pct"/>
            <w:tcMar>
              <w:top w:w="369" w:type="dxa"/>
              <w:left w:w="170" w:type="dxa"/>
              <w:bottom w:w="369" w:type="dxa"/>
              <w:right w:w="170" w:type="dxa"/>
            </w:tcMar>
            <w:vAlign w:val="center"/>
          </w:tcPr>
          <w:p w14:paraId="063F402B" w14:textId="00E6649B" w:rsidR="00FB00E8" w:rsidRPr="00FB00E8" w:rsidRDefault="0076743B" w:rsidP="00FB00E8">
            <w:pPr>
              <w:pStyle w:val="Months"/>
              <w:ind w:left="0"/>
              <w:jc w:val="center"/>
              <w:rPr>
                <w:rFonts w:ascii="Arial Narrow" w:hAnsi="Arial Narrow" w:cs="Arial"/>
                <w:b/>
                <w:noProof/>
                <w:color w:val="auto"/>
                <w:sz w:val="36"/>
                <w:szCs w:val="36"/>
              </w:rPr>
            </w:pPr>
            <w:r>
              <w:rPr>
                <w:rFonts w:ascii="Arial Narrow" w:hAnsi="Arial Narrow" w:cs="Arial"/>
                <w:b/>
                <w:noProof/>
                <w:color w:val="auto"/>
                <w:sz w:val="36"/>
                <w:szCs w:val="36"/>
                <w:lang w:bidi="ru-RU"/>
              </w:rPr>
              <w:t>OCTUBRE</w:t>
            </w:r>
          </w:p>
          <w:tbl>
            <w:tblPr>
              <w:tblStyle w:val="CalendarTable"/>
              <w:tblW w:w="4991" w:type="pct"/>
              <w:tblBorders>
                <w:top w:val="single" w:sz="4" w:space="0" w:color="DC82C8"/>
                <w:left w:val="single" w:sz="4" w:space="0" w:color="DC82C8"/>
                <w:bottom w:val="single" w:sz="4" w:space="0" w:color="DC82C8"/>
                <w:right w:val="single" w:sz="4" w:space="0" w:color="DC82C8"/>
              </w:tblBorders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74"/>
              <w:gridCol w:w="473"/>
              <w:gridCol w:w="473"/>
              <w:gridCol w:w="473"/>
              <w:gridCol w:w="473"/>
              <w:gridCol w:w="473"/>
              <w:gridCol w:w="471"/>
            </w:tblGrid>
            <w:tr w:rsidR="00FB00E8" w:rsidRPr="00FB00E8" w14:paraId="1121D474" w14:textId="77777777" w:rsidTr="003201BE">
              <w:trPr>
                <w:trHeight w:val="113"/>
              </w:trPr>
              <w:tc>
                <w:tcPr>
                  <w:tcW w:w="715" w:type="pct"/>
                  <w:shd w:val="clear" w:color="auto" w:fill="DC82C8"/>
                </w:tcPr>
                <w:p w14:paraId="438D5C68" w14:textId="1820D8DF" w:rsidR="00FB00E8" w:rsidRPr="00FB00E8" w:rsidRDefault="0076743B" w:rsidP="00FB00E8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FFFFFF" w:themeColor="background1"/>
                      <w:sz w:val="20"/>
                      <w:szCs w:val="20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 w:bidi="ru-RU"/>
                    </w:rPr>
                    <w:t>DO</w:t>
                  </w:r>
                </w:p>
              </w:tc>
              <w:tc>
                <w:tcPr>
                  <w:tcW w:w="715" w:type="pct"/>
                  <w:shd w:val="clear" w:color="auto" w:fill="DC82C8"/>
                </w:tcPr>
                <w:p w14:paraId="211ED0C2" w14:textId="59981E28" w:rsidR="00FB00E8" w:rsidRPr="00FB00E8" w:rsidRDefault="0076743B" w:rsidP="00FB00E8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FFFFFF" w:themeColor="background1"/>
                      <w:sz w:val="20"/>
                      <w:szCs w:val="20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 w:bidi="ru-RU"/>
                    </w:rPr>
                    <w:t>LU</w:t>
                  </w:r>
                </w:p>
              </w:tc>
              <w:tc>
                <w:tcPr>
                  <w:tcW w:w="714" w:type="pct"/>
                  <w:shd w:val="clear" w:color="auto" w:fill="DC82C8"/>
                </w:tcPr>
                <w:p w14:paraId="363B6730" w14:textId="32F97C2B" w:rsidR="00FB00E8" w:rsidRPr="00FB00E8" w:rsidRDefault="0076743B" w:rsidP="00FB00E8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FFFFFF" w:themeColor="background1"/>
                      <w:sz w:val="20"/>
                      <w:szCs w:val="20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 w:bidi="ru-RU"/>
                    </w:rPr>
                    <w:t>MA</w:t>
                  </w:r>
                </w:p>
              </w:tc>
              <w:tc>
                <w:tcPr>
                  <w:tcW w:w="715" w:type="pct"/>
                  <w:shd w:val="clear" w:color="auto" w:fill="DC82C8"/>
                </w:tcPr>
                <w:p w14:paraId="1FF26592" w14:textId="1551D6D6" w:rsidR="00FB00E8" w:rsidRPr="00FB00E8" w:rsidRDefault="0076743B" w:rsidP="00FB00E8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FFFFFF" w:themeColor="background1"/>
                      <w:sz w:val="20"/>
                      <w:szCs w:val="20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 w:bidi="ru-RU"/>
                    </w:rPr>
                    <w:t>MI</w:t>
                  </w:r>
                </w:p>
              </w:tc>
              <w:tc>
                <w:tcPr>
                  <w:tcW w:w="714" w:type="pct"/>
                  <w:shd w:val="clear" w:color="auto" w:fill="DC82C8"/>
                </w:tcPr>
                <w:p w14:paraId="312F504E" w14:textId="0123FA3A" w:rsidR="00FB00E8" w:rsidRPr="00FB00E8" w:rsidRDefault="0076743B" w:rsidP="00FB00E8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FFFFFF" w:themeColor="background1"/>
                      <w:sz w:val="20"/>
                      <w:szCs w:val="20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/>
                    </w:rPr>
                    <w:t>JU</w:t>
                  </w:r>
                </w:p>
              </w:tc>
              <w:tc>
                <w:tcPr>
                  <w:tcW w:w="715" w:type="pct"/>
                  <w:shd w:val="clear" w:color="auto" w:fill="DC82C8"/>
                </w:tcPr>
                <w:p w14:paraId="7F289800" w14:textId="4FE178BB" w:rsidR="00FB00E8" w:rsidRPr="00FB00E8" w:rsidRDefault="0076743B" w:rsidP="00FB00E8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FFFFFF" w:themeColor="background1"/>
                      <w:sz w:val="20"/>
                      <w:szCs w:val="20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 w:bidi="ru-RU"/>
                    </w:rPr>
                    <w:t>VI</w:t>
                  </w:r>
                </w:p>
              </w:tc>
              <w:tc>
                <w:tcPr>
                  <w:tcW w:w="714" w:type="pct"/>
                  <w:shd w:val="clear" w:color="auto" w:fill="DC82C8"/>
                </w:tcPr>
                <w:p w14:paraId="535C25C5" w14:textId="09490394" w:rsidR="00FB00E8" w:rsidRPr="00FB00E8" w:rsidRDefault="0076743B" w:rsidP="00FB00E8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FFFFFF" w:themeColor="background1"/>
                      <w:sz w:val="20"/>
                      <w:szCs w:val="20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 w:bidi="ru-RU"/>
                    </w:rPr>
                    <w:t>SA</w:t>
                  </w:r>
                </w:p>
              </w:tc>
            </w:tr>
            <w:tr w:rsidR="00FB00E8" w:rsidRPr="00FB00E8" w14:paraId="6F335F30" w14:textId="77777777" w:rsidTr="003201BE">
              <w:trPr>
                <w:trHeight w:val="170"/>
              </w:trPr>
              <w:tc>
                <w:tcPr>
                  <w:tcW w:w="715" w:type="pct"/>
                </w:tcPr>
                <w:p w14:paraId="59E03078" w14:textId="1BB12FF9" w:rsidR="00FB00E8" w:rsidRPr="00FB00E8" w:rsidRDefault="00FB00E8" w:rsidP="00FB00E8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DC82C8"/>
                      <w:sz w:val="28"/>
                      <w:szCs w:val="28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instrText xml:space="preserve"> DocVariable MonthStart10 \@ dddd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instrText>суббота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instrText xml:space="preserve"> = “воскресенье" 1 ""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</w:tcPr>
                <w:p w14:paraId="08B04CA1" w14:textId="59711C06" w:rsidR="00FB00E8" w:rsidRPr="00FB00E8" w:rsidRDefault="00FB00E8" w:rsidP="00FB00E8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MonthStart10 \@ dddd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суббота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“понедельник" 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=A2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0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=A2+1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1176A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6E787894" w14:textId="1010184D" w:rsidR="00FB00E8" w:rsidRPr="00FB00E8" w:rsidRDefault="00FB00E8" w:rsidP="00FB00E8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MonthStart10 \@ dddd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суббота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“вторник" 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=B2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0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=B2+1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1176A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3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</w:tcPr>
                <w:p w14:paraId="1EB6B988" w14:textId="04ABAE7A" w:rsidR="00FB00E8" w:rsidRPr="00FB00E8" w:rsidRDefault="00FB00E8" w:rsidP="00FB00E8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MonthStart10 \@ dddd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суббота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“среда" 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=C2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0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=C2+1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62F8624F" w14:textId="4B9511F5" w:rsidR="00FB00E8" w:rsidRPr="00FB00E8" w:rsidRDefault="00FB00E8" w:rsidP="00FB00E8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MonthStart10 \@ dddd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суббота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= “четверг" 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=D2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0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=D2+1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3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</w:tcPr>
                <w:p w14:paraId="6DE04A9C" w14:textId="2566857F" w:rsidR="00FB00E8" w:rsidRPr="00FB00E8" w:rsidRDefault="00FB00E8" w:rsidP="00FB00E8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FF0000"/>
                      <w:sz w:val="28"/>
                      <w:szCs w:val="28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MonthStart10 \@ dddd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суббота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“пятница" 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=E2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0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=E2+1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4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509B41AD" w14:textId="427DFE19" w:rsidR="00FB00E8" w:rsidRPr="00FB00E8" w:rsidRDefault="00FB00E8" w:rsidP="00FB00E8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DC82C8"/>
                      <w:sz w:val="28"/>
                      <w:szCs w:val="28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instrText xml:space="preserve"> DocVariable MonthStart10 \@ dddd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instrText>суббота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instrText xml:space="preserve"> = “суббота" 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instrText xml:space="preserve"> =F2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instrText>4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instrText xml:space="preserve"> =F2+1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instrText>5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instrText>5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 w:rsidRPr="00FB00E8">
                    <w:rPr>
                      <w:rFonts w:ascii="Arial Narrow" w:hAnsi="Arial Narrow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t>1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FB00E8" w:rsidRPr="00FB00E8" w14:paraId="720C9A8C" w14:textId="77777777" w:rsidTr="003201BE">
              <w:trPr>
                <w:trHeight w:val="170"/>
              </w:trPr>
              <w:tc>
                <w:tcPr>
                  <w:tcW w:w="715" w:type="pct"/>
                </w:tcPr>
                <w:p w14:paraId="20D7B05F" w14:textId="1FCCF158" w:rsidR="00FB00E8" w:rsidRPr="00FB00E8" w:rsidRDefault="00FB00E8" w:rsidP="00FB00E8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DC82C8"/>
                      <w:sz w:val="28"/>
                      <w:szCs w:val="28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instrText xml:space="preserve"> =G2+1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t>2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</w:tcPr>
                <w:p w14:paraId="0D95F0C6" w14:textId="612D0A27" w:rsidR="00FB00E8" w:rsidRPr="00FB00E8" w:rsidRDefault="00FB00E8" w:rsidP="00FB00E8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=A3+1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3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4C42A19D" w14:textId="3B6CD21B" w:rsidR="00FB00E8" w:rsidRPr="00FB00E8" w:rsidRDefault="00FB00E8" w:rsidP="00FB00E8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=B3+1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4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</w:tcPr>
                <w:p w14:paraId="333EDB07" w14:textId="1C9CE931" w:rsidR="00FB00E8" w:rsidRPr="00FB00E8" w:rsidRDefault="00FB00E8" w:rsidP="00FB00E8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=C3+1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5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0D6570F7" w14:textId="119B2112" w:rsidR="00FB00E8" w:rsidRPr="00FB00E8" w:rsidRDefault="00FB00E8" w:rsidP="00FB00E8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=D3+1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6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</w:tcPr>
                <w:p w14:paraId="07AB69E8" w14:textId="33E1CBE2" w:rsidR="00FB00E8" w:rsidRPr="00FB00E8" w:rsidRDefault="00FB00E8" w:rsidP="00FB00E8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FF0000"/>
                      <w:sz w:val="28"/>
                      <w:szCs w:val="28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=E3+1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7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560AA945" w14:textId="4BAC2D8E" w:rsidR="00FB00E8" w:rsidRPr="00FB00E8" w:rsidRDefault="00FB00E8" w:rsidP="00FB00E8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DC82C8"/>
                      <w:sz w:val="28"/>
                      <w:szCs w:val="28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instrText xml:space="preserve"> =F3+1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t>8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FB00E8" w:rsidRPr="00FB00E8" w14:paraId="629872CB" w14:textId="77777777" w:rsidTr="003201BE">
              <w:trPr>
                <w:trHeight w:val="170"/>
              </w:trPr>
              <w:tc>
                <w:tcPr>
                  <w:tcW w:w="715" w:type="pct"/>
                </w:tcPr>
                <w:p w14:paraId="6891EEEF" w14:textId="20EB839E" w:rsidR="00FB00E8" w:rsidRPr="00FB00E8" w:rsidRDefault="00FB00E8" w:rsidP="00FB00E8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DC82C8"/>
                      <w:sz w:val="28"/>
                      <w:szCs w:val="28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instrText xml:space="preserve"> =G3+1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t>9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</w:tcPr>
                <w:p w14:paraId="41882D40" w14:textId="569EB782" w:rsidR="00FB00E8" w:rsidRPr="00FB00E8" w:rsidRDefault="00FB00E8" w:rsidP="00FB00E8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=A4+1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10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203CD5B5" w14:textId="7B026F65" w:rsidR="00FB00E8" w:rsidRPr="00FB00E8" w:rsidRDefault="00FB00E8" w:rsidP="00FB00E8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=B4+1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11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</w:tcPr>
                <w:p w14:paraId="58DF31FB" w14:textId="54E7D193" w:rsidR="00FB00E8" w:rsidRPr="00FB00E8" w:rsidRDefault="00FB00E8" w:rsidP="00FB00E8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=C4+1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12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058D50FD" w14:textId="61FC57C1" w:rsidR="00FB00E8" w:rsidRPr="00FB00E8" w:rsidRDefault="00FB00E8" w:rsidP="00FB00E8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=D4+1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13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</w:tcPr>
                <w:p w14:paraId="1968B57B" w14:textId="54753A17" w:rsidR="00FB00E8" w:rsidRPr="00FB00E8" w:rsidRDefault="00FB00E8" w:rsidP="00FB00E8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FF0000"/>
                      <w:sz w:val="28"/>
                      <w:szCs w:val="28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=E4+1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14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6106F2AB" w14:textId="007A2F6E" w:rsidR="00FB00E8" w:rsidRPr="00FB00E8" w:rsidRDefault="00FB00E8" w:rsidP="00FB00E8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DC82C8"/>
                      <w:sz w:val="28"/>
                      <w:szCs w:val="28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instrText xml:space="preserve"> =F4+1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t>15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FB00E8" w:rsidRPr="00FB00E8" w14:paraId="73DD7CB6" w14:textId="77777777" w:rsidTr="003201BE">
              <w:trPr>
                <w:trHeight w:val="170"/>
              </w:trPr>
              <w:tc>
                <w:tcPr>
                  <w:tcW w:w="715" w:type="pct"/>
                </w:tcPr>
                <w:p w14:paraId="0D78CC70" w14:textId="6FCF2ECC" w:rsidR="00FB00E8" w:rsidRPr="00FB00E8" w:rsidRDefault="00FB00E8" w:rsidP="00FB00E8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DC82C8"/>
                      <w:sz w:val="28"/>
                      <w:szCs w:val="28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instrText xml:space="preserve"> =G4+1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t>16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</w:tcPr>
                <w:p w14:paraId="6E478D5F" w14:textId="00514CCD" w:rsidR="00FB00E8" w:rsidRPr="00FB00E8" w:rsidRDefault="00FB00E8" w:rsidP="00FB00E8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=A5+1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17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4A07678D" w14:textId="61882C74" w:rsidR="00FB00E8" w:rsidRPr="00FB00E8" w:rsidRDefault="00FB00E8" w:rsidP="00FB00E8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=B5+1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18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</w:tcPr>
                <w:p w14:paraId="191C77BF" w14:textId="654D47B6" w:rsidR="00FB00E8" w:rsidRPr="00FB00E8" w:rsidRDefault="00FB00E8" w:rsidP="00FB00E8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=C5+1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19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742AA6F6" w14:textId="01142109" w:rsidR="00FB00E8" w:rsidRPr="00FB00E8" w:rsidRDefault="00FB00E8" w:rsidP="00FB00E8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=D5+1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20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</w:tcPr>
                <w:p w14:paraId="23541DA3" w14:textId="5B811BAD" w:rsidR="00FB00E8" w:rsidRPr="00FB00E8" w:rsidRDefault="00FB00E8" w:rsidP="00FB00E8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FF0000"/>
                      <w:sz w:val="28"/>
                      <w:szCs w:val="28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=E5+1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21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6D01A9D7" w14:textId="0A1639C8" w:rsidR="00FB00E8" w:rsidRPr="00FB00E8" w:rsidRDefault="00FB00E8" w:rsidP="00FB00E8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DC82C8"/>
                      <w:sz w:val="28"/>
                      <w:szCs w:val="28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instrText xml:space="preserve"> =F5+1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t>22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FB00E8" w:rsidRPr="00FB00E8" w14:paraId="3064A039" w14:textId="77777777" w:rsidTr="003201BE">
              <w:trPr>
                <w:trHeight w:val="170"/>
              </w:trPr>
              <w:tc>
                <w:tcPr>
                  <w:tcW w:w="715" w:type="pct"/>
                </w:tcPr>
                <w:p w14:paraId="130649A2" w14:textId="4E8265FE" w:rsidR="00FB00E8" w:rsidRPr="00FB00E8" w:rsidRDefault="00FB00E8" w:rsidP="00FB00E8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DC82C8"/>
                      <w:sz w:val="28"/>
                      <w:szCs w:val="28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instrText xml:space="preserve"> =G5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instrText>22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instrText xml:space="preserve"> =G5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instrText>22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instrText xml:space="preserve"> DocVariable MonthEnd10 \@ d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instrText>31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instrText xml:space="preserve"> =G5+1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instrText>23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instrText>23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t>23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</w:tcPr>
                <w:p w14:paraId="73437489" w14:textId="58639085" w:rsidR="00FB00E8" w:rsidRPr="00FB00E8" w:rsidRDefault="00FB00E8" w:rsidP="00FB00E8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=A6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23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=A6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23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MonthEnd10 \@ d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31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=A6+1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24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24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24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7DDA9DCF" w14:textId="22B2AAC5" w:rsidR="00FB00E8" w:rsidRPr="00FB00E8" w:rsidRDefault="00FB00E8" w:rsidP="00FB00E8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=B6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24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=B6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24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MonthEnd10 \@ d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31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=B6+1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25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25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25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</w:tcPr>
                <w:p w14:paraId="46E4F9B9" w14:textId="12A1FEAC" w:rsidR="00FB00E8" w:rsidRPr="00FB00E8" w:rsidRDefault="00FB00E8" w:rsidP="00FB00E8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=C6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25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=C6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25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MonthEnd10 \@ d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31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=C6+1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26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26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26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594CFADC" w14:textId="39D7A3CA" w:rsidR="00FB00E8" w:rsidRPr="00FB00E8" w:rsidRDefault="00FB00E8" w:rsidP="00FB00E8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=D6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26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=D6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26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MonthEnd10 \@ d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31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=D6+1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27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27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27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</w:tcPr>
                <w:p w14:paraId="79409CCA" w14:textId="4D1D138C" w:rsidR="00FB00E8" w:rsidRPr="00FB00E8" w:rsidRDefault="00FB00E8" w:rsidP="00FB00E8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FF0000"/>
                      <w:sz w:val="28"/>
                      <w:szCs w:val="28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=E6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27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=E6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27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MonthEnd10 \@ d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31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=E6+1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28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28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28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3ECBED8A" w14:textId="4F094F28" w:rsidR="00FB00E8" w:rsidRPr="00FB00E8" w:rsidRDefault="00FB00E8" w:rsidP="00FB00E8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DC82C8"/>
                      <w:sz w:val="28"/>
                      <w:szCs w:val="28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instrText xml:space="preserve"> =F6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instrText>28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instrText xml:space="preserve"> =F6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instrText>28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instrText xml:space="preserve"> DocVariable MonthEnd10 \@ d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instrText>31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instrText xml:space="preserve"> =F6+1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instrText>29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instrText>29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fldChar w:fldCharType="end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t>29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FB00E8" w:rsidRPr="00FB00E8" w14:paraId="6F161F0B" w14:textId="77777777" w:rsidTr="003201BE">
              <w:trPr>
                <w:trHeight w:val="170"/>
              </w:trPr>
              <w:tc>
                <w:tcPr>
                  <w:tcW w:w="715" w:type="pct"/>
                </w:tcPr>
                <w:p w14:paraId="1F63836D" w14:textId="3A4173FB" w:rsidR="00FB00E8" w:rsidRPr="00FB00E8" w:rsidRDefault="00FB00E8" w:rsidP="00FB00E8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DC82C8"/>
                      <w:sz w:val="28"/>
                      <w:szCs w:val="28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instrText xml:space="preserve"> =G6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instrText>29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instrText xml:space="preserve"> =G6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instrText>29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instrText xml:space="preserve"> DocVariable MonthEnd10 \@ d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instrText>31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instrText xml:space="preserve"> =G6+1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instrText>30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instrText>30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fldChar w:fldCharType="end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t>30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DC82C8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</w:tcPr>
                <w:p w14:paraId="47B5A279" w14:textId="187C6424" w:rsidR="00FB00E8" w:rsidRPr="00FB00E8" w:rsidRDefault="00FB00E8" w:rsidP="00FB00E8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=A7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30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=A7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30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MonthEnd10 \@ d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31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=A7+1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31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31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31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1E26C670" w14:textId="77777777" w:rsidR="00FB00E8" w:rsidRPr="00FB00E8" w:rsidRDefault="00FB00E8" w:rsidP="00FB00E8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</w:rPr>
                  </w:pPr>
                </w:p>
              </w:tc>
              <w:tc>
                <w:tcPr>
                  <w:tcW w:w="715" w:type="pct"/>
                </w:tcPr>
                <w:p w14:paraId="50977F4B" w14:textId="77777777" w:rsidR="00FB00E8" w:rsidRPr="00FB00E8" w:rsidRDefault="00FB00E8" w:rsidP="00FB00E8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</w:rPr>
                  </w:pPr>
                </w:p>
              </w:tc>
              <w:tc>
                <w:tcPr>
                  <w:tcW w:w="714" w:type="pct"/>
                </w:tcPr>
                <w:p w14:paraId="5EFB3A75" w14:textId="77777777" w:rsidR="00FB00E8" w:rsidRPr="00FB00E8" w:rsidRDefault="00FB00E8" w:rsidP="00FB00E8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</w:rPr>
                  </w:pPr>
                </w:p>
              </w:tc>
              <w:tc>
                <w:tcPr>
                  <w:tcW w:w="715" w:type="pct"/>
                </w:tcPr>
                <w:p w14:paraId="66FE8F04" w14:textId="77777777" w:rsidR="00FB00E8" w:rsidRPr="00FB00E8" w:rsidRDefault="00FB00E8" w:rsidP="00FB00E8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FF0000"/>
                      <w:sz w:val="28"/>
                      <w:szCs w:val="28"/>
                    </w:rPr>
                  </w:pPr>
                </w:p>
              </w:tc>
              <w:tc>
                <w:tcPr>
                  <w:tcW w:w="714" w:type="pct"/>
                </w:tcPr>
                <w:p w14:paraId="4EC1779A" w14:textId="77777777" w:rsidR="00FB00E8" w:rsidRPr="00FB00E8" w:rsidRDefault="00FB00E8" w:rsidP="00FB00E8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DC82C8"/>
                      <w:sz w:val="28"/>
                      <w:szCs w:val="28"/>
                    </w:rPr>
                  </w:pPr>
                </w:p>
              </w:tc>
            </w:tr>
          </w:tbl>
          <w:p w14:paraId="3DFE5676" w14:textId="77777777" w:rsidR="00655317" w:rsidRPr="00FB00E8" w:rsidRDefault="00655317" w:rsidP="00F16541">
            <w:pPr>
              <w:pStyle w:val="Months"/>
              <w:ind w:left="0"/>
              <w:jc w:val="center"/>
              <w:rPr>
                <w:rFonts w:ascii="Arial Narrow" w:hAnsi="Arial Narrow" w:cs="Arial"/>
                <w:b/>
                <w:noProof/>
                <w:color w:val="auto"/>
                <w:sz w:val="36"/>
                <w:szCs w:val="36"/>
                <w:lang w:val="de-DE" w:bidi="ru-RU"/>
              </w:rPr>
            </w:pPr>
          </w:p>
        </w:tc>
        <w:tc>
          <w:tcPr>
            <w:tcW w:w="1667" w:type="pct"/>
            <w:tcMar>
              <w:top w:w="369" w:type="dxa"/>
              <w:left w:w="170" w:type="dxa"/>
              <w:bottom w:w="369" w:type="dxa"/>
              <w:right w:w="170" w:type="dxa"/>
            </w:tcMar>
          </w:tcPr>
          <w:p w14:paraId="28CA7CA4" w14:textId="377FF247" w:rsidR="00FB00E8" w:rsidRPr="00FB00E8" w:rsidRDefault="0076743B" w:rsidP="00FB00E8">
            <w:pPr>
              <w:pStyle w:val="Months"/>
              <w:ind w:left="0"/>
              <w:jc w:val="center"/>
              <w:rPr>
                <w:rFonts w:ascii="Arial Narrow" w:hAnsi="Arial Narrow" w:cs="Arial"/>
                <w:b/>
                <w:noProof/>
                <w:color w:val="auto"/>
                <w:sz w:val="36"/>
                <w:szCs w:val="36"/>
              </w:rPr>
            </w:pPr>
            <w:r>
              <w:rPr>
                <w:rFonts w:ascii="Arial Narrow" w:hAnsi="Arial Narrow" w:cs="Arial"/>
                <w:b/>
                <w:noProof/>
                <w:color w:val="auto"/>
                <w:sz w:val="36"/>
                <w:szCs w:val="36"/>
                <w:lang w:bidi="ru-RU"/>
              </w:rPr>
              <w:t>NOVIEMBRE</w:t>
            </w:r>
          </w:p>
          <w:tbl>
            <w:tblPr>
              <w:tblStyle w:val="CalendarTable"/>
              <w:tblW w:w="4993" w:type="pct"/>
              <w:tblBorders>
                <w:top w:val="single" w:sz="4" w:space="0" w:color="A587CD"/>
                <w:left w:val="single" w:sz="4" w:space="0" w:color="A587CD"/>
                <w:bottom w:val="single" w:sz="4" w:space="0" w:color="A587CD"/>
                <w:right w:val="single" w:sz="4" w:space="0" w:color="A587CD"/>
              </w:tblBorders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74"/>
              <w:gridCol w:w="473"/>
              <w:gridCol w:w="473"/>
              <w:gridCol w:w="473"/>
              <w:gridCol w:w="473"/>
              <w:gridCol w:w="473"/>
              <w:gridCol w:w="473"/>
            </w:tblGrid>
            <w:tr w:rsidR="00FB00E8" w:rsidRPr="00FB00E8" w14:paraId="2A8076D6" w14:textId="77777777" w:rsidTr="003201BE">
              <w:trPr>
                <w:trHeight w:val="113"/>
              </w:trPr>
              <w:tc>
                <w:tcPr>
                  <w:tcW w:w="714" w:type="pct"/>
                  <w:shd w:val="clear" w:color="auto" w:fill="A587CD"/>
                </w:tcPr>
                <w:p w14:paraId="7B1C6D5A" w14:textId="2E22B93D" w:rsidR="00FB00E8" w:rsidRPr="00FB00E8" w:rsidRDefault="0076743B" w:rsidP="00FB00E8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FFFFFF" w:themeColor="background1"/>
                      <w:sz w:val="20"/>
                      <w:szCs w:val="20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 w:bidi="ru-RU"/>
                    </w:rPr>
                    <w:t>DO</w:t>
                  </w:r>
                </w:p>
              </w:tc>
              <w:tc>
                <w:tcPr>
                  <w:tcW w:w="714" w:type="pct"/>
                  <w:shd w:val="clear" w:color="auto" w:fill="A587CD"/>
                </w:tcPr>
                <w:p w14:paraId="0C9C045E" w14:textId="45375895" w:rsidR="00FB00E8" w:rsidRPr="00FB00E8" w:rsidRDefault="0076743B" w:rsidP="00FB00E8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FFFFFF" w:themeColor="background1"/>
                      <w:sz w:val="20"/>
                      <w:szCs w:val="20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 w:bidi="ru-RU"/>
                    </w:rPr>
                    <w:t>LU</w:t>
                  </w:r>
                </w:p>
              </w:tc>
              <w:tc>
                <w:tcPr>
                  <w:tcW w:w="714" w:type="pct"/>
                  <w:shd w:val="clear" w:color="auto" w:fill="A587CD"/>
                </w:tcPr>
                <w:p w14:paraId="58604890" w14:textId="07F923D2" w:rsidR="00FB00E8" w:rsidRPr="00FB00E8" w:rsidRDefault="0076743B" w:rsidP="00FB00E8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FFFFFF" w:themeColor="background1"/>
                      <w:sz w:val="20"/>
                      <w:szCs w:val="20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 w:bidi="ru-RU"/>
                    </w:rPr>
                    <w:t>MA</w:t>
                  </w:r>
                </w:p>
              </w:tc>
              <w:tc>
                <w:tcPr>
                  <w:tcW w:w="714" w:type="pct"/>
                  <w:shd w:val="clear" w:color="auto" w:fill="A587CD"/>
                </w:tcPr>
                <w:p w14:paraId="00CCA1EB" w14:textId="72AD6350" w:rsidR="00FB00E8" w:rsidRPr="00FB00E8" w:rsidRDefault="0076743B" w:rsidP="00FB00E8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FFFFFF" w:themeColor="background1"/>
                      <w:sz w:val="20"/>
                      <w:szCs w:val="20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 w:bidi="ru-RU"/>
                    </w:rPr>
                    <w:t>MI</w:t>
                  </w:r>
                </w:p>
              </w:tc>
              <w:tc>
                <w:tcPr>
                  <w:tcW w:w="714" w:type="pct"/>
                  <w:shd w:val="clear" w:color="auto" w:fill="A587CD"/>
                </w:tcPr>
                <w:p w14:paraId="456C7389" w14:textId="183D39CC" w:rsidR="00FB00E8" w:rsidRPr="00FB00E8" w:rsidRDefault="0076743B" w:rsidP="00FB00E8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FFFFFF" w:themeColor="background1"/>
                      <w:sz w:val="20"/>
                      <w:szCs w:val="20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/>
                    </w:rPr>
                    <w:t>JU</w:t>
                  </w:r>
                </w:p>
              </w:tc>
              <w:tc>
                <w:tcPr>
                  <w:tcW w:w="714" w:type="pct"/>
                  <w:shd w:val="clear" w:color="auto" w:fill="A587CD"/>
                </w:tcPr>
                <w:p w14:paraId="6C992D54" w14:textId="42DBD4A6" w:rsidR="00FB00E8" w:rsidRPr="00FB00E8" w:rsidRDefault="0076743B" w:rsidP="00FB00E8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FFFFFF" w:themeColor="background1"/>
                      <w:sz w:val="20"/>
                      <w:szCs w:val="20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 w:bidi="ru-RU"/>
                    </w:rPr>
                    <w:t>VI</w:t>
                  </w:r>
                </w:p>
              </w:tc>
              <w:tc>
                <w:tcPr>
                  <w:tcW w:w="714" w:type="pct"/>
                  <w:shd w:val="clear" w:color="auto" w:fill="A587CD"/>
                </w:tcPr>
                <w:p w14:paraId="4B6CDDA9" w14:textId="118A2185" w:rsidR="00FB00E8" w:rsidRPr="00FB00E8" w:rsidRDefault="0076743B" w:rsidP="00FB00E8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FFFFFF" w:themeColor="background1"/>
                      <w:sz w:val="20"/>
                      <w:szCs w:val="20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 w:bidi="ru-RU"/>
                    </w:rPr>
                    <w:t>SA</w:t>
                  </w:r>
                </w:p>
              </w:tc>
            </w:tr>
            <w:tr w:rsidR="00FB00E8" w:rsidRPr="00FB00E8" w14:paraId="2E5AEE8B" w14:textId="77777777" w:rsidTr="003201BE">
              <w:trPr>
                <w:trHeight w:val="170"/>
              </w:trPr>
              <w:tc>
                <w:tcPr>
                  <w:tcW w:w="714" w:type="pct"/>
                </w:tcPr>
                <w:p w14:paraId="1D5BAC70" w14:textId="33F9DCDE" w:rsidR="00FB00E8" w:rsidRPr="00FB00E8" w:rsidRDefault="00FB00E8" w:rsidP="00FB00E8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587CD"/>
                      <w:sz w:val="28"/>
                      <w:szCs w:val="28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instrText xml:space="preserve"> DocVariable MonthStart11 \@ dddd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instrText>вторник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instrText xml:space="preserve"> = “воскресенье" 1 ""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60F2FD1B" w14:textId="066BCDFB" w:rsidR="00FB00E8" w:rsidRPr="00FB00E8" w:rsidRDefault="00FB00E8" w:rsidP="00FB00E8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MonthStart11 \@ dddd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вторник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“понедельник" 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=A2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0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=A2+1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64E4EC64" w14:textId="6E372EAD" w:rsidR="00FB00E8" w:rsidRPr="00FB00E8" w:rsidRDefault="00FB00E8" w:rsidP="00FB00E8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MonthStart11 \@ dddd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вторник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“вторник" 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=B2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0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=B2+1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343A6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1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3D4DB4A2" w14:textId="7AB38100" w:rsidR="00FB00E8" w:rsidRPr="00FB00E8" w:rsidRDefault="00FB00E8" w:rsidP="00FB00E8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MonthStart11 \@ dddd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вторник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“среда" 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=C2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1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=C2+1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2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691791CD" w14:textId="5684B1ED" w:rsidR="00FB00E8" w:rsidRPr="00FB00E8" w:rsidRDefault="00FB00E8" w:rsidP="00FB00E8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MonthStart11 \@ dddd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вторник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= “четверг" 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=D2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=D2+1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3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3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3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48415557" w14:textId="7263E9DD" w:rsidR="00FB00E8" w:rsidRPr="00FB00E8" w:rsidRDefault="00FB00E8" w:rsidP="00FB00E8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FF0000"/>
                      <w:sz w:val="28"/>
                      <w:szCs w:val="28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MonthStart11 \@ dddd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вторник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“пятница" 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=E2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3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=E2+1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4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4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4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0D73CBB7" w14:textId="6EE6C630" w:rsidR="00FB00E8" w:rsidRPr="00FB00E8" w:rsidRDefault="00FB00E8" w:rsidP="00FB00E8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587CD"/>
                      <w:sz w:val="28"/>
                      <w:szCs w:val="28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instrText xml:space="preserve"> DocVariable MonthStart11 \@ dddd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instrText>вторник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instrText xml:space="preserve"> = “суббота" 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instrText xml:space="preserve"> =F2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instrText>4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instrText xml:space="preserve"> =F2+1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instrText>5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instrText>5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t>5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FB00E8" w:rsidRPr="00FB00E8" w14:paraId="035DAD5D" w14:textId="77777777" w:rsidTr="003201BE">
              <w:trPr>
                <w:trHeight w:val="170"/>
              </w:trPr>
              <w:tc>
                <w:tcPr>
                  <w:tcW w:w="714" w:type="pct"/>
                </w:tcPr>
                <w:p w14:paraId="717E13C6" w14:textId="199D1C51" w:rsidR="00FB00E8" w:rsidRPr="00FB00E8" w:rsidRDefault="00FB00E8" w:rsidP="00FB00E8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587CD"/>
                      <w:sz w:val="28"/>
                      <w:szCs w:val="28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instrText xml:space="preserve"> =G2+1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t>6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0CC98580" w14:textId="2308722F" w:rsidR="00FB00E8" w:rsidRPr="00FB00E8" w:rsidRDefault="00FB00E8" w:rsidP="00FB00E8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=A3+1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7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2A1328A3" w14:textId="2E6F76D0" w:rsidR="00FB00E8" w:rsidRPr="00FB00E8" w:rsidRDefault="00FB00E8" w:rsidP="00FB00E8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=B3+1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8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3C0AC457" w14:textId="4C9396ED" w:rsidR="00FB00E8" w:rsidRPr="00FB00E8" w:rsidRDefault="00FB00E8" w:rsidP="00FB00E8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=C3+1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9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041B1041" w14:textId="294EF670" w:rsidR="00FB00E8" w:rsidRPr="00FB00E8" w:rsidRDefault="00FB00E8" w:rsidP="00FB00E8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=D3+1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10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1D4B4E81" w14:textId="1E717985" w:rsidR="00FB00E8" w:rsidRPr="00FB00E8" w:rsidRDefault="00FB00E8" w:rsidP="00FB00E8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FF0000"/>
                      <w:sz w:val="28"/>
                      <w:szCs w:val="28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=E3+1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11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6D0F69E0" w14:textId="45EDB22A" w:rsidR="00FB00E8" w:rsidRPr="00FB00E8" w:rsidRDefault="00FB00E8" w:rsidP="00FB00E8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587CD"/>
                      <w:sz w:val="28"/>
                      <w:szCs w:val="28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instrText xml:space="preserve"> =F3+1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t>12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FB00E8" w:rsidRPr="00FB00E8" w14:paraId="4ED90E5E" w14:textId="77777777" w:rsidTr="003201BE">
              <w:trPr>
                <w:trHeight w:val="170"/>
              </w:trPr>
              <w:tc>
                <w:tcPr>
                  <w:tcW w:w="714" w:type="pct"/>
                </w:tcPr>
                <w:p w14:paraId="3BD08D58" w14:textId="78F2CD3F" w:rsidR="00FB00E8" w:rsidRPr="00FB00E8" w:rsidRDefault="00FB00E8" w:rsidP="00FB00E8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587CD"/>
                      <w:sz w:val="28"/>
                      <w:szCs w:val="28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instrText xml:space="preserve"> =G3+1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t>13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4ACB4A86" w14:textId="729FFE99" w:rsidR="00FB00E8" w:rsidRPr="00FB00E8" w:rsidRDefault="00FB00E8" w:rsidP="00FB00E8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=A4+1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14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73F6E38C" w14:textId="6C315BB3" w:rsidR="00FB00E8" w:rsidRPr="00FB00E8" w:rsidRDefault="00FB00E8" w:rsidP="00FB00E8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=B4+1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15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61846F23" w14:textId="25E67030" w:rsidR="00FB00E8" w:rsidRPr="00FB00E8" w:rsidRDefault="00FB00E8" w:rsidP="00FB00E8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=C4+1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16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30A88688" w14:textId="5B0D2214" w:rsidR="00FB00E8" w:rsidRPr="00FB00E8" w:rsidRDefault="00FB00E8" w:rsidP="00FB00E8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=D4+1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17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4C3DC9B3" w14:textId="5AD39D8D" w:rsidR="00FB00E8" w:rsidRPr="00FB00E8" w:rsidRDefault="00FB00E8" w:rsidP="00FB00E8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FF0000"/>
                      <w:sz w:val="28"/>
                      <w:szCs w:val="28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=E4+1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18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796FBE00" w14:textId="337BA029" w:rsidR="00FB00E8" w:rsidRPr="00FB00E8" w:rsidRDefault="00FB00E8" w:rsidP="00FB00E8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587CD"/>
                      <w:sz w:val="28"/>
                      <w:szCs w:val="28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instrText xml:space="preserve"> =F4+1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t>19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FB00E8" w:rsidRPr="00FB00E8" w14:paraId="0631E8E8" w14:textId="77777777" w:rsidTr="003201BE">
              <w:trPr>
                <w:trHeight w:val="170"/>
              </w:trPr>
              <w:tc>
                <w:tcPr>
                  <w:tcW w:w="714" w:type="pct"/>
                </w:tcPr>
                <w:p w14:paraId="78091C76" w14:textId="53F6DAD7" w:rsidR="00FB00E8" w:rsidRPr="00FB00E8" w:rsidRDefault="00FB00E8" w:rsidP="00FB00E8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587CD"/>
                      <w:sz w:val="28"/>
                      <w:szCs w:val="28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instrText xml:space="preserve"> =G4+1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t>20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1095E5CA" w14:textId="008E01EA" w:rsidR="00FB00E8" w:rsidRPr="00FB00E8" w:rsidRDefault="00FB00E8" w:rsidP="00FB00E8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=A5+1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21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619D20DE" w14:textId="1527023E" w:rsidR="00FB00E8" w:rsidRPr="00FB00E8" w:rsidRDefault="00FB00E8" w:rsidP="00FB00E8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=B5+1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22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6402BE1C" w14:textId="1F849F62" w:rsidR="00FB00E8" w:rsidRPr="00FB00E8" w:rsidRDefault="00FB00E8" w:rsidP="00FB00E8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=C5+1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23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584433BA" w14:textId="532C45E7" w:rsidR="00FB00E8" w:rsidRPr="00FB00E8" w:rsidRDefault="00FB00E8" w:rsidP="00FB00E8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=D5+1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24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4B815491" w14:textId="024EC36A" w:rsidR="00FB00E8" w:rsidRPr="00FB00E8" w:rsidRDefault="00FB00E8" w:rsidP="00FB00E8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FF0000"/>
                      <w:sz w:val="28"/>
                      <w:szCs w:val="28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=E5+1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25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3B960B07" w14:textId="265E2744" w:rsidR="00FB00E8" w:rsidRPr="00FB00E8" w:rsidRDefault="00FB00E8" w:rsidP="00FB00E8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587CD"/>
                      <w:sz w:val="28"/>
                      <w:szCs w:val="28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instrText xml:space="preserve"> =F5+1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t>26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FB00E8" w:rsidRPr="00FB00E8" w14:paraId="0316E78F" w14:textId="77777777" w:rsidTr="003201BE">
              <w:trPr>
                <w:trHeight w:val="170"/>
              </w:trPr>
              <w:tc>
                <w:tcPr>
                  <w:tcW w:w="714" w:type="pct"/>
                </w:tcPr>
                <w:p w14:paraId="43C0CC32" w14:textId="16B0ABB2" w:rsidR="00FB00E8" w:rsidRPr="00FB00E8" w:rsidRDefault="00FB00E8" w:rsidP="00FB00E8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587CD"/>
                      <w:sz w:val="28"/>
                      <w:szCs w:val="28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instrText xml:space="preserve"> =G5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instrText>26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instrText xml:space="preserve"> =G5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instrText>26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instrText xml:space="preserve"> DocVariable MonthEnd11 \@ d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instrText>30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instrText xml:space="preserve"> =G5+1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instrText>27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instrText>27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t>27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566671AE" w14:textId="762EF22D" w:rsidR="00FB00E8" w:rsidRPr="00FB00E8" w:rsidRDefault="00FB00E8" w:rsidP="00FB00E8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=A6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27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=A6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27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MonthEnd11 \@ d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30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=A6+1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28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28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28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3324000C" w14:textId="1CADD489" w:rsidR="00FB00E8" w:rsidRPr="00FB00E8" w:rsidRDefault="00FB00E8" w:rsidP="00FB00E8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=B6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28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=B6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28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MonthEnd11 \@ d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30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=B6+1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29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29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29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07228C0D" w14:textId="639AD6BF" w:rsidR="00FB00E8" w:rsidRPr="00FB00E8" w:rsidRDefault="00FB00E8" w:rsidP="00FB00E8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=C6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29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=C6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29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MonthEnd11 \@ d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30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=C6+1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30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30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30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53639155" w14:textId="25C2F1D9" w:rsidR="00FB00E8" w:rsidRPr="00FB00E8" w:rsidRDefault="00FB00E8" w:rsidP="00FB00E8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=D6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30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=D6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30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MonthEnd11 \@ d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30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=D6+1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28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2DCB5614" w14:textId="442919EB" w:rsidR="00FB00E8" w:rsidRPr="00FB00E8" w:rsidRDefault="00FB00E8" w:rsidP="00FB00E8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FF0000"/>
                      <w:sz w:val="28"/>
                      <w:szCs w:val="28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=E6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0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=E6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28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MonthEnd11 \@ d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30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=E6+1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29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29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6CB1FBD4" w14:textId="0C13B94E" w:rsidR="00FB00E8" w:rsidRPr="00FB00E8" w:rsidRDefault="00FB00E8" w:rsidP="00FB00E8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587CD"/>
                      <w:sz w:val="28"/>
                      <w:szCs w:val="28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instrText xml:space="preserve"> =F6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instrText>0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instrText xml:space="preserve"> =F6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instrText>29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instrText xml:space="preserve"> DocVariable MonthEnd11 \@ d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instrText>30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instrText xml:space="preserve"> =F6+1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instrText>30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instrText>30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FB00E8" w:rsidRPr="00FB00E8" w14:paraId="32023807" w14:textId="77777777" w:rsidTr="003201BE">
              <w:trPr>
                <w:trHeight w:val="170"/>
              </w:trPr>
              <w:tc>
                <w:tcPr>
                  <w:tcW w:w="714" w:type="pct"/>
                </w:tcPr>
                <w:p w14:paraId="20BE1006" w14:textId="71482079" w:rsidR="00FB00E8" w:rsidRPr="00FB00E8" w:rsidRDefault="00FB00E8" w:rsidP="00FB00E8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587CD"/>
                      <w:sz w:val="28"/>
                      <w:szCs w:val="28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instrText xml:space="preserve"> =G6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instrText>0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instrText xml:space="preserve"> =G6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instrText>30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instrText xml:space="preserve"> DocVariable MonthEnd11 \@ d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instrText>30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instrText xml:space="preserve"> =G6+1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instrText>30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A587CD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36797D11" w14:textId="267488AE" w:rsidR="00FB00E8" w:rsidRPr="00FB00E8" w:rsidRDefault="00FB00E8" w:rsidP="00FB00E8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=A7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0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=A7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30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MonthEnd11 \@ d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30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=A7+1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30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6DBFB935" w14:textId="77777777" w:rsidR="00FB00E8" w:rsidRPr="00FB00E8" w:rsidRDefault="00FB00E8" w:rsidP="00FB00E8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</w:rPr>
                  </w:pPr>
                </w:p>
              </w:tc>
              <w:tc>
                <w:tcPr>
                  <w:tcW w:w="714" w:type="pct"/>
                </w:tcPr>
                <w:p w14:paraId="6F3123C2" w14:textId="77777777" w:rsidR="00FB00E8" w:rsidRPr="00FB00E8" w:rsidRDefault="00FB00E8" w:rsidP="00FB00E8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</w:rPr>
                  </w:pPr>
                </w:p>
              </w:tc>
              <w:tc>
                <w:tcPr>
                  <w:tcW w:w="714" w:type="pct"/>
                </w:tcPr>
                <w:p w14:paraId="4B35ACE8" w14:textId="77777777" w:rsidR="00FB00E8" w:rsidRPr="00FB00E8" w:rsidRDefault="00FB00E8" w:rsidP="00FB00E8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</w:rPr>
                  </w:pPr>
                </w:p>
              </w:tc>
              <w:tc>
                <w:tcPr>
                  <w:tcW w:w="714" w:type="pct"/>
                </w:tcPr>
                <w:p w14:paraId="65371B9E" w14:textId="77777777" w:rsidR="00FB00E8" w:rsidRPr="00FB00E8" w:rsidRDefault="00FB00E8" w:rsidP="00FB00E8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FF0000"/>
                      <w:sz w:val="28"/>
                      <w:szCs w:val="28"/>
                    </w:rPr>
                  </w:pPr>
                </w:p>
              </w:tc>
              <w:tc>
                <w:tcPr>
                  <w:tcW w:w="714" w:type="pct"/>
                </w:tcPr>
                <w:p w14:paraId="0E2B665A" w14:textId="77777777" w:rsidR="00FB00E8" w:rsidRPr="00FB00E8" w:rsidRDefault="00FB00E8" w:rsidP="00FB00E8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587CD"/>
                      <w:sz w:val="28"/>
                      <w:szCs w:val="28"/>
                    </w:rPr>
                  </w:pPr>
                </w:p>
              </w:tc>
            </w:tr>
          </w:tbl>
          <w:p w14:paraId="6147B5E9" w14:textId="77777777" w:rsidR="00655317" w:rsidRPr="00FB00E8" w:rsidRDefault="00655317" w:rsidP="00F16541">
            <w:pPr>
              <w:pStyle w:val="Months"/>
              <w:ind w:left="0"/>
              <w:jc w:val="center"/>
              <w:rPr>
                <w:rFonts w:ascii="Arial Narrow" w:hAnsi="Arial Narrow" w:cs="Arial"/>
                <w:b/>
                <w:noProof/>
                <w:color w:val="auto"/>
                <w:sz w:val="36"/>
                <w:szCs w:val="36"/>
                <w:lang w:bidi="ru-RU"/>
              </w:rPr>
            </w:pPr>
          </w:p>
        </w:tc>
        <w:tc>
          <w:tcPr>
            <w:tcW w:w="1666" w:type="pct"/>
            <w:tcMar>
              <w:top w:w="369" w:type="dxa"/>
              <w:left w:w="170" w:type="dxa"/>
              <w:bottom w:w="369" w:type="dxa"/>
              <w:right w:w="170" w:type="dxa"/>
            </w:tcMar>
          </w:tcPr>
          <w:p w14:paraId="6E85759F" w14:textId="039033B4" w:rsidR="00655317" w:rsidRPr="00FB00E8" w:rsidRDefault="0076743B" w:rsidP="00655317">
            <w:pPr>
              <w:pStyle w:val="Months"/>
              <w:ind w:left="0"/>
              <w:jc w:val="center"/>
              <w:rPr>
                <w:rFonts w:ascii="Arial Narrow" w:hAnsi="Arial Narrow" w:cs="Arial"/>
                <w:b/>
                <w:noProof/>
                <w:color w:val="auto"/>
                <w:sz w:val="36"/>
                <w:szCs w:val="36"/>
              </w:rPr>
            </w:pPr>
            <w:r>
              <w:rPr>
                <w:rFonts w:ascii="Arial Narrow" w:hAnsi="Arial Narrow" w:cs="Arial"/>
                <w:b/>
                <w:noProof/>
                <w:color w:val="auto"/>
                <w:sz w:val="36"/>
                <w:szCs w:val="36"/>
                <w:lang w:bidi="ru-RU"/>
              </w:rPr>
              <w:t>DICIEMBRE</w:t>
            </w:r>
          </w:p>
          <w:tbl>
            <w:tblPr>
              <w:tblStyle w:val="CalendarTable"/>
              <w:tblW w:w="4991" w:type="pct"/>
              <w:tblBorders>
                <w:top w:val="single" w:sz="4" w:space="0" w:color="3C82C8"/>
                <w:left w:val="single" w:sz="4" w:space="0" w:color="3C82C8"/>
                <w:bottom w:val="single" w:sz="4" w:space="0" w:color="3C82C8"/>
                <w:right w:val="single" w:sz="4" w:space="0" w:color="3C82C8"/>
              </w:tblBorders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74"/>
              <w:gridCol w:w="473"/>
              <w:gridCol w:w="473"/>
              <w:gridCol w:w="472"/>
              <w:gridCol w:w="473"/>
              <w:gridCol w:w="473"/>
              <w:gridCol w:w="471"/>
            </w:tblGrid>
            <w:tr w:rsidR="00655317" w:rsidRPr="00FB00E8" w14:paraId="06503EF7" w14:textId="77777777" w:rsidTr="00655317">
              <w:trPr>
                <w:trHeight w:val="113"/>
              </w:trPr>
              <w:tc>
                <w:tcPr>
                  <w:tcW w:w="715" w:type="pct"/>
                  <w:shd w:val="clear" w:color="auto" w:fill="3C82C8"/>
                </w:tcPr>
                <w:p w14:paraId="10FE39B1" w14:textId="13C81007" w:rsidR="00655317" w:rsidRPr="00FB00E8" w:rsidRDefault="0076743B" w:rsidP="00655317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FFFFFF" w:themeColor="background1"/>
                      <w:sz w:val="20"/>
                      <w:szCs w:val="20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 w:bidi="ru-RU"/>
                    </w:rPr>
                    <w:t>DO</w:t>
                  </w:r>
                </w:p>
              </w:tc>
              <w:tc>
                <w:tcPr>
                  <w:tcW w:w="715" w:type="pct"/>
                  <w:shd w:val="clear" w:color="auto" w:fill="3C82C8"/>
                </w:tcPr>
                <w:p w14:paraId="03F8088E" w14:textId="0A028491" w:rsidR="00655317" w:rsidRPr="00FB00E8" w:rsidRDefault="0076743B" w:rsidP="00655317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FFFFFF" w:themeColor="background1"/>
                      <w:sz w:val="20"/>
                      <w:szCs w:val="20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 w:bidi="ru-RU"/>
                    </w:rPr>
                    <w:t>LU</w:t>
                  </w:r>
                </w:p>
              </w:tc>
              <w:tc>
                <w:tcPr>
                  <w:tcW w:w="715" w:type="pct"/>
                  <w:shd w:val="clear" w:color="auto" w:fill="3C82C8"/>
                </w:tcPr>
                <w:p w14:paraId="5D6CED7A" w14:textId="564213ED" w:rsidR="00655317" w:rsidRPr="00FB00E8" w:rsidRDefault="0076743B" w:rsidP="00655317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FFFFFF" w:themeColor="background1"/>
                      <w:sz w:val="20"/>
                      <w:szCs w:val="20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 w:bidi="ru-RU"/>
                    </w:rPr>
                    <w:t>MA</w:t>
                  </w:r>
                </w:p>
              </w:tc>
              <w:tc>
                <w:tcPr>
                  <w:tcW w:w="713" w:type="pct"/>
                  <w:shd w:val="clear" w:color="auto" w:fill="3C82C8"/>
                </w:tcPr>
                <w:p w14:paraId="36DF3C82" w14:textId="1190EADA" w:rsidR="00655317" w:rsidRPr="00FB00E8" w:rsidRDefault="0076743B" w:rsidP="00655317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FFFFFF" w:themeColor="background1"/>
                      <w:sz w:val="20"/>
                      <w:szCs w:val="20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 w:bidi="ru-RU"/>
                    </w:rPr>
                    <w:t>MI</w:t>
                  </w:r>
                </w:p>
              </w:tc>
              <w:tc>
                <w:tcPr>
                  <w:tcW w:w="715" w:type="pct"/>
                  <w:shd w:val="clear" w:color="auto" w:fill="3C82C8"/>
                </w:tcPr>
                <w:p w14:paraId="2D21233D" w14:textId="2809809F" w:rsidR="00655317" w:rsidRPr="00FB00E8" w:rsidRDefault="0076743B" w:rsidP="00655317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FFFFFF" w:themeColor="background1"/>
                      <w:sz w:val="20"/>
                      <w:szCs w:val="20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/>
                    </w:rPr>
                    <w:t>JU</w:t>
                  </w:r>
                </w:p>
              </w:tc>
              <w:tc>
                <w:tcPr>
                  <w:tcW w:w="715" w:type="pct"/>
                  <w:shd w:val="clear" w:color="auto" w:fill="3C82C8"/>
                </w:tcPr>
                <w:p w14:paraId="6B51B718" w14:textId="08385AD7" w:rsidR="00655317" w:rsidRPr="00FB00E8" w:rsidRDefault="0076743B" w:rsidP="00655317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FFFFFF" w:themeColor="background1"/>
                      <w:sz w:val="20"/>
                      <w:szCs w:val="20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 w:bidi="ru-RU"/>
                    </w:rPr>
                    <w:t>VI</w:t>
                  </w:r>
                </w:p>
              </w:tc>
              <w:tc>
                <w:tcPr>
                  <w:tcW w:w="713" w:type="pct"/>
                  <w:shd w:val="clear" w:color="auto" w:fill="3C82C8"/>
                </w:tcPr>
                <w:p w14:paraId="38EA0F0D" w14:textId="2D0A3FED" w:rsidR="00655317" w:rsidRPr="00FB00E8" w:rsidRDefault="0076743B" w:rsidP="00655317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FFFFFF" w:themeColor="background1"/>
                      <w:sz w:val="20"/>
                      <w:szCs w:val="20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FFFFFF" w:themeColor="background1"/>
                      <w:sz w:val="20"/>
                      <w:szCs w:val="20"/>
                      <w:lang w:val="en-US" w:bidi="ru-RU"/>
                    </w:rPr>
                    <w:t>SA</w:t>
                  </w:r>
                </w:p>
              </w:tc>
            </w:tr>
            <w:tr w:rsidR="00655317" w:rsidRPr="00FB00E8" w14:paraId="624D0F9A" w14:textId="77777777" w:rsidTr="00655317">
              <w:trPr>
                <w:trHeight w:val="170"/>
              </w:trPr>
              <w:tc>
                <w:tcPr>
                  <w:tcW w:w="715" w:type="pct"/>
                </w:tcPr>
                <w:p w14:paraId="4F8C4A05" w14:textId="48081108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3C82C8"/>
                      <w:sz w:val="28"/>
                      <w:szCs w:val="28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instrText xml:space="preserve"> DocVariable MonthStart12 \@ dddd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instrText>четверг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instrText xml:space="preserve"> = “воскресенье" 1 ""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</w:tcPr>
                <w:p w14:paraId="540075CF" w14:textId="12B37CF1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MonthStart12 \@ dddd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четверг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“понедельник" 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=A2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0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=A2+1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</w:tcPr>
                <w:p w14:paraId="30B477CB" w14:textId="38B87F8A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MonthStart12 \@ dddd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четверг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“вторник" 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=B2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0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=B2+1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3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3" w:type="pct"/>
                </w:tcPr>
                <w:p w14:paraId="16646850" w14:textId="6553BC35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MonthStart12 \@ dddd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четверг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“среда" 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=C2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0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=C2+1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4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</w:tcPr>
                <w:p w14:paraId="25027611" w14:textId="3258E21E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MonthStart12 \@ dddd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четверг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= “четверг" 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=D2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4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=D2+1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5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5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="00312F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1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</w:tcPr>
                <w:p w14:paraId="6A783C12" w14:textId="4BAA53EE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FF0000"/>
                      <w:sz w:val="28"/>
                      <w:szCs w:val="28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MonthStart12 \@ dddd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четверг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“пятница" 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=E2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1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=E2+1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2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3" w:type="pct"/>
                </w:tcPr>
                <w:p w14:paraId="21A56CD6" w14:textId="44F508BF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3C82C8"/>
                      <w:sz w:val="28"/>
                      <w:szCs w:val="28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instrText xml:space="preserve"> DocVariable MonthStart12 \@ dddd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instrText>четверг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instrText xml:space="preserve"> = “суббота" 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instrText xml:space="preserve"> =F2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instrText>2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instrText xml:space="preserve"> =F2+1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instrText>3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instrText>3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t>3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655317" w:rsidRPr="00FB00E8" w14:paraId="33A421D4" w14:textId="77777777" w:rsidTr="00655317">
              <w:trPr>
                <w:trHeight w:val="170"/>
              </w:trPr>
              <w:tc>
                <w:tcPr>
                  <w:tcW w:w="715" w:type="pct"/>
                </w:tcPr>
                <w:p w14:paraId="415C7A2F" w14:textId="24DD9A71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3C82C8"/>
                      <w:sz w:val="28"/>
                      <w:szCs w:val="28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instrText xml:space="preserve"> =G2+1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t>4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</w:tcPr>
                <w:p w14:paraId="13C844DA" w14:textId="50FC4A0C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=A3+1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5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</w:tcPr>
                <w:p w14:paraId="050628A1" w14:textId="2A0246DE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=B3+1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6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3" w:type="pct"/>
                </w:tcPr>
                <w:p w14:paraId="58515C43" w14:textId="321F9EE2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=C3+1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7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</w:tcPr>
                <w:p w14:paraId="444D63E3" w14:textId="7CEF4DB0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=D3+1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8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</w:tcPr>
                <w:p w14:paraId="67FDC45E" w14:textId="06542EA8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FF0000"/>
                      <w:sz w:val="28"/>
                      <w:szCs w:val="28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=E3+1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9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3" w:type="pct"/>
                </w:tcPr>
                <w:p w14:paraId="0D63403D" w14:textId="05174316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3C82C8"/>
                      <w:sz w:val="28"/>
                      <w:szCs w:val="28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instrText xml:space="preserve"> =F3+1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t>10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655317" w:rsidRPr="00FB00E8" w14:paraId="42343E71" w14:textId="77777777" w:rsidTr="00655317">
              <w:trPr>
                <w:trHeight w:val="170"/>
              </w:trPr>
              <w:tc>
                <w:tcPr>
                  <w:tcW w:w="715" w:type="pct"/>
                </w:tcPr>
                <w:p w14:paraId="3AB2884D" w14:textId="78F32638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3C82C8"/>
                      <w:sz w:val="28"/>
                      <w:szCs w:val="28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instrText xml:space="preserve"> =G3+1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t>11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</w:tcPr>
                <w:p w14:paraId="6E23B3FB" w14:textId="718DE3D9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=A4+1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12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</w:tcPr>
                <w:p w14:paraId="6ABCA55C" w14:textId="02A1539A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=B4+1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13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3" w:type="pct"/>
                </w:tcPr>
                <w:p w14:paraId="622099F4" w14:textId="613258E7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=C4+1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14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</w:tcPr>
                <w:p w14:paraId="17BF1630" w14:textId="2E653D0B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=D4+1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15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</w:tcPr>
                <w:p w14:paraId="18C2DC2C" w14:textId="43D6D6AA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FF0000"/>
                      <w:sz w:val="28"/>
                      <w:szCs w:val="28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=E4+1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16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3" w:type="pct"/>
                </w:tcPr>
                <w:p w14:paraId="06854853" w14:textId="33FC5603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3C82C8"/>
                      <w:sz w:val="28"/>
                      <w:szCs w:val="28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instrText xml:space="preserve"> =F4+1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t>17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655317" w:rsidRPr="00FB00E8" w14:paraId="3AD93043" w14:textId="77777777" w:rsidTr="00655317">
              <w:trPr>
                <w:trHeight w:val="170"/>
              </w:trPr>
              <w:tc>
                <w:tcPr>
                  <w:tcW w:w="715" w:type="pct"/>
                </w:tcPr>
                <w:p w14:paraId="694C47EB" w14:textId="2C1BFE77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3C82C8"/>
                      <w:sz w:val="28"/>
                      <w:szCs w:val="28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instrText xml:space="preserve"> =G4+1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t>18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</w:tcPr>
                <w:p w14:paraId="2E6FFE87" w14:textId="50C98F8E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=A5+1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19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</w:tcPr>
                <w:p w14:paraId="19845A0F" w14:textId="789604BA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=B5+1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20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3" w:type="pct"/>
                </w:tcPr>
                <w:p w14:paraId="057FC333" w14:textId="74B8263A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=C5+1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21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</w:tcPr>
                <w:p w14:paraId="11703586" w14:textId="19C63614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=D5+1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22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</w:tcPr>
                <w:p w14:paraId="18C21FC9" w14:textId="21657396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FF0000"/>
                      <w:sz w:val="28"/>
                      <w:szCs w:val="28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=E5+1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23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3" w:type="pct"/>
                </w:tcPr>
                <w:p w14:paraId="6A4A2E25" w14:textId="1BAB7A77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3C82C8"/>
                      <w:sz w:val="28"/>
                      <w:szCs w:val="28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instrText xml:space="preserve"> =F5+1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t>24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655317" w:rsidRPr="00FB00E8" w14:paraId="793D0418" w14:textId="77777777" w:rsidTr="00655317">
              <w:trPr>
                <w:trHeight w:val="170"/>
              </w:trPr>
              <w:tc>
                <w:tcPr>
                  <w:tcW w:w="715" w:type="pct"/>
                </w:tcPr>
                <w:p w14:paraId="391D469E" w14:textId="3B4963C0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3C82C8"/>
                      <w:sz w:val="28"/>
                      <w:szCs w:val="28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instrText xml:space="preserve"> =G5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instrText>24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instrText xml:space="preserve"> =G5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instrText>24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instrText xml:space="preserve"> DocVariable MonthEnd12 \@ d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instrText>31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instrText xml:space="preserve"> =G5+1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instrText>25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instrText>25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t>25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</w:tcPr>
                <w:p w14:paraId="332AF1CB" w14:textId="50DBBD9A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=A6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25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=A6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25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MonthEnd12 \@ d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31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=A6+1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26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26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26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</w:tcPr>
                <w:p w14:paraId="118ABCC9" w14:textId="31882E49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=B6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26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=B6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26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MonthEnd12 \@ d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31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=B6+1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27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27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27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3" w:type="pct"/>
                </w:tcPr>
                <w:p w14:paraId="12791BCD" w14:textId="679BCFEC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=C6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27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=C6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27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MonthEnd12 \@ d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31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=C6+1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28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28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28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</w:tcPr>
                <w:p w14:paraId="4B2C4477" w14:textId="32EC501F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=D6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28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=D6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28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MonthEnd12 \@ d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31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=D6+1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29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29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29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</w:tcPr>
                <w:p w14:paraId="7C4B5D85" w14:textId="365189E5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FF0000"/>
                      <w:sz w:val="28"/>
                      <w:szCs w:val="28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=E6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29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=E6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29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MonthEnd12 \@ d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31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=E6+1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30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30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t>30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3" w:type="pct"/>
                </w:tcPr>
                <w:p w14:paraId="724FC4C7" w14:textId="52729EF4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3C82C8"/>
                      <w:sz w:val="28"/>
                      <w:szCs w:val="28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instrText xml:space="preserve"> =F6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instrText>30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instrText xml:space="preserve"> =F6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instrText>30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instrText xml:space="preserve"> DocVariable MonthEnd12 \@ d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instrText>31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instrText xml:space="preserve"> =F6+1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instrText>31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instrText>31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fldChar w:fldCharType="end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t>31</w: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655317" w:rsidRPr="00FB00E8" w14:paraId="0895B5D9" w14:textId="77777777" w:rsidTr="00655317">
              <w:trPr>
                <w:trHeight w:val="170"/>
              </w:trPr>
              <w:tc>
                <w:tcPr>
                  <w:tcW w:w="715" w:type="pct"/>
                </w:tcPr>
                <w:p w14:paraId="34D30C06" w14:textId="39545D77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3C82C8"/>
                      <w:sz w:val="28"/>
                      <w:szCs w:val="28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instrText xml:space="preserve"> =G6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instrText>31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instrText xml:space="preserve"> =G6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instrText>31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instrText xml:space="preserve"> DocVariable MonthEnd12 \@ d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instrText>31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instrText xml:space="preserve"> =G6+1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1176A">
                    <w:rPr>
                      <w:rFonts w:ascii="Arial Narrow" w:hAnsi="Arial Narrow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instrText>31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color w:val="3C82C8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</w:tcPr>
                <w:p w14:paraId="1F810D09" w14:textId="5B912B8B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</w:rPr>
                  </w:pP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=A7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0253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0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=A7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1176A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31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DocVariable MonthEnd12 \@ d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1176A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31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=A7+1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>30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  <w:r w:rsidRPr="00FB00E8">
                    <w:rPr>
                      <w:rFonts w:ascii="Arial Narrow" w:hAnsi="Arial Narrow" w:cs="Arial"/>
                      <w:b/>
                      <w:noProof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</w:tcPr>
                <w:p w14:paraId="34DDD75B" w14:textId="77777777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</w:rPr>
                  </w:pPr>
                </w:p>
              </w:tc>
              <w:tc>
                <w:tcPr>
                  <w:tcW w:w="713" w:type="pct"/>
                </w:tcPr>
                <w:p w14:paraId="3D9B83AB" w14:textId="77777777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</w:rPr>
                  </w:pPr>
                </w:p>
              </w:tc>
              <w:tc>
                <w:tcPr>
                  <w:tcW w:w="715" w:type="pct"/>
                </w:tcPr>
                <w:p w14:paraId="12170726" w14:textId="77777777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</w:rPr>
                  </w:pPr>
                </w:p>
              </w:tc>
              <w:tc>
                <w:tcPr>
                  <w:tcW w:w="715" w:type="pct"/>
                </w:tcPr>
                <w:p w14:paraId="1879EFFC" w14:textId="77777777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FF0000"/>
                      <w:sz w:val="28"/>
                      <w:szCs w:val="28"/>
                    </w:rPr>
                  </w:pPr>
                </w:p>
              </w:tc>
              <w:tc>
                <w:tcPr>
                  <w:tcW w:w="713" w:type="pct"/>
                </w:tcPr>
                <w:p w14:paraId="18F84C59" w14:textId="77777777" w:rsidR="00655317" w:rsidRPr="00FB00E8" w:rsidRDefault="00655317" w:rsidP="006553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3C82C8"/>
                      <w:sz w:val="28"/>
                      <w:szCs w:val="28"/>
                    </w:rPr>
                  </w:pPr>
                </w:p>
              </w:tc>
            </w:tr>
          </w:tbl>
          <w:p w14:paraId="171AA063" w14:textId="77777777" w:rsidR="00655317" w:rsidRPr="00FB00E8" w:rsidRDefault="00655317" w:rsidP="00F16541">
            <w:pPr>
              <w:pStyle w:val="Months"/>
              <w:ind w:left="0"/>
              <w:jc w:val="center"/>
              <w:rPr>
                <w:rFonts w:ascii="Arial Narrow" w:hAnsi="Arial Narrow" w:cs="Arial"/>
                <w:b/>
                <w:noProof/>
                <w:color w:val="auto"/>
                <w:sz w:val="36"/>
                <w:szCs w:val="36"/>
                <w:lang w:bidi="ru-RU"/>
              </w:rPr>
            </w:pPr>
          </w:p>
        </w:tc>
      </w:tr>
    </w:tbl>
    <w:p w14:paraId="2B3E424A" w14:textId="1DF0A038" w:rsidR="00F93E3B" w:rsidRPr="00FB00E8" w:rsidRDefault="00F93E3B" w:rsidP="00F16541">
      <w:pPr>
        <w:pStyle w:val="a5"/>
        <w:rPr>
          <w:rFonts w:ascii="Arial Narrow" w:hAnsi="Arial Narrow" w:cs="Arial"/>
          <w:b/>
          <w:noProof/>
          <w:color w:val="auto"/>
          <w:sz w:val="2"/>
          <w:szCs w:val="2"/>
        </w:rPr>
      </w:pPr>
    </w:p>
    <w:sectPr w:rsidR="00F93E3B" w:rsidRPr="00FB00E8" w:rsidSect="00655317">
      <w:pgSz w:w="11906" w:h="16838" w:code="9"/>
      <w:pgMar w:top="454" w:right="454" w:bottom="454" w:left="454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46A30D" w14:textId="77777777" w:rsidR="000D5A69" w:rsidRDefault="000D5A69">
      <w:pPr>
        <w:spacing w:after="0"/>
      </w:pPr>
      <w:r>
        <w:separator/>
      </w:r>
    </w:p>
  </w:endnote>
  <w:endnote w:type="continuationSeparator" w:id="0">
    <w:p w14:paraId="2553DC2C" w14:textId="77777777" w:rsidR="000D5A69" w:rsidRDefault="000D5A6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090BB1" w14:textId="77777777" w:rsidR="000D5A69" w:rsidRDefault="000D5A69">
      <w:pPr>
        <w:spacing w:after="0"/>
      </w:pPr>
      <w:r>
        <w:separator/>
      </w:r>
    </w:p>
  </w:footnote>
  <w:footnote w:type="continuationSeparator" w:id="0">
    <w:p w14:paraId="469C5C77" w14:textId="77777777" w:rsidR="000D5A69" w:rsidRDefault="000D5A69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воскресенье"/>
  </w:docVars>
  <w:rsids>
    <w:rsidRoot w:val="00285C1D"/>
    <w:rsid w:val="0001176A"/>
    <w:rsid w:val="0001336F"/>
    <w:rsid w:val="000343A6"/>
    <w:rsid w:val="0005357B"/>
    <w:rsid w:val="00071356"/>
    <w:rsid w:val="0008688D"/>
    <w:rsid w:val="00097A25"/>
    <w:rsid w:val="000A5A57"/>
    <w:rsid w:val="000D5A69"/>
    <w:rsid w:val="000E2618"/>
    <w:rsid w:val="001162F4"/>
    <w:rsid w:val="001274F3"/>
    <w:rsid w:val="0014326E"/>
    <w:rsid w:val="00151CCE"/>
    <w:rsid w:val="00161C8B"/>
    <w:rsid w:val="001B01F9"/>
    <w:rsid w:val="001B7CE1"/>
    <w:rsid w:val="001C41F9"/>
    <w:rsid w:val="00285C1D"/>
    <w:rsid w:val="002A607C"/>
    <w:rsid w:val="0030441E"/>
    <w:rsid w:val="00312F53"/>
    <w:rsid w:val="003327F5"/>
    <w:rsid w:val="00340CAF"/>
    <w:rsid w:val="003C0D41"/>
    <w:rsid w:val="003E085C"/>
    <w:rsid w:val="003E7B3A"/>
    <w:rsid w:val="00403571"/>
    <w:rsid w:val="00416364"/>
    <w:rsid w:val="00417E04"/>
    <w:rsid w:val="00425B7D"/>
    <w:rsid w:val="004305DA"/>
    <w:rsid w:val="00431B29"/>
    <w:rsid w:val="00440416"/>
    <w:rsid w:val="00462EAD"/>
    <w:rsid w:val="00477914"/>
    <w:rsid w:val="004A1864"/>
    <w:rsid w:val="004A6170"/>
    <w:rsid w:val="004F6AAC"/>
    <w:rsid w:val="00512F2D"/>
    <w:rsid w:val="00570FBB"/>
    <w:rsid w:val="00583B82"/>
    <w:rsid w:val="005923AC"/>
    <w:rsid w:val="005B23FB"/>
    <w:rsid w:val="005D5149"/>
    <w:rsid w:val="005E656F"/>
    <w:rsid w:val="00655317"/>
    <w:rsid w:val="00667021"/>
    <w:rsid w:val="00675F85"/>
    <w:rsid w:val="00692266"/>
    <w:rsid w:val="006974E1"/>
    <w:rsid w:val="006C0896"/>
    <w:rsid w:val="006F513E"/>
    <w:rsid w:val="0076743B"/>
    <w:rsid w:val="007B2AF7"/>
    <w:rsid w:val="007B60FB"/>
    <w:rsid w:val="007C0139"/>
    <w:rsid w:val="007D45A1"/>
    <w:rsid w:val="007F564D"/>
    <w:rsid w:val="00804CE2"/>
    <w:rsid w:val="0081583A"/>
    <w:rsid w:val="00835BFD"/>
    <w:rsid w:val="00856D3F"/>
    <w:rsid w:val="008B1201"/>
    <w:rsid w:val="008F16F7"/>
    <w:rsid w:val="009107E4"/>
    <w:rsid w:val="009164BA"/>
    <w:rsid w:val="009166BD"/>
    <w:rsid w:val="00932772"/>
    <w:rsid w:val="00977AAE"/>
    <w:rsid w:val="00996E56"/>
    <w:rsid w:val="00997268"/>
    <w:rsid w:val="009F1CAF"/>
    <w:rsid w:val="00A12667"/>
    <w:rsid w:val="00A14581"/>
    <w:rsid w:val="00A20E4C"/>
    <w:rsid w:val="00A83643"/>
    <w:rsid w:val="00AA23D3"/>
    <w:rsid w:val="00AA3C50"/>
    <w:rsid w:val="00AE302A"/>
    <w:rsid w:val="00AE36BB"/>
    <w:rsid w:val="00AE5E01"/>
    <w:rsid w:val="00B13164"/>
    <w:rsid w:val="00B24BD3"/>
    <w:rsid w:val="00B36BE5"/>
    <w:rsid w:val="00B37C7E"/>
    <w:rsid w:val="00B467DE"/>
    <w:rsid w:val="00B508FF"/>
    <w:rsid w:val="00B65B09"/>
    <w:rsid w:val="00B76CCE"/>
    <w:rsid w:val="00B85583"/>
    <w:rsid w:val="00B9476B"/>
    <w:rsid w:val="00BA57BD"/>
    <w:rsid w:val="00BC3952"/>
    <w:rsid w:val="00BE5AB8"/>
    <w:rsid w:val="00BF1209"/>
    <w:rsid w:val="00BF174C"/>
    <w:rsid w:val="00C44DFB"/>
    <w:rsid w:val="00C525C0"/>
    <w:rsid w:val="00C6519B"/>
    <w:rsid w:val="00C70F21"/>
    <w:rsid w:val="00C7354B"/>
    <w:rsid w:val="00C91F9B"/>
    <w:rsid w:val="00D20253"/>
    <w:rsid w:val="00DA6A3A"/>
    <w:rsid w:val="00DB1BDB"/>
    <w:rsid w:val="00DC3C75"/>
    <w:rsid w:val="00DE32AC"/>
    <w:rsid w:val="00E1407A"/>
    <w:rsid w:val="00E271E1"/>
    <w:rsid w:val="00E50BDE"/>
    <w:rsid w:val="00E774CD"/>
    <w:rsid w:val="00E77E1D"/>
    <w:rsid w:val="00ED6DA5"/>
    <w:rsid w:val="00ED75B6"/>
    <w:rsid w:val="00F046DB"/>
    <w:rsid w:val="00F16541"/>
    <w:rsid w:val="00F91390"/>
    <w:rsid w:val="00F93E3B"/>
    <w:rsid w:val="00FB00E8"/>
    <w:rsid w:val="00FC0032"/>
    <w:rsid w:val="00FC4581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tf02896572.dotm</Template>
  <TotalTime>0</TotalTime>
  <Pages>1</Pages>
  <Words>3395</Words>
  <Characters>19352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2022-08-03T14:59:00Z</dcterms:created>
  <dcterms:modified xsi:type="dcterms:W3CDTF">2022-08-03T14:59:00Z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