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DB063F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FD3556" w:rsidRDefault="003E085C" w:rsidP="00D64AF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A09ABE3" w14:textId="54A8AD7C" w:rsidR="00F65FE6" w:rsidRPr="00DB0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FC17487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659D808" w14:textId="0AECFE84" w:rsidR="00F65FE6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18C71CF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BA01EB8" w14:textId="57BC7400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17287D3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9AE1A02" w14:textId="68BFC63B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5090872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757DB9B" w14:textId="3B466C57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3C53009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39CAAD8" w14:textId="6510832C" w:rsidR="00F65FE6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36245C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869F17F" w14:textId="2073217E" w:rsidR="00F65FE6" w:rsidRPr="0000589A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4367BE70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07209577" w14:textId="4CD4FD02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ENERO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89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9"/>
                    <w:gridCol w:w="472"/>
                    <w:gridCol w:w="464"/>
                    <w:gridCol w:w="478"/>
                    <w:gridCol w:w="484"/>
                    <w:gridCol w:w="475"/>
                    <w:gridCol w:w="476"/>
                  </w:tblGrid>
                  <w:tr w:rsidR="00DB063F" w:rsidRPr="00DB063F" w14:paraId="13DEBE1A" w14:textId="77777777" w:rsidTr="00BC52BC">
                    <w:trPr>
                      <w:trHeight w:val="113"/>
                    </w:trPr>
                    <w:tc>
                      <w:tcPr>
                        <w:tcW w:w="459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812A7E9" w14:textId="352B58C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472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EC05987" w14:textId="0EB62A5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46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4377F9C" w14:textId="0D2DF94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478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0276F45" w14:textId="1C06FB4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48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3E47D9D" w14:textId="383DBEC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475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FB3B7D2" w14:textId="44795CD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476" w:type="dxa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C9FA736" w14:textId="3703760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0BA9ED3C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32FAC1B" w14:textId="07848D8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EA7EA5" w14:textId="5F1C916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95CED" w14:textId="7DA3EA1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3ED9E5" w14:textId="627304C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3A1250" w14:textId="6AB5EF0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DD6505" w14:textId="57BF392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B79687A" w14:textId="2E61400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79B6DEB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10FED344" w14:textId="5B08BBC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1AFBA196" w14:textId="1C71D2B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4272AEB7" w14:textId="118610A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44A5774D" w14:textId="3349344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1ADE9021" w14:textId="12A4FE9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674BFC95" w14:textId="57513C0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6925BB9D" w14:textId="454FF11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238C171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50D4C230" w14:textId="37B21A0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0D2A81E8" w14:textId="12FFF04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32C66C49" w14:textId="3AD24AF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0134FF8B" w14:textId="0F0A4DC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693C34DC" w14:textId="55C93A3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45C4D30F" w14:textId="1F3BD72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2AE1C469" w14:textId="502383A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0FDD1365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4661E8F6" w14:textId="53AAA74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35330833" w14:textId="4DB0959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01CE5669" w14:textId="4B19394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63D5B15D" w14:textId="074FF9E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180237F9" w14:textId="6E3FB1F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282A0740" w14:textId="1E48F11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6F64FA23" w14:textId="59A8A17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FA626E9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2F3DB4C7" w14:textId="6CACABF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6D4CFAC6" w14:textId="080A277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3D3D7EE2" w14:textId="414D55E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7B396ECD" w14:textId="43B5AC3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655CB258" w14:textId="2D8F633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3032CE2F" w14:textId="037AEC1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281CB05A" w14:textId="49E5B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49EE9E6" w14:textId="77777777" w:rsidTr="00BC52BC">
                    <w:trPr>
                      <w:trHeight w:val="397"/>
                    </w:trPr>
                    <w:tc>
                      <w:tcPr>
                        <w:tcW w:w="459" w:type="dxa"/>
                        <w:shd w:val="clear" w:color="auto" w:fill="F2F2F2" w:themeFill="background1" w:themeFillShade="F2"/>
                        <w:vAlign w:val="center"/>
                      </w:tcPr>
                      <w:p w14:paraId="542FBE04" w14:textId="695E2CC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72" w:type="dxa"/>
                        <w:vAlign w:val="center"/>
                      </w:tcPr>
                      <w:p w14:paraId="46998595" w14:textId="74DB8D4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464" w:type="dxa"/>
                        <w:vAlign w:val="center"/>
                      </w:tcPr>
                      <w:p w14:paraId="0AA66EB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78" w:type="dxa"/>
                        <w:vAlign w:val="center"/>
                      </w:tcPr>
                      <w:p w14:paraId="2DF1FDD5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84" w:type="dxa"/>
                        <w:vAlign w:val="center"/>
                      </w:tcPr>
                      <w:p w14:paraId="37A39352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75" w:type="dxa"/>
                        <w:vAlign w:val="center"/>
                      </w:tcPr>
                      <w:p w14:paraId="19577A72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476" w:type="dxa"/>
                        <w:shd w:val="clear" w:color="auto" w:fill="F2F2F2" w:themeFill="background1" w:themeFillShade="F2"/>
                        <w:vAlign w:val="center"/>
                      </w:tcPr>
                      <w:p w14:paraId="4C013018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1B2D8CFA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585CB30E" w14:textId="0197D9D7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E29CC81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9A15AEC" w14:textId="40F915B2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74973040" w14:textId="67C8E4AC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43F914DF" w14:textId="22096B1D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9E4284A" w14:textId="7BAC9546" w:rsidR="00E5363F" w:rsidRPr="00F27201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0058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9D374AC" w14:textId="6CA17A58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1A0F67AC" w14:textId="77777777" w:rsidTr="00D64AF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FF0000"/>
                        <w:vAlign w:val="center"/>
                      </w:tcPr>
                      <w:p w14:paraId="0FC88127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0C9540" w14:textId="38D2F0DD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FEBRERO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450"/>
                    <w:gridCol w:w="450"/>
                    <w:gridCol w:w="450"/>
                    <w:gridCol w:w="450"/>
                    <w:gridCol w:w="450"/>
                    <w:gridCol w:w="447"/>
                  </w:tblGrid>
                  <w:tr w:rsidR="00DB063F" w:rsidRPr="00DB063F" w14:paraId="0F6AE5E7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3C6C0C5" w14:textId="54BEFD1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ADE1D9C" w14:textId="0868C963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622AD8E" w14:textId="1E99C3EC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B691028" w14:textId="65D04F4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89D93D6" w14:textId="4166EEF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03D799E" w14:textId="2F7E8E3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16F8C6C" w14:textId="4DADE0E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2B194C" w14:paraId="4304C799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027A28" w14:textId="29991CC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4FC96" w14:textId="155BFA1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2AFF33" w14:textId="27DE501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8D3944" w14:textId="469750C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DBB7" w14:textId="075B9C1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2BD89D" w14:textId="26D91296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21F6C5" w14:textId="02EA2C0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765A9734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969FEDE" w14:textId="0DB3795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634CA9" w14:textId="71C4CD8B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80CA36" w14:textId="0B94372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DA32C9" w14:textId="178A9A3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DB398F" w14:textId="74A8F56C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3C1C69" w14:textId="6AAB25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0C1AAC8F" w14:textId="39CEB97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61F8ABA5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C679B02" w14:textId="1DBCECC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B24B9A" w14:textId="3C7F8EE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0B55C5" w14:textId="266D4D5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E6461A" w14:textId="4933492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1C1DA0" w14:textId="5EAD0C31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A95638" w14:textId="7D4A94E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2A5D8D0B" w14:textId="1717AE7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53F3969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BDDD22E" w14:textId="04A9C0F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D4DE24" w14:textId="3FE7F8A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5AE418" w14:textId="3E70FB2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ED3E77" w14:textId="44152A6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23B96" w14:textId="784A9ABB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34D9F6" w14:textId="7DA916D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A9A7E7F" w14:textId="454D71E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262D13F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2E5117F" w14:textId="6CB2853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DD0B87" w14:textId="43D9356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102472" w14:textId="591617F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52DA32" w14:textId="15CB99D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896D29" w14:textId="48EEA1CB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2D82D4" w14:textId="4BA1624F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200DD0C" w14:textId="0F21B83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0A147BA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A64A9DA" w14:textId="4D0338B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D4DAF9" w14:textId="1C135AAC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E166EF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36CEFD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AFBCF8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F12FA3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CBD6D3B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355E3AA7" w14:textId="67632A32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A213D07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52E22E90" w14:textId="3C3EC048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782F12E7" w14:textId="5194FD0C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142E6BC2" w14:textId="25AD2FB7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20FE3FF1" w14:textId="2824DB32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5A454771" w14:textId="0E826D45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D64AF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FF0000"/>
                        <w:vAlign w:val="center"/>
                      </w:tcPr>
                      <w:p w14:paraId="63D311B5" w14:textId="1B4461C5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D192FB2" w14:textId="3623E825" w:rsidR="00DB063F" w:rsidRPr="002B194C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MARZO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1"/>
                    <w:gridCol w:w="450"/>
                    <w:gridCol w:w="450"/>
                    <w:gridCol w:w="450"/>
                    <w:gridCol w:w="450"/>
                    <w:gridCol w:w="450"/>
                  </w:tblGrid>
                  <w:tr w:rsidR="00DB063F" w:rsidRPr="002B194C" w14:paraId="5AD305D5" w14:textId="77777777" w:rsidTr="001477F2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4794C9" w14:textId="2DD0F99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723A3AF" w14:textId="79F6C183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D4B410C" w14:textId="2B2BDE77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B0B4658" w14:textId="0368798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A9687C4" w14:textId="3F3DF35A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BE35653" w14:textId="431EED2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B738C1D" w14:textId="7A3D83A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35F09420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C93994A" w14:textId="696313BC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56C8EB6" w14:textId="7764460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0ABCC6F" w14:textId="6E135CA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39CEA2F4" w14:textId="75F51D7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474E424E" w14:textId="223D9EB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052981C" w14:textId="54374E9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BA2219F" w14:textId="50CF49C2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5304B3ED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696F4E6A" w14:textId="25ECB77F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201A96" w14:textId="3F6C6AC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A8E3C7" w14:textId="6A14C75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3729BA" w14:textId="49C7DBB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14895A5" w14:textId="7ED9403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8A1A2F3" w14:textId="494AB32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BF50D1C" w14:textId="70A211F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1AF9CC51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677733F" w14:textId="4FFBC693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F8D2428" w14:textId="0D6B9F0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4B0FE81" w14:textId="2167E12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5206AE3" w14:textId="089BE49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7B16001" w14:textId="20AA0F16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BCE286" w14:textId="33FC704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4B4B188E" w14:textId="35F322E5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E71C089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C1FF2E6" w14:textId="33BAEAC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0B65996" w14:textId="1098B38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E97CF66" w14:textId="0BEC20C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0FC31EE" w14:textId="3DA3C7A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61441F1" w14:textId="7E3B0B9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2328327" w14:textId="48420D8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16DE6FBF" w14:textId="32BD0B64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7D3756D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1CF432EB" w14:textId="0C92DB70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F52319E" w14:textId="78F9D68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F4668D7" w14:textId="3100A11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B30F644" w14:textId="75AA043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6479C7" w14:textId="53283C7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9A0907F" w14:textId="30A9BDF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2FD443BC" w14:textId="06B0A5C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ECF26F9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4F0B6440" w14:textId="60170506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11C5B1" w14:textId="01B830E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D9D3FE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EA6960F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7D7A5AC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6FBAAB9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FD162FC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9E03D7" w14:textId="34C58BD5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04F88B7D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A1EC71" w14:textId="197E3118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9619E4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E0BE51E" w14:textId="112F337B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  <w:tr w:rsidR="00E5363F" w:rsidRPr="00E5363F" w14:paraId="627A914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10185E5" w14:textId="257C4BBF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</w:p>
                    </w:tc>
                  </w:tr>
                  <w:tr w:rsidR="00E5363F" w:rsidRPr="00E5363F" w14:paraId="1DAA2FF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3256BED" w14:textId="2313A2B8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</w:p>
                    </w:tc>
                  </w:tr>
                  <w:tr w:rsidR="00E5363F" w:rsidRPr="00E5363F" w14:paraId="70F60639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4FF4B3C" w14:textId="02C9C9CA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</w:p>
                    </w:tc>
                  </w:tr>
                  <w:tr w:rsidR="00E5363F" w:rsidRPr="00E5363F" w14:paraId="722313D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959B936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89F4BC2" w14:textId="44831FC4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>ABRIL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0"/>
                    <w:gridCol w:w="451"/>
                    <w:gridCol w:w="449"/>
                    <w:gridCol w:w="451"/>
                    <w:gridCol w:w="451"/>
                    <w:gridCol w:w="448"/>
                  </w:tblGrid>
                  <w:tr w:rsidR="00DB063F" w:rsidRPr="002B194C" w14:paraId="696076EA" w14:textId="77777777" w:rsidTr="001477F2">
                    <w:trPr>
                      <w:trHeight w:val="113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22A21A6" w14:textId="663D1C2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559C4C8" w14:textId="3888AD23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FDF0093" w14:textId="6C361457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925F207" w14:textId="78DF62B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FC2BC39" w14:textId="0B3CBC9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CBBD40F" w14:textId="1FBF050E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CC33F4D" w14:textId="1E0494D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284764C6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34BED848" w14:textId="6A969BD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187C23DE" w14:textId="77EA598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6D78A9BA" w14:textId="16E8EED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</w:tcPr>
                      <w:p w14:paraId="4914399C" w14:textId="397F0D2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27F2E506" w14:textId="77289A4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2C48D85E" w14:textId="480E646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1A1690A" w14:textId="52BE785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3C5AE853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55F1C5FD" w14:textId="6972950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4559E2" w14:textId="3085F63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A960286" w14:textId="78C16CF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7EBBD32" w14:textId="722C096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9C6245E" w14:textId="364BF8B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16E17FF" w14:textId="128E558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179B500E" w14:textId="76A8CBD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1C51E940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68F9DAF" w14:textId="6CB5750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EA0FAC5" w14:textId="2660969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C13A40" w14:textId="2F8B0D0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FE46531" w14:textId="1DF8693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80AEEA1" w14:textId="77F4C3B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6716A8F" w14:textId="3ECA703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3811C225" w14:textId="6F55BC8E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07EBDB5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0D6DEDA2" w14:textId="0728BF6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D4207DD" w14:textId="7A5A366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482F9" w14:textId="24DE597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6E91748E" w14:textId="077A558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D314D37" w14:textId="1D9C61C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76C2AE5" w14:textId="7ADFEAB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1BB66CF5" w14:textId="01E9639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206A8542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5940A643" w14:textId="630E1882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0374C8E" w14:textId="1846A36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480B2DD" w14:textId="5D96BA7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</w:tcPr>
                      <w:p w14:paraId="585A8281" w14:textId="714A933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4D6DE0" w14:textId="588DB96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C7CEA23" w14:textId="4F5AF8E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0F2F30A9" w14:textId="7885005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3F7F07DB" w14:textId="77777777" w:rsidTr="00DB063F">
                    <w:trPr>
                      <w:trHeight w:val="397"/>
                    </w:trPr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318701DB" w14:textId="20D6BCE6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5EEFF9" w14:textId="20E55B0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C28ECE4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3" w:type="pct"/>
                      </w:tcPr>
                      <w:p w14:paraId="19149A9B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467BF37E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1C38F1AE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4F9C6FEF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DB063F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6BE4840" w14:textId="322B239E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655BF77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6F7158" w14:textId="55C48925" w:rsidR="00E5363F" w:rsidRPr="00DC1DCE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E5363F" w:rsidRPr="00E5363F" w14:paraId="6871621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4324AEF" w14:textId="490D5731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44708E7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0CD70E3" w14:textId="080BF660" w:rsidR="00E5363F" w:rsidRPr="00DC1DCE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D15D7C0" w14:textId="3EFB502C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</w:p>
                    </w:tc>
                  </w:tr>
                  <w:tr w:rsidR="00E5363F" w:rsidRPr="00E5363F" w14:paraId="177B8D1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46F9388" w14:textId="50BD669E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5B1FCE2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9E18106" w14:textId="1475491C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05EF6CB3" w14:textId="75B1DAAF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MAYO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4"/>
                    <w:gridCol w:w="475"/>
                    <w:gridCol w:w="473"/>
                    <w:gridCol w:w="473"/>
                    <w:gridCol w:w="473"/>
                    <w:gridCol w:w="473"/>
                    <w:gridCol w:w="469"/>
                  </w:tblGrid>
                  <w:tr w:rsidR="00DB063F" w:rsidRPr="002B194C" w14:paraId="6E9FB78A" w14:textId="77777777" w:rsidTr="00BC52BC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D29B2C5" w14:textId="072B855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3BBFBB1" w14:textId="7CEC1629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DB3A41E" w14:textId="1DA44D3B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FAC058B" w14:textId="71C03B7B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55D55AD" w14:textId="04580E5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8AC9FD3" w14:textId="5305D17F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17C0A30" w14:textId="09B6194E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2B194C" w14:paraId="0EC6E762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0511CC0" w14:textId="266CE05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42C8AFB7" w14:textId="3A8BF1A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2809E1A4" w14:textId="69772161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1E22107F" w14:textId="011EAC4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1BDF894B" w14:textId="13DD42E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69A2BBB7" w14:textId="37691F5E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3084189" w14:textId="4957DC2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3E6EEC01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FA7606E" w14:textId="3AA36B1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32B6740" w14:textId="06B1F7E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324F5DD" w14:textId="777273C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F90389" w14:textId="53117292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B09A053" w14:textId="458CA5B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B5845E0" w14:textId="5655AF0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647D8547" w14:textId="0D719B4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72A828ED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4060BBD4" w14:textId="193267C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A128935" w14:textId="30DED01D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26A440" w14:textId="0B957692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977F79B" w14:textId="111A9AE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A62AC4D" w14:textId="0089F36D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679129D" w14:textId="55527E7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5DCBE8A0" w14:textId="5BA90A1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7517CDF1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3836EE08" w14:textId="265A226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E566BF8" w14:textId="4DB334D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478D260" w14:textId="33E66921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A2B7913" w14:textId="467ACEF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0D0C3B1" w14:textId="14C682C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F02576" w14:textId="16DCDF43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2ED9D046" w14:textId="37E11FB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548DE706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2D447F74" w14:textId="00C0554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en-US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DA4402" w14:textId="3BEAF21B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B6FC36A" w14:textId="59A61D5C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A88650" w14:textId="4533C480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1356581" w14:textId="7A1F7824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83F9C7" w14:textId="1EDA80A5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6A122121" w14:textId="4E89F45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2B194C" w14:paraId="1B3B89A6" w14:textId="77777777" w:rsidTr="00BC52BC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62E4AA91" w14:textId="3577A7E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707143" w14:textId="180D6D68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9B6F09">
                          <w:rPr>
                            <w:rFonts w:ascii="Arial Narrow" w:hAnsi="Arial Narrow" w:cs="Arial"/>
                            <w:b/>
                            <w:noProof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9B60974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0795998F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1130C471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16ECCD17" w14:textId="77777777" w:rsidR="00BC52BC" w:rsidRPr="00CA772A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</w:tcPr>
                      <w:p w14:paraId="15849B03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E3545B9" w14:textId="568506A6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57EA74C9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96A23C0" w14:textId="3008EE56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0541B66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88F1C68" w14:textId="0C1C1B6D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E5363F" w:rsidRPr="00E5363F" w14:paraId="650ECAA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4FE2644" w14:textId="47D0A00E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</w:p>
                    </w:tc>
                  </w:tr>
                  <w:tr w:rsidR="00E5363F" w:rsidRPr="00E5363F" w14:paraId="3A2DAB3D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825619" w14:textId="45BD1253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</w:p>
                    </w:tc>
                  </w:tr>
                  <w:tr w:rsidR="00E5363F" w:rsidRPr="00E5363F" w14:paraId="2F3761E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50F18CF" w14:textId="2C3A8C47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E5363F" w:rsidRPr="00E5363F" w14:paraId="6C6F413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AB427FE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FCEB67D" w14:textId="28177BCD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JUNIO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1"/>
                    <w:gridCol w:w="450"/>
                    <w:gridCol w:w="450"/>
                    <w:gridCol w:w="450"/>
                    <w:gridCol w:w="450"/>
                    <w:gridCol w:w="450"/>
                    <w:gridCol w:w="448"/>
                  </w:tblGrid>
                  <w:tr w:rsidR="00DB063F" w:rsidRPr="002B194C" w14:paraId="0CC8C696" w14:textId="77777777" w:rsidTr="001477F2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83BBA24" w14:textId="4E8466AC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660E406" w14:textId="15493A6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E189811" w14:textId="2C803A7D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08E8E81" w14:textId="6109382C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7FDCBE6" w14:textId="07349DBD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E83F2A6" w14:textId="1DEAFD63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2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70097B5" w14:textId="4A8FE511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70B4DBD2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D771514" w14:textId="7E7B7FF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C7056AA" w14:textId="71C2DC2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CB98CA6" w14:textId="6AC7B57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2555B4CB" w14:textId="69E199F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4058638" w14:textId="0E6414D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42FAEE35" w14:textId="163AEDA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F913541" w14:textId="79BA13B5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0367992D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656205FE" w14:textId="0EBDC87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C8CC11A" w14:textId="7311408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ED90EDD" w14:textId="4D00537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1BF70C" w14:textId="0F4A61F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E15B21" w14:textId="0F557B2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771DDAE" w14:textId="35F9378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365203C6" w14:textId="44C8B5E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88C7E06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386C0972" w14:textId="51E1BD01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3B339CD" w14:textId="53D5F31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DBD29B7" w14:textId="5E2C405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CF62CD1" w14:textId="123C0FA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B2237E1" w14:textId="055CC21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AC66013" w14:textId="1CF94851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77606841" w14:textId="24B2776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79500B5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50CB821F" w14:textId="7F424B45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A4BC637" w14:textId="3A74ABF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7FFF57C" w14:textId="1F54F4B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1797727" w14:textId="640421F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DCFC97" w14:textId="41E3874C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7D31C93" w14:textId="7A729F2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08FC0694" w14:textId="1627FECB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0FCD85A4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3A48E849" w14:textId="015B278A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A040BC4" w14:textId="3BD97FA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844307A" w14:textId="1689B11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B047CBB" w14:textId="21FBC19A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631E58D" w14:textId="4BD4F20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3404756" w14:textId="3B7105C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63FD8468" w14:textId="5C40E7D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424B1BA3" w14:textId="77777777" w:rsidTr="00DB063F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5A8CA1B8" w14:textId="4292DB85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24F213" w14:textId="07873DF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467A1C4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6B58E09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E169ABA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543AB8E5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</w:tcPr>
                      <w:p w14:paraId="6BD41589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326DF0A" w14:textId="7672F9ED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70F93B9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655B479" w14:textId="5DD8E1E7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E5363F" w:rsidRPr="00E5363F" w14:paraId="7DEC25A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4702946" w14:textId="174C345E" w:rsidR="00E5363F" w:rsidRPr="00E5363F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  <w:tr w:rsidR="00E5363F" w:rsidRPr="00E5363F" w14:paraId="5638E51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76CDBCB" w14:textId="1E84B052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</w:p>
                    </w:tc>
                  </w:tr>
                  <w:tr w:rsidR="00E5363F" w:rsidRPr="00E5363F" w14:paraId="4BD3349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FB8B3B6" w14:textId="755A9A4B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E5363F" w:rsidRPr="00E5363F" w14:paraId="023B4C5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0957F25" w14:textId="14A92310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E5363F" w:rsidRPr="00E5363F" w14:paraId="03DCD86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7EC6B4A" w14:textId="039EFA1C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49D3B851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627CBAF" w14:textId="01FAC3BD" w:rsidR="00DB063F" w:rsidRPr="00CA772A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JULIO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1"/>
                    <w:gridCol w:w="450"/>
                    <w:gridCol w:w="450"/>
                    <w:gridCol w:w="450"/>
                    <w:gridCol w:w="450"/>
                    <w:gridCol w:w="450"/>
                  </w:tblGrid>
                  <w:tr w:rsidR="00DB063F" w:rsidRPr="002B194C" w14:paraId="285ADF48" w14:textId="77777777" w:rsidTr="001477F2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FBDD808" w14:textId="34120D17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4115947B" w14:textId="11027212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3EE09E6" w14:textId="0383FE16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DFEA6E2" w14:textId="1D26D7D7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D54D5FC" w14:textId="34ECEE2E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AA212FE" w14:textId="4A8CCA64" w:rsidR="00DB063F" w:rsidRPr="002B194C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6BF6A38" w14:textId="5E0E4102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it-IT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DB063F" w:rsidRPr="002B194C" w14:paraId="775429ED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4134873A" w14:textId="61C6661F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17348D25" w14:textId="5C842C9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56178C72" w14:textId="19A7BB0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6073E09B" w14:textId="4A56E7E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587C896D" w14:textId="6DC57D7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</w:tcPr>
                      <w:p w14:paraId="3CB102C0" w14:textId="5373CEA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DC345A8" w14:textId="36F60AE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E884801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2D95883" w14:textId="4C343B8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7259DB1" w14:textId="50B80AD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91F4BC5" w14:textId="47BD1F2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0AA8E72" w14:textId="75FBD7B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A278901" w14:textId="6643014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9BF99D2" w14:textId="67C3D00B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367CD871" w14:textId="51682198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5DC2A4FD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7D3F5036" w14:textId="29422B6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0F51F95" w14:textId="1C8CDA1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6C94343" w14:textId="3B15449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2263AA9" w14:textId="7FC7B8B5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0FA511C1" w14:textId="79460382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AA6E0F9" w14:textId="6B758DA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7F11825A" w14:textId="5E70E969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10D517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0F406624" w14:textId="0F69A42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49B1998" w14:textId="4753297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D319DA2" w14:textId="09D773F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33791948" w14:textId="5FC3D63D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47CBB94B" w14:textId="261D369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6D905FCA" w14:textId="556F029F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56B7B7A6" w14:textId="7284B10F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1AC6B73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56FB2D3A" w14:textId="100C021D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D02F298" w14:textId="1E286A00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752199F7" w14:textId="3121799E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251C9689" w14:textId="2BAF4B83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54C7DEB5" w14:textId="53EEB1E8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2B7B6E6" w14:textId="14BAE664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2CF053AC" w14:textId="7812CC03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B063F" w:rsidRPr="002B194C" w14:paraId="60122917" w14:textId="77777777" w:rsidTr="00DB063F">
                    <w:trPr>
                      <w:trHeight w:val="397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</w:tcPr>
                      <w:p w14:paraId="546F88A1" w14:textId="73497D85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DB063F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D9658C" w14:textId="13EE83D9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CA772A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</w:tcPr>
                      <w:p w14:paraId="10199CA1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419A8E20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614B3FF5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</w:tcPr>
                      <w:p w14:paraId="1EE18E25" w14:textId="77777777" w:rsidR="00DB063F" w:rsidRPr="00CA772A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</w:tcPr>
                      <w:p w14:paraId="4E16E9BF" w14:textId="77777777" w:rsidR="00DB063F" w:rsidRPr="00DB063F" w:rsidRDefault="00DB063F" w:rsidP="00DB063F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A65A7FA" w14:textId="1764B727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158078B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2E13A26" w14:textId="117CACCB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E5363F" w:rsidRPr="00E5363F" w14:paraId="25B44F5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CA3745F" w14:textId="26524778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1543C3C" w14:textId="38336916" w:rsidR="00E5363F" w:rsidRPr="00E5363F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33</w:t>
                        </w:r>
                      </w:p>
                    </w:tc>
                  </w:tr>
                  <w:tr w:rsidR="00E5363F" w:rsidRPr="00E5363F" w14:paraId="176A07B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A34D206" w14:textId="540FF45F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9B6177F" w14:textId="410DBCD6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AF49F6A" w14:textId="5DE16101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082FC13C" w14:textId="39DA5A5E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AGOSTO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0"/>
                    <w:gridCol w:w="451"/>
                    <w:gridCol w:w="449"/>
                    <w:gridCol w:w="451"/>
                    <w:gridCol w:w="451"/>
                    <w:gridCol w:w="448"/>
                  </w:tblGrid>
                  <w:tr w:rsidR="00DB063F" w:rsidRPr="00DB063F" w14:paraId="38599A94" w14:textId="77777777" w:rsidTr="00BC52BC">
                    <w:trPr>
                      <w:trHeight w:val="113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B14CCC7" w14:textId="44777C0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800A7B0" w14:textId="706BD4C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C2DEA06" w14:textId="06FC5DC1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877AEE9" w14:textId="216A72F4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27E0C78" w14:textId="67A14089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8B119C1" w14:textId="46641280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D35E9DE" w14:textId="41A438D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4F773775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08BEAB1" w14:textId="33E957E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B77AB7" w14:textId="3B9F24E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EBA656" w14:textId="4D1784B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58DB6E" w14:textId="3F81D7D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E6C88E" w14:textId="4E8A351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A8AEE8" w14:textId="364AC77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AB10D" w14:textId="44924EE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15D8152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2B976763" w14:textId="3A725CE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5F94F" w14:textId="0099AF2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A3C51" w14:textId="5C4BC35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88C97E" w14:textId="21915FF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A6A6FD" w14:textId="0B8CB04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6104F1" w14:textId="7F05D5D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5073A89" w14:textId="450A941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79EC3E31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6B3701D3" w14:textId="68C9B29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4DF017" w14:textId="109DF71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0086B0" w14:textId="67132D3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3BC9BB" w14:textId="1A1CA65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6E2D4" w14:textId="535F423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94F6" w14:textId="2635932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2E7992E" w14:textId="175EE35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453E76C8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71ADEC0" w14:textId="7319DDF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E05CD1" w14:textId="2B4F128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559B83" w14:textId="53614D7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3BC569" w14:textId="3544CF4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11184C" w14:textId="13E6844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DDFC91" w14:textId="25EA34A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22F2229" w14:textId="086DBCD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1A702406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085FA21D" w14:textId="45C3AC1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AE2A3" w14:textId="506A4B8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357896" w14:textId="0DB62B0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5FBF27" w14:textId="7F343BC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34F88A" w14:textId="28BA3E1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2F878B" w14:textId="0B41290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566FCF4A" w14:textId="63B9DCA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079EAF6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5B22C15C" w14:textId="40F87FB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60D5B0" w14:textId="6282E9C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F2B707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A64453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BFEEE7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CD5EE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49E7E64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18E383FC" w14:textId="77777777" w:rsidR="00F65FE6" w:rsidRPr="00DB063F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de-DE" w:bidi="ru-RU"/>
                    </w:rPr>
                  </w:pPr>
                </w:p>
              </w:tc>
            </w:tr>
            <w:tr w:rsidR="00F65FE6" w:rsidRPr="00DB063F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F48DDE2" w14:textId="3E0ED0D7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28AB06D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F1E2552" w14:textId="30AE13A4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3D8E517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D9F2654" w14:textId="03FBE7BD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36</w:t>
                        </w:r>
                      </w:p>
                    </w:tc>
                  </w:tr>
                  <w:tr w:rsidR="00E5363F" w:rsidRPr="00E5363F" w14:paraId="53952B7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7D7F9C1" w14:textId="5F7956C1" w:rsidR="00E5363F" w:rsidRPr="00E5363F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37</w:t>
                        </w:r>
                      </w:p>
                    </w:tc>
                  </w:tr>
                  <w:tr w:rsidR="00E5363F" w:rsidRPr="00E5363F" w14:paraId="37A25B1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CB06F16" w14:textId="50E8B551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38</w:t>
                        </w:r>
                      </w:p>
                    </w:tc>
                  </w:tr>
                  <w:tr w:rsidR="00E5363F" w:rsidRPr="00E5363F" w14:paraId="44537685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A8D2864" w14:textId="2B4FD083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2048AA1A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0F69F43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D2D721A" w14:textId="3A3B1DDD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SEPTIEMBRE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3"/>
                    <w:gridCol w:w="474"/>
                    <w:gridCol w:w="473"/>
                    <w:gridCol w:w="473"/>
                    <w:gridCol w:w="473"/>
                    <w:gridCol w:w="473"/>
                    <w:gridCol w:w="471"/>
                  </w:tblGrid>
                  <w:tr w:rsidR="00DB063F" w:rsidRPr="00DB063F" w14:paraId="1873F870" w14:textId="77777777" w:rsidTr="00BC52BC">
                    <w:trPr>
                      <w:trHeight w:val="113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37F21B7" w14:textId="1E3AFD1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F3D5440" w14:textId="6AF1C5C3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ED6154F" w14:textId="5426577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15FC4D7F" w14:textId="30D75804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B35B3CB" w14:textId="17D89488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63F1E22" w14:textId="48F73A3A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5E73B858" w14:textId="6A02B5DB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6500868D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0EACD1" w14:textId="113E23A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089662" w14:textId="74E673E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7DF9E2" w14:textId="083E420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E80322" w14:textId="5BEC50F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CCF364" w14:textId="5CFCEEE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A1F41C" w14:textId="6F0A184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1E932A" w14:textId="35319EE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1DBADB50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6036B653" w14:textId="74D1D5D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FD6598" w14:textId="2848615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2F5115" w14:textId="35D75E9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467CCD" w14:textId="019466B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2EAD25" w14:textId="53A6E7E2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B55B21" w14:textId="2C77BBD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775D00A" w14:textId="7D162D6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195773A0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247C5113" w14:textId="31ACAB1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3F048B" w14:textId="6F26E02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9E1CA5" w14:textId="4B9D7CE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BD98BD" w14:textId="4FF1174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9990B6" w14:textId="7C08CE5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5147F2" w14:textId="7883844C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B41E0BD" w14:textId="43C72B7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7CAC1C0B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4AFB871C" w14:textId="43B47E8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7B09AD" w14:textId="633729C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2EF6C8" w14:textId="0DDB38E1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BE34B1" w14:textId="5F0EB4E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F84291" w14:textId="2CE38D5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1E8D78" w14:textId="686B533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A25F16F" w14:textId="37B6DC6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078117AF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1BCC156" w14:textId="57403A7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51FD72" w14:textId="289F994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74EC55" w14:textId="799A4BB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9B64B4" w14:textId="7D68D88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730F8E" w14:textId="3CA29D6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287CFA" w14:textId="32FD955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64F33BF" w14:textId="5C459A1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2E4E71EC" w14:textId="77777777" w:rsidTr="00BC52BC">
                    <w:trPr>
                      <w:trHeight w:val="397"/>
                    </w:trPr>
                    <w:tc>
                      <w:tcPr>
                        <w:tcW w:w="713" w:type="pct"/>
                        <w:shd w:val="clear" w:color="auto" w:fill="F2F2F2" w:themeFill="background1" w:themeFillShade="F2"/>
                        <w:vAlign w:val="center"/>
                      </w:tcPr>
                      <w:p w14:paraId="7E765143" w14:textId="5B05777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87C7D" w14:textId="5ECAF6C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C98B4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2B34AA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90409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0AAABC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444CBE3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31377DC9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E1935FD" w14:textId="0375BC08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13C628A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FFEF9E9" w14:textId="0BC0C471" w:rsidR="00E5363F" w:rsidRPr="0000589A" w:rsidRDefault="0000589A" w:rsidP="00D64AF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188929D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41158D1" w14:textId="628B43D5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406CD6E9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116BD66" w14:textId="48A98BA5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E5363F" w:rsidRPr="00E5363F" w14:paraId="2912829B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2A7D6EDB" w14:textId="0F4388D9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E5363F" w:rsidRPr="00E5363F" w14:paraId="34AB92E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6292CE1" w14:textId="3B90F36F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E5363F" w:rsidRPr="00E5363F" w14:paraId="7300585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52F4F42" w14:textId="20EDA09F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1A6A6BB8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70E8762" w14:textId="4D72F9C7" w:rsidR="00DB063F" w:rsidRPr="00DB063F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OCTUBRE</w:t>
                  </w:r>
                  <w:r w:rsidR="00DB063F" w:rsidRP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450"/>
                    <w:gridCol w:w="450"/>
                    <w:gridCol w:w="450"/>
                    <w:gridCol w:w="450"/>
                    <w:gridCol w:w="450"/>
                    <w:gridCol w:w="447"/>
                  </w:tblGrid>
                  <w:tr w:rsidR="00DB063F" w:rsidRPr="00DB063F" w14:paraId="06E89F5E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36C97CF" w14:textId="577E27D5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808DEE7" w14:textId="2C3FFADA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75C23AD" w14:textId="7ACD1120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4D182EE" w14:textId="672ADB2E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498D18F" w14:textId="696148E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5AC2068" w14:textId="3CAC4E74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7641E3B" w14:textId="09F8A9AB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B063F" w14:paraId="5E7BE99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369C23" w14:textId="399DA6C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10AD07" w14:textId="3A5A4BD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CAB5DF" w14:textId="283AD92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AFD4B3" w14:textId="3CE41C0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7FA2B5" w14:textId="1605DFD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91BEC4" w14:textId="42C64243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5023D8" w14:textId="6F98F4E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771604AC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2BE0533" w14:textId="1E92B01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DA5536" w14:textId="2409452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03D0BB" w14:textId="4C861C9A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B8727" w14:textId="46B498D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2CA854" w14:textId="5EF3668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26B17" w14:textId="2896C1E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4D13439F" w14:textId="5EAB594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238FC1C0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2BE397D" w14:textId="27BF0D7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B045C0" w14:textId="700FA52F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70D2AE" w14:textId="0E7FC88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4F47D5" w14:textId="4A3C1FE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83A26D" w14:textId="7A1A612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FB06BE" w14:textId="7467EE7B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B3E6403" w14:textId="4F83299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9E6A28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A390" w14:textId="6DAFEAC2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77A9B9" w14:textId="4CA5ECD6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B6F2F4" w14:textId="691A96CE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933ED4" w14:textId="0A3DE245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DE09BA" w14:textId="37780E24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28260B" w14:textId="479AC42D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14486F68" w14:textId="102B286D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3B5820F3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FF6D6C9" w14:textId="6B3CB7D1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9AB583" w14:textId="49428E4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3229ED" w14:textId="1C7D8F6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7F1994" w14:textId="686483A0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050A40" w14:textId="3C2954E9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66F7AA" w14:textId="5847B33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18381A5D" w14:textId="6758C6A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B063F" w14:paraId="6F94044C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EF4E8D6" w14:textId="51051B9B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53C6C" w14:textId="7B54D128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3BDD89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AEDCF6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5F9D84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2A83C0" w14:textId="77777777" w:rsidR="00BC52BC" w:rsidRPr="00DB063F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F0D62CB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71E1777A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D429B19" w14:textId="658E9686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3D01799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0D88209" w14:textId="59BB33C9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7CA3A765" w14:textId="561DAAA3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65DB62F0" w14:textId="6A39DF6A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D5AAFD2" w14:textId="56B8C475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05EC1E8" w14:textId="065CAF5E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1D12EAA6" w14:textId="726596DB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283304E" w14:textId="4A6B0209" w:rsidR="00DB063F" w:rsidRPr="00D95826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NOVIEMBRE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1"/>
                    <w:gridCol w:w="450"/>
                    <w:gridCol w:w="450"/>
                    <w:gridCol w:w="450"/>
                    <w:gridCol w:w="450"/>
                    <w:gridCol w:w="450"/>
                    <w:gridCol w:w="450"/>
                  </w:tblGrid>
                  <w:tr w:rsidR="00DB063F" w:rsidRPr="00D95826" w14:paraId="17CEE88E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6DE0E63E" w14:textId="0D6006AA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7EDC46B" w14:textId="3A3CFBCC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7952C4B" w14:textId="157421D5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20D0F08C" w14:textId="6C354518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AA8E049" w14:textId="021A1610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0BB1178E" w14:textId="79F4FCB3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3E15D8E" w14:textId="292FAE13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95826" w14:paraId="55635A6F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BC4C80" w14:textId="6739C43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CFBE31" w14:textId="34C4F4A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C022A8" w14:textId="33C8B92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FE8476" w14:textId="2C1DD19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2C7F67" w14:textId="13A778FD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2078C5" w14:textId="18BEA15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C5FC0D" w14:textId="3CB3403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0F6167F0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F913AC0" w14:textId="7FD357E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187BD34" w14:textId="4DA7FA0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F724B7C" w14:textId="65B1FC7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EC6947C" w14:textId="3DFB7ACD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33B3AFB" w14:textId="4B51606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252722C" w14:textId="0407D4D1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2FF2C44C" w14:textId="2064C76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1DBD9052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6DD21E1" w14:textId="59DBC09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C69775A" w14:textId="3D1BB04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5147D87" w14:textId="45E6FAA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E2088F9" w14:textId="5C5B173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13385A3" w14:textId="7F7AB71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9A7523" w14:textId="6FC004E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308C9F07" w14:textId="0F629D8F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119C4C01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C566189" w14:textId="0CDF07D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8E88864" w14:textId="31C0A9F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C54EB0" w14:textId="3F2D27E3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B689CBE" w14:textId="77B6B98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51E098" w14:textId="24FB8D4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B21EA35" w14:textId="638B4E6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1F22B591" w14:textId="3330198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7898562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41C6B0D" w14:textId="4C376B0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1439D67" w14:textId="2FEF14D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9FA3D6D" w14:textId="76323B3A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0136399" w14:textId="4946CD9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2E0DF17" w14:textId="5B0703A4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7DB4E98" w14:textId="1B52BDF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336303DF" w14:textId="00569B93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62BBC033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72E15B3" w14:textId="65E50234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E032D80" w14:textId="47F63E61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2AF54731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EB8E56A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645D958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0AFC389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61ED2BF2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43A637F0" w14:textId="77777777" w:rsidR="00F65FE6" w:rsidRPr="00DB063F" w:rsidRDefault="00F65FE6" w:rsidP="00D64AF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de-DE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9E6CD89" w14:textId="470885E0" w:rsidR="00E5363F" w:rsidRPr="00E5363F" w:rsidRDefault="00DB0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SE</w:t>
                        </w:r>
                      </w:p>
                    </w:tc>
                  </w:tr>
                  <w:tr w:rsidR="00E5363F" w:rsidRPr="00E5363F" w14:paraId="43AC75D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37549A33" w14:textId="52901E66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65645EB2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A316E61" w14:textId="2B83A43C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2FEF4761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691BC3D" w14:textId="260CF620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E5363F" w:rsidRPr="00E5363F" w14:paraId="44B72CB3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09921834" w14:textId="5879D717" w:rsidR="00E5363F" w:rsidRPr="0000589A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51</w:t>
                        </w:r>
                      </w:p>
                    </w:tc>
                  </w:tr>
                  <w:tr w:rsidR="00E5363F" w:rsidRPr="00E5363F" w14:paraId="617846C8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423AB681" w14:textId="203C1213" w:rsidR="00E5363F" w:rsidRPr="00F27201" w:rsidRDefault="0000589A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47AFCD6" w14:textId="77777777" w:rsidTr="00D64AF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FF0000"/>
                        <w:vAlign w:val="center"/>
                      </w:tcPr>
                      <w:p w14:paraId="5E405147" w14:textId="77777777" w:rsidR="00E5363F" w:rsidRPr="00E5363F" w:rsidRDefault="00E5363F" w:rsidP="00D64AF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4B9C1D9" w14:textId="78D10B41" w:rsidR="00DB063F" w:rsidRPr="00D95826" w:rsidRDefault="00D821C0" w:rsidP="00DB063F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>DICIEMBRE</w:t>
                  </w:r>
                  <w:r w:rsidR="00DB063F">
                    <w:rPr>
                      <w:rFonts w:ascii="Arial Narrow" w:hAnsi="Arial Narrow" w:cs="Arial"/>
                      <w:b/>
                      <w:noProof/>
                      <w:color w:val="auto"/>
                      <w:sz w:val="40"/>
                      <w:szCs w:val="40"/>
                      <w:lang w:val="de-DE" w:bidi="ru-RU"/>
                    </w:rPr>
                    <w:t xml:space="preserve"> 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begin"/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instrText xml:space="preserve"> DOCVARIABLE  MonthStart1 \@  yyyy   \* MERGEFORMAT </w:instrTex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val="it-IT" w:bidi="ru-RU"/>
                    </w:rPr>
                    <w:t>2022</w:t>
                  </w:r>
                  <w:r w:rsidR="00DB063F" w:rsidRPr="005C23B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36"/>
                      <w:szCs w:val="3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2"/>
                    <w:gridCol w:w="451"/>
                    <w:gridCol w:w="450"/>
                    <w:gridCol w:w="449"/>
                    <w:gridCol w:w="450"/>
                    <w:gridCol w:w="450"/>
                    <w:gridCol w:w="447"/>
                  </w:tblGrid>
                  <w:tr w:rsidR="00DB063F" w:rsidRPr="00D95826" w14:paraId="30E97DA4" w14:textId="77777777" w:rsidTr="00BC52BC">
                    <w:trPr>
                      <w:trHeight w:val="113"/>
                    </w:trPr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754E8628" w14:textId="047A1BAF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07DB50D" w14:textId="70DB0481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51978BC3" w14:textId="4FD775E8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3DD9A217" w14:textId="2A32A400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612C158F" w14:textId="0208AC48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14:paraId="7343FA8B" w14:textId="06D79A14" w:rsidR="00DB063F" w:rsidRPr="00D95826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0"/>
                            <w:szCs w:val="20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1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11EFA068" w14:textId="1C829CFD" w:rsidR="00DB063F" w:rsidRPr="00DB063F" w:rsidRDefault="00D821C0" w:rsidP="00DB063F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0"/>
                            <w:szCs w:val="20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BC52BC" w:rsidRPr="00D95826" w14:paraId="0BDE8A0A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885B77A" w14:textId="0622B115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""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DC6DF5" w14:textId="3B546CFB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73110A" w14:textId="67ED2E9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619FF2" w14:textId="5693932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41F5BC" w14:textId="5E25DF09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“четверг"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C1D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7CF9A7" w14:textId="38AC622D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“пятница" 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8232AA" w14:textId="231C492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530B88E2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36252C8" w14:textId="3A3FFAD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0EC8DB" w14:textId="004F1FF9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3C3953" w14:textId="3306828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6FEEBB" w14:textId="3FA21356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266402" w14:textId="11498519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D7861B" w14:textId="74FAE1BD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7C408A6E" w14:textId="0CC1D409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5D33F0FD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C8F27BB" w14:textId="4D12F454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F424C6" w14:textId="47F5301F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3392E1" w14:textId="5DAB84F1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C967824" w14:textId="6CA7BF3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8BAB9D" w14:textId="417DDC6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4351CC" w14:textId="2A081F3A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51A5B595" w14:textId="41249EF6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799FF4D2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CB10E46" w14:textId="6B4767DC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7D70A5" w14:textId="140989EA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571BEC" w14:textId="12E4E12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AD6E621" w14:textId="00CBDDBD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475F12" w14:textId="11D528E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1722B6" w14:textId="2F3F80A2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249B6C8C" w14:textId="7083C8BA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0432E085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88024D0" w14:textId="5C8FC090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10F13E" w14:textId="593D7138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039B69" w14:textId="61F8625C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6DD459" w14:textId="1CB5A860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7845EE" w14:textId="4043AAC5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1F8F02" w14:textId="4D954801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3BBE0782" w14:textId="65AAC66E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C52BC" w:rsidRPr="00D95826" w14:paraId="063149C7" w14:textId="77777777" w:rsidTr="00BC52BC">
                    <w:trPr>
                      <w:trHeight w:val="397"/>
                    </w:trPr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EDBFD13" w14:textId="72407508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BC52B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888291" w14:textId="14BF950E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821C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F8570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05C526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91FCA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F5722E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2A3AD5" w14:textId="77777777" w:rsidR="00BC52BC" w:rsidRPr="00D95826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  <w:tc>
                      <w:tcPr>
                        <w:tcW w:w="711" w:type="pct"/>
                        <w:shd w:val="clear" w:color="auto" w:fill="F2F2F2" w:themeFill="background1" w:themeFillShade="F2"/>
                        <w:vAlign w:val="center"/>
                      </w:tcPr>
                      <w:p w14:paraId="691FDB69" w14:textId="77777777" w:rsidR="00BC52BC" w:rsidRPr="00BC52BC" w:rsidRDefault="00BC52BC" w:rsidP="00BC52BC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30"/>
                            <w:szCs w:val="30"/>
                            <w:lang w:val="de-DE"/>
                          </w:rPr>
                        </w:pPr>
                      </w:p>
                    </w:tc>
                  </w:tr>
                </w:tbl>
                <w:p w14:paraId="3B3A58C6" w14:textId="77777777" w:rsidR="00F65FE6" w:rsidRPr="00DB063F" w:rsidRDefault="00F65FE6" w:rsidP="00D64AFF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de-DE" w:bidi="ru-RU"/>
                    </w:rPr>
                  </w:pPr>
                </w:p>
              </w:tc>
            </w:tr>
          </w:tbl>
          <w:p w14:paraId="1A5B6E03" w14:textId="2CC03F92" w:rsidR="00E50BDE" w:rsidRPr="00DB063F" w:rsidRDefault="00E50BDE" w:rsidP="00D64AF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val="de-DE"/>
              </w:rPr>
            </w:pPr>
          </w:p>
        </w:tc>
      </w:tr>
    </w:tbl>
    <w:p w14:paraId="2B3E424A" w14:textId="1E745D66" w:rsidR="00F93E3B" w:rsidRPr="00DB063F" w:rsidRDefault="008C7AC8" w:rsidP="00D64AF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de-DE"/>
        </w:rPr>
      </w:pPr>
      <w:r w:rsidRPr="00DB063F">
        <w:rPr>
          <w:rFonts w:ascii="Arial Narrow" w:hAnsi="Arial Narrow"/>
          <w:b/>
          <w:bCs/>
          <w:noProof/>
          <w:color w:val="auto"/>
          <w:sz w:val="2"/>
          <w:szCs w:val="2"/>
          <w:lang w:val="de-DE"/>
        </w:rPr>
        <w:t xml:space="preserve"> </w:t>
      </w:r>
    </w:p>
    <w:sectPr w:rsidR="00F93E3B" w:rsidRPr="00DB063F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ED1CF" w14:textId="77777777" w:rsidR="005F0456" w:rsidRDefault="005F0456">
      <w:pPr>
        <w:spacing w:after="0"/>
      </w:pPr>
      <w:r>
        <w:separator/>
      </w:r>
    </w:p>
  </w:endnote>
  <w:endnote w:type="continuationSeparator" w:id="0">
    <w:p w14:paraId="6CE0F51E" w14:textId="77777777" w:rsidR="005F0456" w:rsidRDefault="005F04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F5D5A" w14:textId="77777777" w:rsidR="005F0456" w:rsidRDefault="005F0456">
      <w:pPr>
        <w:spacing w:after="0"/>
      </w:pPr>
      <w:r>
        <w:separator/>
      </w:r>
    </w:p>
  </w:footnote>
  <w:footnote w:type="continuationSeparator" w:id="0">
    <w:p w14:paraId="521BE4EB" w14:textId="77777777" w:rsidR="005F0456" w:rsidRDefault="005F04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589A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72938"/>
    <w:rsid w:val="00285C1D"/>
    <w:rsid w:val="002F4A28"/>
    <w:rsid w:val="003327F5"/>
    <w:rsid w:val="00340CAF"/>
    <w:rsid w:val="003B00A8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23B2"/>
    <w:rsid w:val="005D4494"/>
    <w:rsid w:val="005D5149"/>
    <w:rsid w:val="005E656F"/>
    <w:rsid w:val="005F0456"/>
    <w:rsid w:val="00653B95"/>
    <w:rsid w:val="00667021"/>
    <w:rsid w:val="006974E1"/>
    <w:rsid w:val="006C0896"/>
    <w:rsid w:val="006C66C1"/>
    <w:rsid w:val="006F4257"/>
    <w:rsid w:val="006F513E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E302A"/>
    <w:rsid w:val="00AE36BB"/>
    <w:rsid w:val="00B37C7E"/>
    <w:rsid w:val="00B65B09"/>
    <w:rsid w:val="00B85583"/>
    <w:rsid w:val="00B9476B"/>
    <w:rsid w:val="00BA316E"/>
    <w:rsid w:val="00BC3952"/>
    <w:rsid w:val="00BC52BC"/>
    <w:rsid w:val="00BE5AB8"/>
    <w:rsid w:val="00C44DFB"/>
    <w:rsid w:val="00C6519B"/>
    <w:rsid w:val="00C70F21"/>
    <w:rsid w:val="00C7354B"/>
    <w:rsid w:val="00C91F9B"/>
    <w:rsid w:val="00CE1705"/>
    <w:rsid w:val="00D13FEC"/>
    <w:rsid w:val="00D64AFF"/>
    <w:rsid w:val="00D821C0"/>
    <w:rsid w:val="00DB063F"/>
    <w:rsid w:val="00DC1DCE"/>
    <w:rsid w:val="00DE32AC"/>
    <w:rsid w:val="00DE4960"/>
    <w:rsid w:val="00E1407A"/>
    <w:rsid w:val="00E318B9"/>
    <w:rsid w:val="00E50BDE"/>
    <w:rsid w:val="00E5363F"/>
    <w:rsid w:val="00E609B3"/>
    <w:rsid w:val="00E774CD"/>
    <w:rsid w:val="00E77E1D"/>
    <w:rsid w:val="00EB05AD"/>
    <w:rsid w:val="00ED75B6"/>
    <w:rsid w:val="00EF1F0E"/>
    <w:rsid w:val="00F14D58"/>
    <w:rsid w:val="00F27201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3546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2022-08-03T13:53:00Z</dcterms:created>
  <dcterms:modified xsi:type="dcterms:W3CDTF">2022-08-03T13:59:00Z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