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7909"/>
        <w:gridCol w:w="7909"/>
      </w:tblGrid>
      <w:tr w:rsidR="00363461" w:rsidRPr="00363461" w14:paraId="08AED1C4" w14:textId="77777777" w:rsidTr="00363461">
        <w:tc>
          <w:tcPr>
            <w:tcW w:w="2500" w:type="pct"/>
          </w:tcPr>
          <w:p w14:paraId="557F7792" w14:textId="583785A2" w:rsidR="00363461" w:rsidRPr="00363461" w:rsidRDefault="00A81B61" w:rsidP="00143A61">
            <w:pPr>
              <w:pStyle w:val="ad"/>
              <w:jc w:val="left"/>
              <w:rPr>
                <w:rFonts w:cs="Arial"/>
                <w:color w:val="auto"/>
                <w:sz w:val="72"/>
                <w:szCs w:val="72"/>
                <w:lang w:bidi="ru-RU"/>
              </w:rPr>
            </w:pPr>
            <w:r>
              <w:rPr>
                <w:rFonts w:cs="Arial"/>
                <w:color w:val="auto"/>
                <w:sz w:val="72"/>
                <w:szCs w:val="72"/>
                <w:lang w:bidi="ru-RU"/>
              </w:rPr>
              <w:t>NOVIEMBRE</w:t>
            </w:r>
          </w:p>
        </w:tc>
        <w:tc>
          <w:tcPr>
            <w:tcW w:w="2500" w:type="pct"/>
          </w:tcPr>
          <w:p w14:paraId="078EB47D" w14:textId="3311BBDC" w:rsidR="00363461" w:rsidRPr="00363461" w:rsidRDefault="00363461">
            <w:pPr>
              <w:pStyle w:val="ad"/>
              <w:rPr>
                <w:rFonts w:cs="Arial"/>
                <w:color w:val="auto"/>
                <w:sz w:val="72"/>
                <w:szCs w:val="72"/>
                <w:lang w:bidi="ru-RU"/>
              </w:rPr>
            </w:pP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fldChar w:fldCharType="begin"/>
            </w: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fldChar w:fldCharType="separate"/>
            </w:r>
            <w:r w:rsidR="007B1708">
              <w:rPr>
                <w:rFonts w:cs="Arial"/>
                <w:color w:val="auto"/>
                <w:sz w:val="72"/>
                <w:szCs w:val="72"/>
                <w:lang w:bidi="ru-RU"/>
              </w:rPr>
              <w:t>2024</w:t>
            </w: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363461" w:rsidRPr="00363461" w14:paraId="3DC9E565" w14:textId="77777777" w:rsidTr="00363461">
        <w:tc>
          <w:tcPr>
            <w:tcW w:w="5000" w:type="pct"/>
            <w:gridSpan w:val="2"/>
          </w:tcPr>
          <w:tbl>
            <w:tblPr>
              <w:tblStyle w:val="CalendarTable"/>
              <w:tblW w:w="5000" w:type="pct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2238"/>
              <w:gridCol w:w="2266"/>
              <w:gridCol w:w="2265"/>
              <w:gridCol w:w="2265"/>
              <w:gridCol w:w="2265"/>
              <w:gridCol w:w="2265"/>
              <w:gridCol w:w="2234"/>
            </w:tblGrid>
            <w:tr w:rsidR="00143A61" w:rsidRPr="00363461" w14:paraId="52B37E81" w14:textId="77777777" w:rsidTr="002A3B4E">
              <w:trPr>
                <w:trHeight w:val="454"/>
              </w:trPr>
              <w:tc>
                <w:tcPr>
                  <w:tcW w:w="708" w:type="pct"/>
                  <w:shd w:val="clear" w:color="auto" w:fill="808080" w:themeFill="background1" w:themeFillShade="80"/>
                  <w:vAlign w:val="center"/>
                </w:tcPr>
                <w:p w14:paraId="59E16882" w14:textId="78994909" w:rsidR="00143A61" w:rsidRPr="00363461" w:rsidRDefault="00A81B61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FFFFFF" w:themeColor="background1"/>
                      <w:sz w:val="28"/>
                      <w:szCs w:val="28"/>
                      <w:lang w:bidi="ru-RU"/>
                    </w:rPr>
                    <w:t>DOMINGO</w:t>
                  </w:r>
                </w:p>
              </w:tc>
              <w:tc>
                <w:tcPr>
                  <w:tcW w:w="717" w:type="pct"/>
                  <w:shd w:val="clear" w:color="auto" w:fill="D9D9D9" w:themeFill="background1" w:themeFillShade="D9"/>
                  <w:vAlign w:val="center"/>
                </w:tcPr>
                <w:p w14:paraId="377324A2" w14:textId="618E67EE" w:rsidR="00143A61" w:rsidRPr="00363461" w:rsidRDefault="00A81B61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LUNES</w:t>
                  </w:r>
                </w:p>
              </w:tc>
              <w:tc>
                <w:tcPr>
                  <w:tcW w:w="717" w:type="pct"/>
                  <w:shd w:val="clear" w:color="auto" w:fill="D9D9D9" w:themeFill="background1" w:themeFillShade="D9"/>
                  <w:vAlign w:val="center"/>
                </w:tcPr>
                <w:p w14:paraId="575139C9" w14:textId="43160F8D" w:rsidR="00143A61" w:rsidRPr="00363461" w:rsidRDefault="00A81B61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MARTES</w:t>
                  </w:r>
                </w:p>
              </w:tc>
              <w:tc>
                <w:tcPr>
                  <w:tcW w:w="717" w:type="pct"/>
                  <w:shd w:val="clear" w:color="auto" w:fill="D9D9D9" w:themeFill="background1" w:themeFillShade="D9"/>
                  <w:vAlign w:val="center"/>
                </w:tcPr>
                <w:p w14:paraId="6222B32D" w14:textId="268FDEB0" w:rsidR="00143A61" w:rsidRPr="00363461" w:rsidRDefault="00A81B61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MIERCOLES</w:t>
                  </w:r>
                </w:p>
              </w:tc>
              <w:tc>
                <w:tcPr>
                  <w:tcW w:w="717" w:type="pct"/>
                  <w:shd w:val="clear" w:color="auto" w:fill="D9D9D9" w:themeFill="background1" w:themeFillShade="D9"/>
                  <w:vAlign w:val="center"/>
                </w:tcPr>
                <w:p w14:paraId="6840B969" w14:textId="669136F1" w:rsidR="00143A61" w:rsidRPr="00363461" w:rsidRDefault="00A81B61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JUEVES</w:t>
                  </w:r>
                </w:p>
              </w:tc>
              <w:tc>
                <w:tcPr>
                  <w:tcW w:w="717" w:type="pct"/>
                  <w:shd w:val="clear" w:color="auto" w:fill="D9D9D9" w:themeFill="background1" w:themeFillShade="D9"/>
                  <w:vAlign w:val="center"/>
                </w:tcPr>
                <w:p w14:paraId="1615D8D9" w14:textId="4C4AB721" w:rsidR="00143A61" w:rsidRPr="00363461" w:rsidRDefault="00A81B61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VIERNES</w:t>
                  </w:r>
                </w:p>
              </w:tc>
              <w:tc>
                <w:tcPr>
                  <w:tcW w:w="707" w:type="pct"/>
                  <w:shd w:val="clear" w:color="auto" w:fill="808080" w:themeFill="background1" w:themeFillShade="80"/>
                  <w:vAlign w:val="center"/>
                </w:tcPr>
                <w:p w14:paraId="5F2CBF4B" w14:textId="30E85DE4" w:rsidR="00143A61" w:rsidRPr="00363461" w:rsidRDefault="00A81B61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FFFFFF" w:themeColor="background1"/>
                      <w:sz w:val="28"/>
                      <w:szCs w:val="28"/>
                      <w:lang w:bidi="ru-RU"/>
                    </w:rPr>
                    <w:t>SABADO</w:t>
                  </w:r>
                </w:p>
              </w:tc>
            </w:tr>
            <w:tr w:rsidR="00363461" w:rsidRPr="00363461" w14:paraId="18FC1256" w14:textId="77777777" w:rsidTr="002A3B4E">
              <w:trPr>
                <w:trHeight w:val="1531"/>
              </w:trPr>
              <w:tc>
                <w:tcPr>
                  <w:tcW w:w="708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2C323208" w14:textId="48810B4B" w:rsidR="00A6165F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MonthStart11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1708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пятница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«воскресенье" 1 ""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12"/>
                  </w:tblGrid>
                  <w:tr w:rsidR="00A6165F" w14:paraId="116B3C96" w14:textId="77777777" w:rsidTr="00A6165F">
                    <w:tc>
                      <w:tcPr>
                        <w:tcW w:w="5000" w:type="pct"/>
                      </w:tcPr>
                      <w:p w14:paraId="1CB61C5F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4B003DF5" w14:textId="77777777" w:rsidTr="00A6165F">
                    <w:tc>
                      <w:tcPr>
                        <w:tcW w:w="5000" w:type="pct"/>
                      </w:tcPr>
                      <w:p w14:paraId="59FFF253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6A76E8C2" w14:textId="77777777" w:rsidTr="00A6165F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6355B7BE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30B9D725" w14:textId="77777777" w:rsidTr="00A6165F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6ECC5A87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4B090809" w14:textId="2B21010E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040CD56D" w14:textId="764FF2F0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MonthStart11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1708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пятница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«понедельник"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170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00F7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40"/>
                  </w:tblGrid>
                  <w:tr w:rsidR="0067283C" w14:paraId="56A5084E" w14:textId="77777777" w:rsidTr="0067283C">
                    <w:tc>
                      <w:tcPr>
                        <w:tcW w:w="5000" w:type="pct"/>
                      </w:tcPr>
                      <w:p w14:paraId="7B646C8B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0845C88" w14:textId="77777777" w:rsidTr="0067283C">
                    <w:tc>
                      <w:tcPr>
                        <w:tcW w:w="5000" w:type="pct"/>
                      </w:tcPr>
                      <w:p w14:paraId="143C8343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B9D0CCA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20DEBA47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E1AB539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7300506F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34860DB3" w14:textId="6792C141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661E97E7" w14:textId="36542F5B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MonthStart11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1708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пятница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«вторник"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170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D0FD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788B14DB" w14:textId="77777777" w:rsidTr="0067283C">
                    <w:tc>
                      <w:tcPr>
                        <w:tcW w:w="5000" w:type="pct"/>
                      </w:tcPr>
                      <w:p w14:paraId="3EB673F3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3593338" w14:textId="77777777" w:rsidTr="0067283C">
                    <w:tc>
                      <w:tcPr>
                        <w:tcW w:w="5000" w:type="pct"/>
                      </w:tcPr>
                      <w:p w14:paraId="0AABFEC3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BBED229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100E9D8D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98F1242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0291419F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15C849FF" w14:textId="378E389C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6D78DB02" w14:textId="7AB89DB9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MonthStart11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1708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пятница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«среда"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170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81B6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7B8C8372" w14:textId="77777777" w:rsidTr="0067283C">
                    <w:tc>
                      <w:tcPr>
                        <w:tcW w:w="5000" w:type="pct"/>
                      </w:tcPr>
                      <w:p w14:paraId="5076E06D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5A4AD74" w14:textId="77777777" w:rsidTr="0067283C">
                    <w:tc>
                      <w:tcPr>
                        <w:tcW w:w="5000" w:type="pct"/>
                      </w:tcPr>
                      <w:p w14:paraId="589BA20D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9D1B1E0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799F2815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56948014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2CA1CF25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3FCB776E" w14:textId="20BC28E0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67CDAAB8" w14:textId="0700D218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MonthStart11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1708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пятница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= «четверг"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170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8093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28F9DD4C" w14:textId="77777777" w:rsidTr="0067283C">
                    <w:tc>
                      <w:tcPr>
                        <w:tcW w:w="5000" w:type="pct"/>
                      </w:tcPr>
                      <w:p w14:paraId="581B4383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E49F564" w14:textId="77777777" w:rsidTr="0067283C">
                    <w:tc>
                      <w:tcPr>
                        <w:tcW w:w="5000" w:type="pct"/>
                      </w:tcPr>
                      <w:p w14:paraId="14AB64E2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DCD5902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4657B526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5918CB62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39DC7246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7BB18ED9" w14:textId="1A025D9A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4391144A" w14:textId="049D9899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MonthStart11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1708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пятница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«пятница"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8093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8093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8093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1708" w:rsidRPr="00DD25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153E6DD9" w14:textId="77777777" w:rsidTr="0067283C">
                    <w:tc>
                      <w:tcPr>
                        <w:tcW w:w="5000" w:type="pct"/>
                      </w:tcPr>
                      <w:p w14:paraId="2FC43553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9104CD6" w14:textId="77777777" w:rsidTr="0067283C">
                    <w:tc>
                      <w:tcPr>
                        <w:tcW w:w="5000" w:type="pct"/>
                      </w:tcPr>
                      <w:p w14:paraId="1708D642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EA8B787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116083B0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74AFEF8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69957F8C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65C21D81" w14:textId="273F5448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1ECB4ED0" w14:textId="0EEF94C5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MonthStart11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1708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пятница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«суббота"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170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170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170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170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08"/>
                  </w:tblGrid>
                  <w:tr w:rsidR="0067283C" w14:paraId="79033EA0" w14:textId="77777777" w:rsidTr="0067283C">
                    <w:tc>
                      <w:tcPr>
                        <w:tcW w:w="5000" w:type="pct"/>
                      </w:tcPr>
                      <w:p w14:paraId="789B4DC4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0B65417" w14:textId="77777777" w:rsidTr="0067283C">
                    <w:tc>
                      <w:tcPr>
                        <w:tcW w:w="5000" w:type="pct"/>
                      </w:tcPr>
                      <w:p w14:paraId="0C868C05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F12A6C3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0DC4B9A5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E280F8B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19946D0B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62F2D5AC" w14:textId="03243329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363461" w:rsidRPr="00363461" w14:paraId="62E065BB" w14:textId="77777777" w:rsidTr="002A3B4E">
              <w:trPr>
                <w:trHeight w:val="1531"/>
              </w:trPr>
              <w:tc>
                <w:tcPr>
                  <w:tcW w:w="708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3934C09B" w14:textId="4781BAE8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170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3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12"/>
                  </w:tblGrid>
                  <w:tr w:rsidR="0067283C" w14:paraId="6D73316F" w14:textId="77777777" w:rsidTr="0067283C">
                    <w:tc>
                      <w:tcPr>
                        <w:tcW w:w="5000" w:type="pct"/>
                      </w:tcPr>
                      <w:p w14:paraId="37CDCE61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04DF0BA" w14:textId="77777777" w:rsidTr="0067283C">
                    <w:tc>
                      <w:tcPr>
                        <w:tcW w:w="5000" w:type="pct"/>
                      </w:tcPr>
                      <w:p w14:paraId="773C5320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FCA0442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29190463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ADF9BA7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44123DF4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19582178" w14:textId="11E92B74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7C8DE655" w14:textId="3BD14006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170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4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40"/>
                  </w:tblGrid>
                  <w:tr w:rsidR="0067283C" w14:paraId="6E39302A" w14:textId="77777777" w:rsidTr="0067283C">
                    <w:tc>
                      <w:tcPr>
                        <w:tcW w:w="5000" w:type="pct"/>
                      </w:tcPr>
                      <w:p w14:paraId="6ACA4EAD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1B06E94" w14:textId="77777777" w:rsidTr="0067283C">
                    <w:tc>
                      <w:tcPr>
                        <w:tcW w:w="5000" w:type="pct"/>
                      </w:tcPr>
                      <w:p w14:paraId="22F9BC10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26D006B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488F0985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E4017DE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1AB5DF31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6508C338" w14:textId="71A25B1A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541ACBD4" w14:textId="2C1A9CDF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170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5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61043D9D" w14:textId="77777777" w:rsidTr="0067283C">
                    <w:tc>
                      <w:tcPr>
                        <w:tcW w:w="5000" w:type="pct"/>
                      </w:tcPr>
                      <w:p w14:paraId="230A6653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2E48FCB" w14:textId="77777777" w:rsidTr="0067283C">
                    <w:tc>
                      <w:tcPr>
                        <w:tcW w:w="5000" w:type="pct"/>
                      </w:tcPr>
                      <w:p w14:paraId="7ABCAA77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5E2150D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056D1C44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27819E3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0D4E5DFB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1C363840" w14:textId="58FBEF5E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3DFCB53D" w14:textId="7FEE91DA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170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6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7C36C6C6" w14:textId="77777777" w:rsidTr="0067283C">
                    <w:tc>
                      <w:tcPr>
                        <w:tcW w:w="5000" w:type="pct"/>
                      </w:tcPr>
                      <w:p w14:paraId="22C1B483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0721A4B" w14:textId="77777777" w:rsidTr="0067283C">
                    <w:tc>
                      <w:tcPr>
                        <w:tcW w:w="5000" w:type="pct"/>
                      </w:tcPr>
                      <w:p w14:paraId="5C749B2E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B579AFE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346755E9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98D5AB9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6AE1F553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6718C138" w14:textId="2485D9AE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7569B149" w14:textId="02C8A5F2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170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7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461E1FA6" w14:textId="77777777" w:rsidTr="0067283C">
                    <w:tc>
                      <w:tcPr>
                        <w:tcW w:w="5000" w:type="pct"/>
                      </w:tcPr>
                      <w:p w14:paraId="72C336E7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B9355A1" w14:textId="77777777" w:rsidTr="0067283C">
                    <w:tc>
                      <w:tcPr>
                        <w:tcW w:w="5000" w:type="pct"/>
                      </w:tcPr>
                      <w:p w14:paraId="0CB0F428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1207D11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5E48FD0B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99A8961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466AC87F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3BB9769B" w14:textId="3EDE68DD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595B2509" w14:textId="2D519159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170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8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1C3BCEDA" w14:textId="77777777" w:rsidTr="0067283C">
                    <w:tc>
                      <w:tcPr>
                        <w:tcW w:w="5000" w:type="pct"/>
                      </w:tcPr>
                      <w:p w14:paraId="18A8BBDD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A41A06D" w14:textId="77777777" w:rsidTr="0067283C">
                    <w:tc>
                      <w:tcPr>
                        <w:tcW w:w="5000" w:type="pct"/>
                      </w:tcPr>
                      <w:p w14:paraId="3D7B3233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57A94C44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02B43D88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6D37F54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14DFBFF3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5507FC69" w14:textId="08950E88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5DB8457C" w14:textId="5133A526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170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9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08"/>
                  </w:tblGrid>
                  <w:tr w:rsidR="0067283C" w14:paraId="3E7E1741" w14:textId="77777777" w:rsidTr="0067283C">
                    <w:tc>
                      <w:tcPr>
                        <w:tcW w:w="5000" w:type="pct"/>
                      </w:tcPr>
                      <w:p w14:paraId="014E9385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CD233A0" w14:textId="77777777" w:rsidTr="0067283C">
                    <w:tc>
                      <w:tcPr>
                        <w:tcW w:w="5000" w:type="pct"/>
                      </w:tcPr>
                      <w:p w14:paraId="064EEC77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8FAD0EA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471342E9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3836956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92D8CE7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2E6B3BC3" w14:textId="5AC8A03E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363461" w:rsidRPr="00363461" w14:paraId="32CA5057" w14:textId="77777777" w:rsidTr="002A3B4E">
              <w:trPr>
                <w:trHeight w:val="1531"/>
              </w:trPr>
              <w:tc>
                <w:tcPr>
                  <w:tcW w:w="708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23BCAAB5" w14:textId="30E42077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170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10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12"/>
                  </w:tblGrid>
                  <w:tr w:rsidR="0067283C" w14:paraId="1371085B" w14:textId="77777777" w:rsidTr="0067283C">
                    <w:tc>
                      <w:tcPr>
                        <w:tcW w:w="5000" w:type="pct"/>
                      </w:tcPr>
                      <w:p w14:paraId="17EDA8CA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AD602AE" w14:textId="77777777" w:rsidTr="0067283C">
                    <w:tc>
                      <w:tcPr>
                        <w:tcW w:w="5000" w:type="pct"/>
                      </w:tcPr>
                      <w:p w14:paraId="725A3CA9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7458714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4F31743F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C423D61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015BDD37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55AB921F" w14:textId="236CE5E8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63A133E1" w14:textId="308AA71F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170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40"/>
                  </w:tblGrid>
                  <w:tr w:rsidR="0067283C" w14:paraId="2EDFAB06" w14:textId="77777777" w:rsidTr="0067283C">
                    <w:tc>
                      <w:tcPr>
                        <w:tcW w:w="5000" w:type="pct"/>
                      </w:tcPr>
                      <w:p w14:paraId="3A501FC5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B8B69F4" w14:textId="77777777" w:rsidTr="0067283C">
                    <w:tc>
                      <w:tcPr>
                        <w:tcW w:w="5000" w:type="pct"/>
                      </w:tcPr>
                      <w:p w14:paraId="55B0D294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A807D1E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2E6CAEF3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C3F200D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4E4C9D66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32118B46" w14:textId="6DEACC01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203BB9F4" w14:textId="17D64E04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170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12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3A6B5B5B" w14:textId="77777777" w:rsidTr="0067283C">
                    <w:tc>
                      <w:tcPr>
                        <w:tcW w:w="5000" w:type="pct"/>
                      </w:tcPr>
                      <w:p w14:paraId="2E597F09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4D2C934" w14:textId="77777777" w:rsidTr="0067283C">
                    <w:tc>
                      <w:tcPr>
                        <w:tcW w:w="5000" w:type="pct"/>
                      </w:tcPr>
                      <w:p w14:paraId="439C78CA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315C363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057DB858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A7DBBCB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34F58861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6618D85D" w14:textId="4CBD964C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395661E2" w14:textId="08B63B2E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170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13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121086C1" w14:textId="77777777" w:rsidTr="0067283C">
                    <w:tc>
                      <w:tcPr>
                        <w:tcW w:w="5000" w:type="pct"/>
                      </w:tcPr>
                      <w:p w14:paraId="41F5E9A0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3F6FDB2" w14:textId="77777777" w:rsidTr="0067283C">
                    <w:tc>
                      <w:tcPr>
                        <w:tcW w:w="5000" w:type="pct"/>
                      </w:tcPr>
                      <w:p w14:paraId="1F0E559C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66D3D40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356F35BC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4F4A4C9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27D36C76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6231631E" w14:textId="549A2A52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2A1B6A91" w14:textId="406B2257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170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14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78C75646" w14:textId="77777777" w:rsidTr="0067283C">
                    <w:tc>
                      <w:tcPr>
                        <w:tcW w:w="5000" w:type="pct"/>
                      </w:tcPr>
                      <w:p w14:paraId="78D404C1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5116C12" w14:textId="77777777" w:rsidTr="0067283C">
                    <w:tc>
                      <w:tcPr>
                        <w:tcW w:w="5000" w:type="pct"/>
                      </w:tcPr>
                      <w:p w14:paraId="1245A681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6DC867A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586BB3C6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DCCC5BB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451FBE1A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1BB44EFE" w14:textId="68629C84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6D5FD388" w14:textId="56A861FD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170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15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7546CAA8" w14:textId="77777777" w:rsidTr="0067283C">
                    <w:tc>
                      <w:tcPr>
                        <w:tcW w:w="5000" w:type="pct"/>
                      </w:tcPr>
                      <w:p w14:paraId="1042FF3F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F13F13C" w14:textId="77777777" w:rsidTr="0067283C">
                    <w:tc>
                      <w:tcPr>
                        <w:tcW w:w="5000" w:type="pct"/>
                      </w:tcPr>
                      <w:p w14:paraId="37D986C4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BA554A4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2B1A5115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5DBC5DE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00ACF265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6F47189F" w14:textId="63CA926A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203AA8D3" w14:textId="3FF8A4EE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170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16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08"/>
                  </w:tblGrid>
                  <w:tr w:rsidR="0067283C" w14:paraId="06026C69" w14:textId="77777777" w:rsidTr="0067283C">
                    <w:tc>
                      <w:tcPr>
                        <w:tcW w:w="5000" w:type="pct"/>
                      </w:tcPr>
                      <w:p w14:paraId="056B7209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0FAB6ED" w14:textId="77777777" w:rsidTr="0067283C">
                    <w:tc>
                      <w:tcPr>
                        <w:tcW w:w="5000" w:type="pct"/>
                      </w:tcPr>
                      <w:p w14:paraId="2605A0E8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2CA00B7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6D488959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E9A1B74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6A8A16D0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15888E5D" w14:textId="5B4279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363461" w:rsidRPr="00363461" w14:paraId="31287CF2" w14:textId="77777777" w:rsidTr="002A3B4E">
              <w:trPr>
                <w:trHeight w:val="1531"/>
              </w:trPr>
              <w:tc>
                <w:tcPr>
                  <w:tcW w:w="708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14680AA7" w14:textId="54780C58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170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17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12"/>
                  </w:tblGrid>
                  <w:tr w:rsidR="0067283C" w14:paraId="5B7D943C" w14:textId="77777777" w:rsidTr="0067283C">
                    <w:tc>
                      <w:tcPr>
                        <w:tcW w:w="5000" w:type="pct"/>
                      </w:tcPr>
                      <w:p w14:paraId="766D55B2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928FEE3" w14:textId="77777777" w:rsidTr="0067283C">
                    <w:tc>
                      <w:tcPr>
                        <w:tcW w:w="5000" w:type="pct"/>
                      </w:tcPr>
                      <w:p w14:paraId="7BACA453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416B50D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24C71253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F2CB076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762C5E5B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1678E92F" w14:textId="091C0E94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18C81C43" w14:textId="3AFD0660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170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18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40"/>
                  </w:tblGrid>
                  <w:tr w:rsidR="0067283C" w14:paraId="6AB3ACA9" w14:textId="77777777" w:rsidTr="0067283C">
                    <w:tc>
                      <w:tcPr>
                        <w:tcW w:w="5000" w:type="pct"/>
                      </w:tcPr>
                      <w:p w14:paraId="4FF0FA00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833C07A" w14:textId="77777777" w:rsidTr="0067283C">
                    <w:tc>
                      <w:tcPr>
                        <w:tcW w:w="5000" w:type="pct"/>
                      </w:tcPr>
                      <w:p w14:paraId="09F3C75C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5E705B48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246C0108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794C1F0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176ACF05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37965FCE" w14:textId="31D6CECB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74C41E7D" w14:textId="1801152A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170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19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02951822" w14:textId="77777777" w:rsidTr="0067283C">
                    <w:tc>
                      <w:tcPr>
                        <w:tcW w:w="5000" w:type="pct"/>
                      </w:tcPr>
                      <w:p w14:paraId="22D28DC2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581D9B8" w14:textId="77777777" w:rsidTr="0067283C">
                    <w:tc>
                      <w:tcPr>
                        <w:tcW w:w="5000" w:type="pct"/>
                      </w:tcPr>
                      <w:p w14:paraId="2CCB7CDC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D99C42F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318A3180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00A9038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2F07F9E5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1EE6305D" w14:textId="20E10D33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4040D43A" w14:textId="124BEA6A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170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20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1DD2AA60" w14:textId="77777777" w:rsidTr="0067283C">
                    <w:tc>
                      <w:tcPr>
                        <w:tcW w:w="5000" w:type="pct"/>
                      </w:tcPr>
                      <w:p w14:paraId="121A80FA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0F0C870" w14:textId="77777777" w:rsidTr="0067283C">
                    <w:tc>
                      <w:tcPr>
                        <w:tcW w:w="5000" w:type="pct"/>
                      </w:tcPr>
                      <w:p w14:paraId="35DED727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51F6C21D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70463F49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45429D2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0281B046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7FDA210B" w14:textId="104B9FDE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7000FB05" w14:textId="31183B58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170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66787D64" w14:textId="77777777" w:rsidTr="0067283C">
                    <w:tc>
                      <w:tcPr>
                        <w:tcW w:w="5000" w:type="pct"/>
                      </w:tcPr>
                      <w:p w14:paraId="70AAE0A1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66BF187" w14:textId="77777777" w:rsidTr="0067283C">
                    <w:tc>
                      <w:tcPr>
                        <w:tcW w:w="5000" w:type="pct"/>
                      </w:tcPr>
                      <w:p w14:paraId="376F5DBD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AC3E22C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361DA807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EF1A5A5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37C86C5B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6E32AB37" w14:textId="6BD54690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540A398F" w14:textId="411A2216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170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22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1D5896A4" w14:textId="77777777" w:rsidTr="0067283C">
                    <w:tc>
                      <w:tcPr>
                        <w:tcW w:w="5000" w:type="pct"/>
                      </w:tcPr>
                      <w:p w14:paraId="274F03FC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5F520F02" w14:textId="77777777" w:rsidTr="0067283C">
                    <w:tc>
                      <w:tcPr>
                        <w:tcW w:w="5000" w:type="pct"/>
                      </w:tcPr>
                      <w:p w14:paraId="6A97DEFA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4C56B09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6A16B909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584E1898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24A7E6CD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28DF3F83" w14:textId="376C62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266260F3" w14:textId="196F3F5A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170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23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08"/>
                  </w:tblGrid>
                  <w:tr w:rsidR="0067283C" w14:paraId="2E663901" w14:textId="77777777" w:rsidTr="0067283C">
                    <w:tc>
                      <w:tcPr>
                        <w:tcW w:w="5000" w:type="pct"/>
                      </w:tcPr>
                      <w:p w14:paraId="272E1848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9EBE026" w14:textId="77777777" w:rsidTr="0067283C">
                    <w:tc>
                      <w:tcPr>
                        <w:tcW w:w="5000" w:type="pct"/>
                      </w:tcPr>
                      <w:p w14:paraId="22A5B3B5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0E02191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7902F0E3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5731AC04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317456C6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17945909" w14:textId="47125C0E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363461" w:rsidRPr="00363461" w14:paraId="130A3E29" w14:textId="77777777" w:rsidTr="002A3B4E">
              <w:trPr>
                <w:trHeight w:val="1531"/>
              </w:trPr>
              <w:tc>
                <w:tcPr>
                  <w:tcW w:w="708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66F2D065" w14:textId="454F3B17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170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=G5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170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MonthEnd11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1708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170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170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170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24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12"/>
                  </w:tblGrid>
                  <w:tr w:rsidR="0067283C" w14:paraId="651401A0" w14:textId="77777777" w:rsidTr="0067283C">
                    <w:tc>
                      <w:tcPr>
                        <w:tcW w:w="5000" w:type="pct"/>
                      </w:tcPr>
                      <w:p w14:paraId="0C319454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5407CF58" w14:textId="77777777" w:rsidTr="0067283C">
                    <w:tc>
                      <w:tcPr>
                        <w:tcW w:w="5000" w:type="pct"/>
                      </w:tcPr>
                      <w:p w14:paraId="4B8F5049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06A1D2F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4AAA401B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EBCEC91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01EE5198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794E1F1C" w14:textId="27A102BD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73ADDEA7" w14:textId="118E990E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170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170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MonthEnd11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1708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170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170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170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25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40"/>
                  </w:tblGrid>
                  <w:tr w:rsidR="0067283C" w14:paraId="6F90B5A7" w14:textId="77777777" w:rsidTr="0067283C">
                    <w:tc>
                      <w:tcPr>
                        <w:tcW w:w="5000" w:type="pct"/>
                      </w:tcPr>
                      <w:p w14:paraId="7043AEAA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3CBA2A9" w14:textId="77777777" w:rsidTr="0067283C">
                    <w:tc>
                      <w:tcPr>
                        <w:tcW w:w="5000" w:type="pct"/>
                      </w:tcPr>
                      <w:p w14:paraId="1D95B84A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5F529AAB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062BF495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BEA3D48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7F048834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450C7526" w14:textId="16BD352E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24C283CC" w14:textId="01203D58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170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170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MonthEnd11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1708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170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170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170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26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1B1BD192" w14:textId="77777777" w:rsidTr="0067283C">
                    <w:tc>
                      <w:tcPr>
                        <w:tcW w:w="5000" w:type="pct"/>
                      </w:tcPr>
                      <w:p w14:paraId="5546E068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5CBAB4DF" w14:textId="77777777" w:rsidTr="0067283C">
                    <w:tc>
                      <w:tcPr>
                        <w:tcW w:w="5000" w:type="pct"/>
                      </w:tcPr>
                      <w:p w14:paraId="15439513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A47A81A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01B9A6FB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BF219CA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3A08BAC6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09F715F0" w14:textId="143DDFE1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18DDD2AD" w14:textId="2284A6B7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170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170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MonthEnd11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1708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170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170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170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27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2CE71A63" w14:textId="77777777" w:rsidTr="0067283C">
                    <w:tc>
                      <w:tcPr>
                        <w:tcW w:w="5000" w:type="pct"/>
                      </w:tcPr>
                      <w:p w14:paraId="10E7EFCC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50F18606" w14:textId="77777777" w:rsidTr="0067283C">
                    <w:tc>
                      <w:tcPr>
                        <w:tcW w:w="5000" w:type="pct"/>
                      </w:tcPr>
                      <w:p w14:paraId="38EC0110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50B7EC04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5CAF6B65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A3E529A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3AE625A1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67115793" w14:textId="11D44EC0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753D0F2D" w14:textId="354DE61F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170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170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MonthEnd11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1708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170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B8093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170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="00B8093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170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28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3282B497" w14:textId="77777777" w:rsidTr="0067283C">
                    <w:tc>
                      <w:tcPr>
                        <w:tcW w:w="5000" w:type="pct"/>
                      </w:tcPr>
                      <w:p w14:paraId="427C3825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D095717" w14:textId="77777777" w:rsidTr="0067283C">
                    <w:tc>
                      <w:tcPr>
                        <w:tcW w:w="5000" w:type="pct"/>
                      </w:tcPr>
                      <w:p w14:paraId="5B56D3D4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35737AE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5A5ED67C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562F25C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43FFBF84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1F5995DF" w14:textId="70C29E3A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6A55AC7A" w14:textId="6A29A1CB" w:rsidR="00A6165F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170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170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MonthEnd11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1708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170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7B1708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170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="007B1708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170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29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A6165F" w14:paraId="2A06CA85" w14:textId="77777777" w:rsidTr="00A6165F">
                    <w:tc>
                      <w:tcPr>
                        <w:tcW w:w="5000" w:type="pct"/>
                      </w:tcPr>
                      <w:p w14:paraId="73C6BB27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08C978BF" w14:textId="77777777" w:rsidTr="00A6165F">
                    <w:tc>
                      <w:tcPr>
                        <w:tcW w:w="5000" w:type="pct"/>
                      </w:tcPr>
                      <w:p w14:paraId="619413D3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4723F1F5" w14:textId="77777777" w:rsidTr="00A6165F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3429EADD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0AA279EC" w14:textId="77777777" w:rsidTr="00A6165F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49061D65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4AD73BF7" w14:textId="5A0E1C04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645AA488" w14:textId="5B06E852" w:rsidR="00A6165F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170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170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MonthEnd11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1708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170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170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="007B1708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170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30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08"/>
                  </w:tblGrid>
                  <w:tr w:rsidR="00A6165F" w14:paraId="7C483A95" w14:textId="77777777" w:rsidTr="00A6165F">
                    <w:tc>
                      <w:tcPr>
                        <w:tcW w:w="5000" w:type="pct"/>
                      </w:tcPr>
                      <w:p w14:paraId="0466F16B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62F45C5D" w14:textId="77777777" w:rsidTr="00A6165F">
                    <w:tc>
                      <w:tcPr>
                        <w:tcW w:w="5000" w:type="pct"/>
                      </w:tcPr>
                      <w:p w14:paraId="79FC667A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30FE8D6E" w14:textId="77777777" w:rsidTr="00A6165F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53885A57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64ACCB14" w14:textId="77777777" w:rsidTr="00A6165F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308475ED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3E245629" w14:textId="738F87D3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2740BF" w:rsidRPr="00363461" w14:paraId="2F7ED311" w14:textId="77777777" w:rsidTr="002A3B4E">
              <w:trPr>
                <w:trHeight w:val="1531"/>
              </w:trPr>
              <w:tc>
                <w:tcPr>
                  <w:tcW w:w="708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54867E19" w14:textId="31F89891" w:rsidR="002740BF" w:rsidRPr="00DD2555" w:rsidRDefault="002740BF" w:rsidP="002740BF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170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170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MonthEnd11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1708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12"/>
                  </w:tblGrid>
                  <w:tr w:rsidR="002740BF" w14:paraId="14CA6E5A" w14:textId="77777777" w:rsidTr="00A6165F">
                    <w:tc>
                      <w:tcPr>
                        <w:tcW w:w="5000" w:type="pct"/>
                      </w:tcPr>
                      <w:p w14:paraId="46A0758D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2740BF" w14:paraId="32021372" w14:textId="77777777" w:rsidTr="00A6165F">
                    <w:tc>
                      <w:tcPr>
                        <w:tcW w:w="5000" w:type="pct"/>
                      </w:tcPr>
                      <w:p w14:paraId="34F83B27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2740BF" w14:paraId="5E94133C" w14:textId="77777777" w:rsidTr="00A6165F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14B0D2CF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2740BF" w14:paraId="70E0C98A" w14:textId="77777777" w:rsidTr="00A6165F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71B2BBF0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0AFF6784" w14:textId="3C8EFCD6" w:rsidR="002740BF" w:rsidRPr="00DD2555" w:rsidRDefault="002740BF" w:rsidP="002740BF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40"/>
                  </w:tblGrid>
                  <w:tr w:rsidR="002740BF" w14:paraId="20ECAE4E" w14:textId="77777777" w:rsidTr="009038A0">
                    <w:tc>
                      <w:tcPr>
                        <w:tcW w:w="5000" w:type="pct"/>
                      </w:tcPr>
                      <w:p w14:paraId="3C1F898D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2740BF" w14:paraId="7E432158" w14:textId="77777777" w:rsidTr="009038A0">
                    <w:tc>
                      <w:tcPr>
                        <w:tcW w:w="5000" w:type="pct"/>
                      </w:tcPr>
                      <w:p w14:paraId="32E7B623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2740BF" w14:paraId="29FC2963" w14:textId="77777777" w:rsidTr="009038A0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70633BDB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2740BF" w14:paraId="43622EF7" w14:textId="77777777" w:rsidTr="009038A0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49CC72F0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0332E469" w14:textId="248FCFB1" w:rsidR="002740BF" w:rsidRPr="00DD2555" w:rsidRDefault="002740BF" w:rsidP="002740BF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2740BF" w14:paraId="167977FA" w14:textId="77777777" w:rsidTr="009038A0">
                    <w:tc>
                      <w:tcPr>
                        <w:tcW w:w="5000" w:type="pct"/>
                      </w:tcPr>
                      <w:p w14:paraId="28B0820A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2740BF" w14:paraId="0A7EDE02" w14:textId="77777777" w:rsidTr="009038A0">
                    <w:tc>
                      <w:tcPr>
                        <w:tcW w:w="5000" w:type="pct"/>
                      </w:tcPr>
                      <w:p w14:paraId="4CFC6A17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2740BF" w14:paraId="66F6A30F" w14:textId="77777777" w:rsidTr="009038A0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4017AA8C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2740BF" w14:paraId="3CA24660" w14:textId="77777777" w:rsidTr="009038A0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1EDA6D5D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52713F20" w14:textId="77777777" w:rsidR="002740BF" w:rsidRPr="00DD2555" w:rsidRDefault="002740BF" w:rsidP="002740BF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2740BF" w14:paraId="23D22BB9" w14:textId="77777777" w:rsidTr="009038A0">
                    <w:tc>
                      <w:tcPr>
                        <w:tcW w:w="5000" w:type="pct"/>
                      </w:tcPr>
                      <w:p w14:paraId="3872B68E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2740BF" w14:paraId="57B80936" w14:textId="77777777" w:rsidTr="009038A0">
                    <w:tc>
                      <w:tcPr>
                        <w:tcW w:w="5000" w:type="pct"/>
                      </w:tcPr>
                      <w:p w14:paraId="50E40C48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2740BF" w14:paraId="0361AFA5" w14:textId="77777777" w:rsidTr="009038A0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4A463B67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2740BF" w14:paraId="5C336144" w14:textId="77777777" w:rsidTr="009038A0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59BFC85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5D8F8432" w14:textId="77777777" w:rsidR="002740BF" w:rsidRPr="00DD2555" w:rsidRDefault="002740BF" w:rsidP="002740BF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2740BF" w14:paraId="133D8B26" w14:textId="77777777" w:rsidTr="009038A0">
                    <w:tc>
                      <w:tcPr>
                        <w:tcW w:w="5000" w:type="pct"/>
                      </w:tcPr>
                      <w:p w14:paraId="3A275D92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2740BF" w14:paraId="6E0B54ED" w14:textId="77777777" w:rsidTr="009038A0">
                    <w:tc>
                      <w:tcPr>
                        <w:tcW w:w="5000" w:type="pct"/>
                      </w:tcPr>
                      <w:p w14:paraId="3B0FF3DE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2740BF" w14:paraId="1D2E1B42" w14:textId="77777777" w:rsidTr="009038A0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43C5FAAA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2740BF" w14:paraId="6903F217" w14:textId="77777777" w:rsidTr="009038A0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0CD8821B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65CF4D46" w14:textId="77777777" w:rsidR="002740BF" w:rsidRPr="00DD2555" w:rsidRDefault="002740BF" w:rsidP="002740BF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2740BF" w14:paraId="490D76B0" w14:textId="77777777" w:rsidTr="009038A0">
                    <w:tc>
                      <w:tcPr>
                        <w:tcW w:w="5000" w:type="pct"/>
                      </w:tcPr>
                      <w:p w14:paraId="576B439B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2740BF" w14:paraId="1F2E6EE0" w14:textId="77777777" w:rsidTr="009038A0">
                    <w:tc>
                      <w:tcPr>
                        <w:tcW w:w="5000" w:type="pct"/>
                      </w:tcPr>
                      <w:p w14:paraId="248F0E90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2740BF" w14:paraId="2EE6A18C" w14:textId="77777777" w:rsidTr="009038A0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53604291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2740BF" w14:paraId="326AF6BE" w14:textId="77777777" w:rsidTr="009038A0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60D04EC6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5CD471D6" w14:textId="77777777" w:rsidR="002740BF" w:rsidRPr="00DD2555" w:rsidRDefault="002740BF" w:rsidP="002740BF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08"/>
                  </w:tblGrid>
                  <w:tr w:rsidR="002740BF" w14:paraId="33FB7430" w14:textId="77777777" w:rsidTr="009038A0">
                    <w:tc>
                      <w:tcPr>
                        <w:tcW w:w="5000" w:type="pct"/>
                      </w:tcPr>
                      <w:p w14:paraId="4C88B7AE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2740BF" w14:paraId="6D4CDA5E" w14:textId="77777777" w:rsidTr="009038A0">
                    <w:tc>
                      <w:tcPr>
                        <w:tcW w:w="5000" w:type="pct"/>
                      </w:tcPr>
                      <w:p w14:paraId="50A53771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2740BF" w14:paraId="2959C63D" w14:textId="77777777" w:rsidTr="009038A0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38622CB4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2740BF" w14:paraId="2E5A2E52" w14:textId="77777777" w:rsidTr="009038A0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7416EB9F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5D1FFECC" w14:textId="77777777" w:rsidR="002740BF" w:rsidRPr="00DD2555" w:rsidRDefault="002740BF" w:rsidP="002740BF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</w:tr>
          </w:tbl>
          <w:p w14:paraId="2EE90DF9" w14:textId="77777777" w:rsidR="00363461" w:rsidRPr="00363461" w:rsidRDefault="00363461">
            <w:pPr>
              <w:pStyle w:val="ad"/>
              <w:rPr>
                <w:rFonts w:cs="Arial"/>
                <w:color w:val="auto"/>
                <w:lang w:bidi="ru-RU"/>
              </w:rPr>
            </w:pPr>
          </w:p>
        </w:tc>
      </w:tr>
    </w:tbl>
    <w:p w14:paraId="26C6261C" w14:textId="77777777" w:rsidR="00F93E3B" w:rsidRPr="007F563B" w:rsidRDefault="00F93E3B">
      <w:pPr>
        <w:pStyle w:val="a5"/>
        <w:rPr>
          <w:rFonts w:cs="Arial"/>
          <w:color w:val="auto"/>
          <w:sz w:val="2"/>
          <w:szCs w:val="2"/>
        </w:rPr>
      </w:pPr>
    </w:p>
    <w:sectPr w:rsidR="00F93E3B" w:rsidRPr="007F563B" w:rsidSect="00363461">
      <w:pgSz w:w="16838" w:h="11906" w:orient="landscape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B83D1A" w14:textId="77777777" w:rsidR="00206516" w:rsidRDefault="00206516">
      <w:pPr>
        <w:spacing w:after="0"/>
      </w:pPr>
      <w:r>
        <w:separator/>
      </w:r>
    </w:p>
  </w:endnote>
  <w:endnote w:type="continuationSeparator" w:id="0">
    <w:p w14:paraId="78E0F4AB" w14:textId="77777777" w:rsidR="00206516" w:rsidRDefault="0020651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17DA17" w14:textId="77777777" w:rsidR="00206516" w:rsidRDefault="00206516">
      <w:pPr>
        <w:spacing w:after="0"/>
      </w:pPr>
      <w:r>
        <w:separator/>
      </w:r>
    </w:p>
  </w:footnote>
  <w:footnote w:type="continuationSeparator" w:id="0">
    <w:p w14:paraId="6E4CDACE" w14:textId="77777777" w:rsidR="00206516" w:rsidRDefault="0020651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Sunday"/>
  </w:docVars>
  <w:rsids>
    <w:rsidRoot w:val="00363461"/>
    <w:rsid w:val="00000F79"/>
    <w:rsid w:val="00055B0A"/>
    <w:rsid w:val="000B2A45"/>
    <w:rsid w:val="001274F3"/>
    <w:rsid w:val="00143A61"/>
    <w:rsid w:val="001F3D0F"/>
    <w:rsid w:val="00206516"/>
    <w:rsid w:val="0021056C"/>
    <w:rsid w:val="002740BF"/>
    <w:rsid w:val="002833B4"/>
    <w:rsid w:val="002A3B4E"/>
    <w:rsid w:val="003051CA"/>
    <w:rsid w:val="003327F5"/>
    <w:rsid w:val="00363461"/>
    <w:rsid w:val="00367550"/>
    <w:rsid w:val="003D6EF6"/>
    <w:rsid w:val="003E1E9D"/>
    <w:rsid w:val="00491DA3"/>
    <w:rsid w:val="004C3BD1"/>
    <w:rsid w:val="005742CA"/>
    <w:rsid w:val="005858C8"/>
    <w:rsid w:val="005B7782"/>
    <w:rsid w:val="005E656F"/>
    <w:rsid w:val="005F29E5"/>
    <w:rsid w:val="0067283C"/>
    <w:rsid w:val="006C0896"/>
    <w:rsid w:val="00701421"/>
    <w:rsid w:val="00736B7D"/>
    <w:rsid w:val="007B1708"/>
    <w:rsid w:val="007C0139"/>
    <w:rsid w:val="007F563B"/>
    <w:rsid w:val="00834DD9"/>
    <w:rsid w:val="00881600"/>
    <w:rsid w:val="008B7D77"/>
    <w:rsid w:val="008D0FD2"/>
    <w:rsid w:val="008E04AA"/>
    <w:rsid w:val="009164BA"/>
    <w:rsid w:val="00950CC8"/>
    <w:rsid w:val="00951F39"/>
    <w:rsid w:val="00A14581"/>
    <w:rsid w:val="00A6165F"/>
    <w:rsid w:val="00A81B61"/>
    <w:rsid w:val="00AA23D3"/>
    <w:rsid w:val="00AE36BB"/>
    <w:rsid w:val="00B80935"/>
    <w:rsid w:val="00C278F9"/>
    <w:rsid w:val="00C27B06"/>
    <w:rsid w:val="00CD0425"/>
    <w:rsid w:val="00D05BA7"/>
    <w:rsid w:val="00D601A5"/>
    <w:rsid w:val="00D66AAE"/>
    <w:rsid w:val="00DD2555"/>
    <w:rsid w:val="00DE32AC"/>
    <w:rsid w:val="00DF7A4E"/>
    <w:rsid w:val="00E77E1D"/>
    <w:rsid w:val="00EB491E"/>
    <w:rsid w:val="00EF5124"/>
    <w:rsid w:val="00F701B7"/>
    <w:rsid w:val="00F93E3B"/>
    <w:rsid w:val="00FA423C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7B3B1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A45"/>
    <w:rPr>
      <w:rFonts w:ascii="Arial" w:hAnsi="Arial"/>
      <w:sz w:val="21"/>
    </w:rPr>
  </w:style>
  <w:style w:type="paragraph" w:styleId="1">
    <w:name w:val="heading 1"/>
    <w:basedOn w:val="a"/>
    <w:next w:val="a"/>
    <w:link w:val="10"/>
    <w:uiPriority w:val="9"/>
    <w:qFormat/>
    <w:rsid w:val="000B2A45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2A45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0B2A45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qFormat/>
    <w:rsid w:val="000B2A45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qFormat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qFormat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character" w:customStyle="1" w:styleId="10">
    <w:name w:val="Заголовок 1 Знак"/>
    <w:basedOn w:val="a0"/>
    <w:link w:val="1"/>
    <w:uiPriority w:val="9"/>
    <w:rsid w:val="000B2A45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B2A45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qFormat/>
    <w:rsid w:val="004C3BD1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qFormat/>
    <w:rsid w:val="004C3BD1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qFormat/>
    <w:rsid w:val="004C3BD1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4C3BD1"/>
    <w:pPr>
      <w:spacing w:after="0"/>
    </w:pPr>
    <w:tblPr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7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8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AppData\Roaming\Microsoft\Templates\&#1057;&#1077;&#1084;&#1077;&#1081;&#1085;&#1099;&#1081;%20&#1092;&#1086;&#1090;&#1086;&#1082;&#1072;&#1083;&#1077;&#1085;&#1076;&#1072;&#1088;&#1100;%20(&#1083;&#1102;&#1073;&#1086;&#1081;%20&#1075;&#1086;&#1076;,%201%20&#1089;&#1090;&#1088;&#1072;&#1085;&#1080;&#1094;&#1072;)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426e97fa315356fffbdcd9876fe988c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14b8f0def80e6d70ce3def20c90759a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3F784D0-CD93-48D4-ABB4-189B2041A5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0C06AE-E190-443F-B09D-1F0F986149C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DD93ABA-B7DE-4472-B51D-463F48D6F9BE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D5BE0F47-357E-46CB-B795-041B2252B2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Семейный фотокалендарь (любой год, 1 страница).dotm</Template>
  <TotalTime>0</TotalTime>
  <Pages>1</Pages>
  <Words>339</Words>
  <Characters>1934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2022-08-10T08:49:00Z</dcterms:created>
  <dcterms:modified xsi:type="dcterms:W3CDTF">2022-08-10T08:49:00Z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