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63636FB2" w:rsidR="00363461" w:rsidRPr="00363461" w:rsidRDefault="00A70F30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0832EDFC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C5777F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655C86FD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E1B4BB" w14:textId="1D9AEB0A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2DF6305" w14:textId="01FD9F0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EE67EAD" w14:textId="6F665F8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B966DBF" w14:textId="6E32BD4C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4FCE306" w14:textId="0FD73C36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49E1E38" w14:textId="25ADC700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FA174C" w14:textId="2FF18EB8" w:rsidR="00143A61" w:rsidRPr="00363461" w:rsidRDefault="00A70F30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9B38395" w14:textId="5145F4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6CBC5A4" w14:textId="2638CD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26A0E9A" w14:textId="11C292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103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F049C" w14:textId="7148A67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70F30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020A645" w14:textId="3419D1F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97777D" w14:textId="580EBDF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4333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CFC8C2" w14:textId="3CAC1B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B036AA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1FCF210" w14:textId="28FDD6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DEF892" w14:textId="04C1F8A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F2F20E" w14:textId="68D4E28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CB49E" w14:textId="205A0B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9E9C759" w14:textId="4290DD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9172C8" w14:textId="518EF9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EED2723" w14:textId="07446D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93277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D1FECD2" w14:textId="7E0628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CD3829" w14:textId="77475F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F0711B" w14:textId="55DADF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300E86" w14:textId="279140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4A9EBDE" w14:textId="696640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CA7E89" w14:textId="4BA76EE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4653446" w14:textId="2F8EF8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C414AD8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5EB9E0" w14:textId="5EAAC6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60DD3EA" w14:textId="4B2DA3A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7967E" w14:textId="105F88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A53B7D" w14:textId="16CB8C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CE7EA78" w14:textId="689CA7D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81B0968" w14:textId="143CDE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44D8E2" w14:textId="3F3A86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DABDE4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FE0F3F3" w14:textId="7FF710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FB5C96" w14:textId="5DA3ABE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D1BBFE2" w14:textId="53F1687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9D0F54" w14:textId="3AE0A5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061D545" w14:textId="75FAC3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3F840C" w14:textId="0D7FA34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4333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3B97AE2" w14:textId="7F2049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62072E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7A5F9E" w14:textId="54D42D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B321D7" w14:textId="3DE10A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5777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60C5" w14:textId="77777777" w:rsidR="007D7328" w:rsidRDefault="007D7328">
      <w:pPr>
        <w:spacing w:after="0"/>
      </w:pPr>
      <w:r>
        <w:separator/>
      </w:r>
    </w:p>
  </w:endnote>
  <w:endnote w:type="continuationSeparator" w:id="0">
    <w:p w14:paraId="22EA57DA" w14:textId="77777777" w:rsidR="007D7328" w:rsidRDefault="007D7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F33D" w14:textId="77777777" w:rsidR="007D7328" w:rsidRDefault="007D7328">
      <w:pPr>
        <w:spacing w:after="0"/>
      </w:pPr>
      <w:r>
        <w:separator/>
      </w:r>
    </w:p>
  </w:footnote>
  <w:footnote w:type="continuationSeparator" w:id="0">
    <w:p w14:paraId="73F303C7" w14:textId="77777777" w:rsidR="007D7328" w:rsidRDefault="007D73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1056C"/>
    <w:rsid w:val="0025174E"/>
    <w:rsid w:val="00262DD8"/>
    <w:rsid w:val="002833B4"/>
    <w:rsid w:val="003051CA"/>
    <w:rsid w:val="003327F5"/>
    <w:rsid w:val="003437E9"/>
    <w:rsid w:val="00363461"/>
    <w:rsid w:val="00367550"/>
    <w:rsid w:val="003D6EF6"/>
    <w:rsid w:val="00491DA3"/>
    <w:rsid w:val="004C3BD1"/>
    <w:rsid w:val="005858C8"/>
    <w:rsid w:val="005B7782"/>
    <w:rsid w:val="005E656F"/>
    <w:rsid w:val="0068266C"/>
    <w:rsid w:val="006B0EB5"/>
    <w:rsid w:val="006C0896"/>
    <w:rsid w:val="00736B7D"/>
    <w:rsid w:val="007C0139"/>
    <w:rsid w:val="007D7328"/>
    <w:rsid w:val="00834DD9"/>
    <w:rsid w:val="00881600"/>
    <w:rsid w:val="008B7D77"/>
    <w:rsid w:val="008E04AA"/>
    <w:rsid w:val="009164BA"/>
    <w:rsid w:val="00951F39"/>
    <w:rsid w:val="00A10372"/>
    <w:rsid w:val="00A14581"/>
    <w:rsid w:val="00A70F30"/>
    <w:rsid w:val="00AA23D3"/>
    <w:rsid w:val="00AE36BB"/>
    <w:rsid w:val="00B65E44"/>
    <w:rsid w:val="00C517CF"/>
    <w:rsid w:val="00C5777F"/>
    <w:rsid w:val="00CD0425"/>
    <w:rsid w:val="00D84333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2022-08-05T20:46:00Z</dcterms:created>
  <dcterms:modified xsi:type="dcterms:W3CDTF">2022-08-05T20:46:00Z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