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59405D5E" w14:textId="77777777" w:rsidTr="00363461">
        <w:tc>
          <w:tcPr>
            <w:tcW w:w="2500" w:type="pct"/>
          </w:tcPr>
          <w:p w14:paraId="1DCD1CD9" w14:textId="44A22011" w:rsidR="00363461" w:rsidRPr="00363461" w:rsidRDefault="003B5137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JUNIO</w:t>
            </w:r>
          </w:p>
        </w:tc>
        <w:tc>
          <w:tcPr>
            <w:tcW w:w="2500" w:type="pct"/>
          </w:tcPr>
          <w:p w14:paraId="69576812" w14:textId="451EEF5E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FC3C20">
              <w:rPr>
                <w:rFonts w:cs="Arial"/>
                <w:color w:val="auto"/>
                <w:sz w:val="72"/>
                <w:szCs w:val="72"/>
                <w:lang w:bidi="ru-RU"/>
              </w:rPr>
              <w:t>2024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2EF0A8A5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363461" w14:paraId="5F2FA780" w14:textId="77777777" w:rsidTr="00DD2555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32ABD71" w14:textId="300A7E3A" w:rsidR="00143A61" w:rsidRPr="00363461" w:rsidRDefault="003B513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79B28598" w14:textId="1BB6A3DB" w:rsidR="00143A61" w:rsidRPr="00363461" w:rsidRDefault="003B513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50BC077D" w14:textId="752BD33F" w:rsidR="00143A61" w:rsidRPr="00363461" w:rsidRDefault="003B513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58781635" w14:textId="0A6167D1" w:rsidR="00143A61" w:rsidRPr="00363461" w:rsidRDefault="003B513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11F8DA41" w14:textId="6E1D3167" w:rsidR="00143A61" w:rsidRPr="00363461" w:rsidRDefault="003B513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12D9B1C7" w14:textId="3C25A771" w:rsidR="00143A61" w:rsidRPr="00363461" w:rsidRDefault="003B513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485E1AE" w14:textId="7CB76416" w:rsidR="00143A61" w:rsidRPr="00363461" w:rsidRDefault="003B5137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77AE2979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4239CACB" w14:textId="1149DA3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MonthStart6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E2599CC" w14:textId="443DFDE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MonthStart6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38A0EF6" w14:textId="2B0C00E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MonthStart6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26CC3C4" w14:textId="003A75D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MonthStart6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F41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19F0C39" w14:textId="51B6058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MonthStart6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55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DA4AE44" w14:textId="2C4F1FC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MonthStart6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43F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1BE2C17" w14:textId="247A5CE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MonthStart6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43F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43F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43F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3F87C53D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F79ECDC" w14:textId="08CD40A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380A60A" w14:textId="5628B00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96E99AF" w14:textId="7D5F741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30AB66D" w14:textId="57416AD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D0543FF" w14:textId="69420BE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E0E63A8" w14:textId="0D6E5B1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911EB96" w14:textId="5511071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5A1EE827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6A696CA" w14:textId="4A8A43B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FF3B739" w14:textId="7FBB7C5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3C8D880" w14:textId="0CFBF26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B269BB0" w14:textId="52365F6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32F8C12" w14:textId="60EBE62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21D8647" w14:textId="151DE95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41B50F76" w14:textId="2BFA1CB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22512253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EBCF92E" w14:textId="60C6489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2B051D2" w14:textId="69CE260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13FC5B9" w14:textId="2A8CF72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6911B48" w14:textId="6F68A05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7D0612A" w14:textId="780C05D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02C5118" w14:textId="1DC04C2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F2FA81C" w14:textId="6632637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254D70D3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D9E9E73" w14:textId="5C8D9CE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MonthEnd6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9316283" w14:textId="6067AE7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MonthEnd6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69D3965" w14:textId="72B0D21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MonthEnd6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8AFB08E" w14:textId="221EDE3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MonthEnd6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71521C3" w14:textId="4D89DD1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MonthEnd6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0BCF827" w14:textId="23C5085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MonthEnd6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9343F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9343F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C88C07D" w14:textId="18E1771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MonthEnd6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FC3C2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FC3C2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577B23F0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6EE1A68" w14:textId="37B42E7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MonthEnd6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FC3C2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777D3C3" w14:textId="137E2F7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MonthEnd6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C3C20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B039A5B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4458FF2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BAFE631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61ED73E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8343FAA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6C9F1B8C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363461" w:rsidRDefault="00F93E3B">
      <w:pPr>
        <w:pStyle w:val="a5"/>
        <w:rPr>
          <w:rFonts w:cs="Arial"/>
          <w:color w:val="auto"/>
        </w:rPr>
      </w:pPr>
    </w:p>
    <w:sectPr w:rsidR="00F93E3B" w:rsidRPr="00363461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8B61E" w14:textId="77777777" w:rsidR="009E3FE9" w:rsidRDefault="009E3FE9">
      <w:pPr>
        <w:spacing w:after="0"/>
      </w:pPr>
      <w:r>
        <w:separator/>
      </w:r>
    </w:p>
  </w:endnote>
  <w:endnote w:type="continuationSeparator" w:id="0">
    <w:p w14:paraId="7463049B" w14:textId="77777777" w:rsidR="009E3FE9" w:rsidRDefault="009E3F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45873" w14:textId="77777777" w:rsidR="009E3FE9" w:rsidRDefault="009E3FE9">
      <w:pPr>
        <w:spacing w:after="0"/>
      </w:pPr>
      <w:r>
        <w:separator/>
      </w:r>
    </w:p>
  </w:footnote>
  <w:footnote w:type="continuationSeparator" w:id="0">
    <w:p w14:paraId="4323F295" w14:textId="77777777" w:rsidR="009E3FE9" w:rsidRDefault="009E3FE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55B0A"/>
    <w:rsid w:val="000B2A45"/>
    <w:rsid w:val="000B6849"/>
    <w:rsid w:val="001274F3"/>
    <w:rsid w:val="00143A61"/>
    <w:rsid w:val="001736AF"/>
    <w:rsid w:val="001F3D0F"/>
    <w:rsid w:val="0021056C"/>
    <w:rsid w:val="002833B4"/>
    <w:rsid w:val="003051CA"/>
    <w:rsid w:val="003327F5"/>
    <w:rsid w:val="00363461"/>
    <w:rsid w:val="00367550"/>
    <w:rsid w:val="003B5137"/>
    <w:rsid w:val="003D6EF6"/>
    <w:rsid w:val="00435559"/>
    <w:rsid w:val="00460CEB"/>
    <w:rsid w:val="00491DA3"/>
    <w:rsid w:val="004C3BD1"/>
    <w:rsid w:val="005858C8"/>
    <w:rsid w:val="005B7782"/>
    <w:rsid w:val="005E656F"/>
    <w:rsid w:val="006C0896"/>
    <w:rsid w:val="00736B7D"/>
    <w:rsid w:val="007C0139"/>
    <w:rsid w:val="00834DD9"/>
    <w:rsid w:val="00881600"/>
    <w:rsid w:val="008B7D77"/>
    <w:rsid w:val="008E04AA"/>
    <w:rsid w:val="009164BA"/>
    <w:rsid w:val="009343FF"/>
    <w:rsid w:val="00951F39"/>
    <w:rsid w:val="009E3FE9"/>
    <w:rsid w:val="00A14581"/>
    <w:rsid w:val="00AA23D3"/>
    <w:rsid w:val="00AE36BB"/>
    <w:rsid w:val="00C4198B"/>
    <w:rsid w:val="00CD0425"/>
    <w:rsid w:val="00CF4120"/>
    <w:rsid w:val="00D666E5"/>
    <w:rsid w:val="00DD2555"/>
    <w:rsid w:val="00DE32AC"/>
    <w:rsid w:val="00E77E1D"/>
    <w:rsid w:val="00EF5124"/>
    <w:rsid w:val="00F701B7"/>
    <w:rsid w:val="00F93E3B"/>
    <w:rsid w:val="00FA423C"/>
    <w:rsid w:val="00FC3C20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2022-08-07T12:29:00Z</dcterms:created>
  <dcterms:modified xsi:type="dcterms:W3CDTF">2022-08-07T12:29:00Z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