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5443"/>
        <w:gridCol w:w="5443"/>
      </w:tblGrid>
      <w:tr w:rsidR="00363461" w:rsidRPr="00B63497" w14:paraId="4BA11569" w14:textId="77777777" w:rsidTr="00363461">
        <w:tc>
          <w:tcPr>
            <w:tcW w:w="2500" w:type="pct"/>
          </w:tcPr>
          <w:p w14:paraId="120660E6" w14:textId="552E00F4" w:rsidR="00363461" w:rsidRPr="00B63497" w:rsidRDefault="00C91951" w:rsidP="00143A61">
            <w:pPr>
              <w:pStyle w:val="ad"/>
              <w:jc w:val="left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DICIEMBRE</w:t>
            </w:r>
          </w:p>
        </w:tc>
        <w:tc>
          <w:tcPr>
            <w:tcW w:w="2500" w:type="pct"/>
          </w:tcPr>
          <w:p w14:paraId="2EA6AF55" w14:textId="5EDE8CDC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begin"/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separate"/>
            </w:r>
            <w:r w:rsidR="004F5584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t>2024</w:t>
            </w:r>
            <w:r w:rsidRPr="00B63497"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363461" w:rsidRPr="00B63497" w14:paraId="18DC0BBA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523"/>
              <w:gridCol w:w="1544"/>
              <w:gridCol w:w="1544"/>
              <w:gridCol w:w="1665"/>
              <w:gridCol w:w="1544"/>
              <w:gridCol w:w="1544"/>
              <w:gridCol w:w="1522"/>
            </w:tblGrid>
            <w:tr w:rsidR="00363461" w:rsidRPr="00B63497" w14:paraId="366C9AF3" w14:textId="77777777" w:rsidTr="00B63497">
              <w:trPr>
                <w:trHeight w:val="34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31648509" w14:textId="27BEEFF0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1D979D" w:themeFill="accent1"/>
                  <w:vAlign w:val="center"/>
                </w:tcPr>
                <w:p w14:paraId="78506F0D" w14:textId="32F682B7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5D9D42" w:themeFill="accent3"/>
                  <w:vAlign w:val="center"/>
                </w:tcPr>
                <w:p w14:paraId="40C13C2F" w14:textId="6E746BB2" w:rsidR="00363461" w:rsidRPr="00B63497" w:rsidRDefault="00C91951" w:rsidP="00143A61">
                  <w:pPr>
                    <w:pStyle w:val="Days"/>
                    <w:tabs>
                      <w:tab w:val="left" w:pos="989"/>
                      <w:tab w:val="center" w:pos="1134"/>
                    </w:tabs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427EBD" w:themeFill="accent5"/>
                  <w:vAlign w:val="center"/>
                </w:tcPr>
                <w:p w14:paraId="502EB7A8" w14:textId="5DD9F191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2B48870B" w14:textId="03B893D3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F28021" w:themeFill="accent2"/>
                  <w:vAlign w:val="center"/>
                </w:tcPr>
                <w:p w14:paraId="187170C3" w14:textId="6A430A3F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52FFB26B" w14:textId="27B205AC" w:rsidR="00363461" w:rsidRPr="00B63497" w:rsidRDefault="00C91951" w:rsidP="00143A61">
                  <w:pPr>
                    <w:pStyle w:val="Days"/>
                    <w:spacing w:before="0"/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cs="Arial"/>
                      <w:b/>
                      <w:bCs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B63497" w14:paraId="11A7A362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F811B37" w14:textId="0DCEC75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«воскресенье" 1 ""</w:instrText>
                  </w:r>
                  <w:r w:rsidR="004F5584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 w:rsidRPr="00B63497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FDFD00" w14:textId="451ACB5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«понедельник" 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=A2+1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F5584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="004F5584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DFB1C2" w14:textId="0F6A466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«вторник" 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2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=B2+1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F5584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="004F5584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3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8B32144" w14:textId="14D385C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«среда" 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=C2+1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F5584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="004F5584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4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0FF39C" w14:textId="7AB664A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= «четверг" 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4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=D2+1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4F5584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="004F5584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5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E019392" w14:textId="1F9F836D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«пятница" 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5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=E2+1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6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871119" w14:textId="2C28C2C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MonthStart12 \@ dddd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воскресенье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«суббота" 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&lt;&gt; 0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=F2+1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7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7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7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59C3696D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7339C06" w14:textId="405A500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=G2+1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8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F57F93" w14:textId="0AA5B9BB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=A3+1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9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2C0BBD" w14:textId="428F529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=B3+1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10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CB0343" w14:textId="21BE969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=C3+1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11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49049E" w14:textId="03368AC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=D3+1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12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5432C16" w14:textId="0174F9C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=E3+1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13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CFF5097" w14:textId="2F91C97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=F3+1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14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05E53C9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8B059C2" w14:textId="011FDD0F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=G3+1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15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70352D" w14:textId="7507EA2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=A4+1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16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B4E70C" w14:textId="66A6E53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=B4+1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17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10A02E" w14:textId="3A41412A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=C4+1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18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DE0955" w14:textId="32DE5DB1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=D4+1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19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18EF33" w14:textId="4FAF127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=E4+1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20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A9D51F7" w14:textId="1B25B7E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=F4+1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21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E481ABF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C124CD" w14:textId="38EC4C99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=G4+1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22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5ADC40E" w14:textId="1E8F4BD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=A5+1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23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6474965" w14:textId="4F464D7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=B5+1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24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D7685B" w14:textId="36ABD02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=C5+1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t>25</w: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DCB3B88" w14:textId="1850438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=D5+1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t>26</w: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8B7AD65" w14:textId="1F45850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=E5+1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t>27</w: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983BF20" w14:textId="015064F3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=F5+1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t>28</w: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E7632DB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36EF6C" w14:textId="1B89C9C8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=G5+1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t>29</w: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98BDA80" w14:textId="4B46D25E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=A6+1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t>30</w: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4A394A" w14:textId="595C91A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=B6+1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5D9D42" w:themeColor="accent3"/>
                      <w:sz w:val="32"/>
                      <w:szCs w:val="32"/>
                      <w:lang w:bidi="ru-RU"/>
                    </w:rPr>
                    <w:t>31</w:t>
                  </w:r>
                  <w:r w:rsidRPr="00B63497"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B84AF16" w14:textId="64556FFC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=C6+1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427EBD" w:themeColor="accent5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C3DCBB7" w14:textId="1DCC2890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27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=D6+1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7030A0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BCF476" w14:textId="44F69A3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28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=E6+1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28021" w:themeColor="accent2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0FB298F" w14:textId="4B5C2444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29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=F6+1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D25A79" w:themeColor="accent6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</w:tr>
            <w:tr w:rsidR="00363461" w:rsidRPr="00B63497" w14:paraId="4069CC67" w14:textId="77777777" w:rsidTr="002650D8">
              <w:trPr>
                <w:trHeight w:val="175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789E895" w14:textId="21D80FB5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=G6+1 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="00B026EB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FF0000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FF0000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0AC5A9E" w14:textId="382B59A6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</w:rPr>
                  </w:pP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4F5584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 0,""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IF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&lt;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DocVariable MonthEnd12 \@ d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="00B026EB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>31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begin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=A7+1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separate"/>
                  </w:r>
                  <w:r w:rsidRPr="00B63497">
                    <w:rPr>
                      <w:rFonts w:cs="Arial"/>
                      <w:b/>
                      <w:bCs/>
                      <w:noProof/>
                      <w:color w:val="1D979D" w:themeColor="accent1"/>
                      <w:sz w:val="32"/>
                      <w:szCs w:val="32"/>
                      <w:lang w:bidi="ru-RU"/>
                    </w:rPr>
                    <w:instrText>30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instrText xml:space="preserve"> "" </w:instrText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  <w:r w:rsidRPr="00B63497">
                    <w:rPr>
                      <w:rFonts w:cs="Arial"/>
                      <w:b/>
                      <w:bCs/>
                      <w:color w:val="1D979D" w:themeColor="accent1"/>
                      <w:sz w:val="32"/>
                      <w:szCs w:val="3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F1D4BF9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5D9D42" w:themeColor="accent3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F84A93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427EBD" w:themeColor="accent5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D51CF4D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8ABE5F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F28021" w:themeColor="accent2"/>
                      <w:sz w:val="32"/>
                      <w:szCs w:val="32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3B63706" w14:textId="77777777" w:rsidR="00363461" w:rsidRPr="00B63497" w:rsidRDefault="00363461" w:rsidP="00143A61">
                  <w:pPr>
                    <w:pStyle w:val="Dates"/>
                    <w:jc w:val="right"/>
                    <w:rPr>
                      <w:rFonts w:cs="Arial"/>
                      <w:b/>
                      <w:bCs/>
                      <w:color w:val="D25A79" w:themeColor="accent6"/>
                      <w:sz w:val="32"/>
                      <w:szCs w:val="32"/>
                    </w:rPr>
                  </w:pPr>
                </w:p>
              </w:tc>
            </w:tr>
          </w:tbl>
          <w:p w14:paraId="18232F58" w14:textId="77777777" w:rsidR="00363461" w:rsidRPr="00B63497" w:rsidRDefault="00363461">
            <w:pPr>
              <w:pStyle w:val="ad"/>
              <w:rPr>
                <w:rFonts w:cs="Arial"/>
                <w:b/>
                <w:bCs/>
                <w:color w:val="auto"/>
                <w:lang w:bidi="ru-RU"/>
              </w:rPr>
            </w:pPr>
          </w:p>
        </w:tc>
      </w:tr>
      <w:tr w:rsidR="001D5391" w:rsidRPr="00B63497" w14:paraId="20D41CEC" w14:textId="77777777" w:rsidTr="00B63497"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5336"/>
              <w:gridCol w:w="107"/>
            </w:tblGrid>
            <w:tr w:rsidR="001D5391" w:rsidRPr="00B63497" w14:paraId="650EC4B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bottom w:val="dashed" w:sz="4" w:space="0" w:color="auto"/>
                  </w:tcBorders>
                </w:tcPr>
                <w:p w14:paraId="54D29088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2CFF9BF5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376F16B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029DA1F6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45B090B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CBE12C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518818B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82E8C02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4811A61F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12E22A7E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0984D5FB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FB47CAC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81EC5FB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7F9E1C66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0C7CDB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7A1FC9FE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30950AB0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AC21870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C2ACB47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40C543AD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45B61D8" w14:textId="77777777" w:rsidTr="00B63497">
              <w:trPr>
                <w:trHeight w:val="454"/>
              </w:trPr>
              <w:tc>
                <w:tcPr>
                  <w:tcW w:w="25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333083AA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50" w:type="pct"/>
                  <w:tcBorders>
                    <w:left w:val="nil"/>
                  </w:tcBorders>
                </w:tcPr>
                <w:p w14:paraId="6737D7B6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C5778F" w14:textId="77777777" w:rsidR="001D5391" w:rsidRPr="00B63497" w:rsidRDefault="001D5391" w:rsidP="00B63497">
            <w:pPr>
              <w:pStyle w:val="ad"/>
              <w:jc w:val="left"/>
              <w:rPr>
                <w:rFonts w:cs="Arial"/>
                <w:b/>
                <w:bCs/>
                <w:color w:val="auto"/>
                <w:sz w:val="16"/>
                <w:szCs w:val="16"/>
                <w:lang w:bidi="ru-RU"/>
              </w:rPr>
            </w:pPr>
          </w:p>
        </w:tc>
        <w:tc>
          <w:tcPr>
            <w:tcW w:w="2500" w:type="pc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107"/>
              <w:gridCol w:w="5336"/>
            </w:tblGrid>
            <w:tr w:rsidR="001D5391" w:rsidRPr="00B63497" w14:paraId="04BCA43B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288657E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left w:val="nil"/>
                    <w:bottom w:val="dashed" w:sz="4" w:space="0" w:color="auto"/>
                  </w:tcBorders>
                </w:tcPr>
                <w:p w14:paraId="55AA639F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0E53199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53F51A43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CFD6A55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ADCE468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13AC71A8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599100EA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52F6879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7733239F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FEA93A7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618D743F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66C7DF11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1CC58BB6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A252AD0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0AB17865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5564768F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08E3C622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4EE81F64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3A091127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D5391" w:rsidRPr="00B63497" w14:paraId="28882353" w14:textId="77777777" w:rsidTr="00B63497">
              <w:trPr>
                <w:trHeight w:val="454"/>
              </w:trPr>
              <w:tc>
                <w:tcPr>
                  <w:tcW w:w="50" w:type="pct"/>
                </w:tcPr>
                <w:p w14:paraId="2534CC56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2500" w:type="pct"/>
                  <w:tcBorders>
                    <w:top w:val="dashed" w:sz="4" w:space="0" w:color="auto"/>
                    <w:left w:val="nil"/>
                    <w:bottom w:val="dashed" w:sz="4" w:space="0" w:color="auto"/>
                  </w:tcBorders>
                </w:tcPr>
                <w:p w14:paraId="758FCBBE" w14:textId="77777777" w:rsidR="001D5391" w:rsidRPr="00B63497" w:rsidRDefault="001D5391" w:rsidP="00B63497">
                  <w:pPr>
                    <w:pStyle w:val="ad"/>
                    <w:jc w:val="left"/>
                    <w:rPr>
                      <w:rFonts w:cs="Arial"/>
                      <w:b/>
                      <w:bCs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BFDED4" w14:textId="77777777" w:rsidR="001D5391" w:rsidRPr="00B63497" w:rsidRDefault="001D5391" w:rsidP="00B63497">
            <w:pPr>
              <w:pStyle w:val="ad"/>
              <w:rPr>
                <w:rFonts w:cs="Arial"/>
                <w:b/>
                <w:bCs/>
                <w:color w:val="auto"/>
                <w:sz w:val="72"/>
                <w:szCs w:val="72"/>
                <w:lang w:bidi="ru-RU"/>
              </w:rPr>
            </w:pPr>
          </w:p>
        </w:tc>
      </w:tr>
    </w:tbl>
    <w:p w14:paraId="26C6261C" w14:textId="77777777" w:rsidR="00F93E3B" w:rsidRPr="002650D8" w:rsidRDefault="00F93E3B">
      <w:pPr>
        <w:pStyle w:val="a5"/>
        <w:rPr>
          <w:rFonts w:cs="Arial"/>
          <w:b/>
          <w:bCs/>
          <w:color w:val="auto"/>
          <w:sz w:val="2"/>
          <w:szCs w:val="2"/>
        </w:rPr>
      </w:pPr>
    </w:p>
    <w:sectPr w:rsidR="00F93E3B" w:rsidRPr="002650D8" w:rsidSect="002650D8">
      <w:pgSz w:w="11906" w:h="16838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761B2" w14:textId="77777777" w:rsidR="00095E7B" w:rsidRDefault="00095E7B">
      <w:pPr>
        <w:spacing w:after="0"/>
      </w:pPr>
      <w:r>
        <w:separator/>
      </w:r>
    </w:p>
  </w:endnote>
  <w:endnote w:type="continuationSeparator" w:id="0">
    <w:p w14:paraId="3474ABC4" w14:textId="77777777" w:rsidR="00095E7B" w:rsidRDefault="00095E7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9E987" w14:textId="77777777" w:rsidR="00095E7B" w:rsidRDefault="00095E7B">
      <w:pPr>
        <w:spacing w:after="0"/>
      </w:pPr>
      <w:r>
        <w:separator/>
      </w:r>
    </w:p>
  </w:footnote>
  <w:footnote w:type="continuationSeparator" w:id="0">
    <w:p w14:paraId="2E9D1795" w14:textId="77777777" w:rsidR="00095E7B" w:rsidRDefault="00095E7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340BD"/>
    <w:rsid w:val="00055B0A"/>
    <w:rsid w:val="00095E7B"/>
    <w:rsid w:val="000B2A45"/>
    <w:rsid w:val="001274F3"/>
    <w:rsid w:val="00143A61"/>
    <w:rsid w:val="0016700E"/>
    <w:rsid w:val="001D5391"/>
    <w:rsid w:val="001F3D0F"/>
    <w:rsid w:val="0021056C"/>
    <w:rsid w:val="002616A2"/>
    <w:rsid w:val="002650D8"/>
    <w:rsid w:val="002833B4"/>
    <w:rsid w:val="002C001D"/>
    <w:rsid w:val="003051CA"/>
    <w:rsid w:val="003327F5"/>
    <w:rsid w:val="00343447"/>
    <w:rsid w:val="00363461"/>
    <w:rsid w:val="00367550"/>
    <w:rsid w:val="003D6EF6"/>
    <w:rsid w:val="00491DA3"/>
    <w:rsid w:val="004C3BD1"/>
    <w:rsid w:val="004F5584"/>
    <w:rsid w:val="005672C4"/>
    <w:rsid w:val="005858C8"/>
    <w:rsid w:val="005B7782"/>
    <w:rsid w:val="005E656F"/>
    <w:rsid w:val="006311B2"/>
    <w:rsid w:val="00653224"/>
    <w:rsid w:val="00661656"/>
    <w:rsid w:val="00686FEE"/>
    <w:rsid w:val="006C0896"/>
    <w:rsid w:val="00736B7D"/>
    <w:rsid w:val="007462BF"/>
    <w:rsid w:val="007C0139"/>
    <w:rsid w:val="00834DD9"/>
    <w:rsid w:val="0086612F"/>
    <w:rsid w:val="00881600"/>
    <w:rsid w:val="008B7D77"/>
    <w:rsid w:val="008E04AA"/>
    <w:rsid w:val="009164BA"/>
    <w:rsid w:val="00951F39"/>
    <w:rsid w:val="00986EF2"/>
    <w:rsid w:val="00A14581"/>
    <w:rsid w:val="00AA23D3"/>
    <w:rsid w:val="00AE36BB"/>
    <w:rsid w:val="00B026EB"/>
    <w:rsid w:val="00B63497"/>
    <w:rsid w:val="00C91951"/>
    <w:rsid w:val="00CD0425"/>
    <w:rsid w:val="00CD59A7"/>
    <w:rsid w:val="00DD2555"/>
    <w:rsid w:val="00DE32AC"/>
    <w:rsid w:val="00E77E1D"/>
    <w:rsid w:val="00E828CD"/>
    <w:rsid w:val="00EF5124"/>
    <w:rsid w:val="00F701B7"/>
    <w:rsid w:val="00F930B5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280C06AE-E190-443F-B09D-1F0F986149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2022-08-11T08:27:00Z</dcterms:created>
  <dcterms:modified xsi:type="dcterms:W3CDTF">2022-08-11T08:27:00Z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