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4BA11569" w14:textId="77777777" w:rsidTr="00363461">
        <w:tc>
          <w:tcPr>
            <w:tcW w:w="2500" w:type="pct"/>
          </w:tcPr>
          <w:p w14:paraId="120660E6" w14:textId="1B2EC72A" w:rsidR="00363461" w:rsidRPr="00363461" w:rsidRDefault="00010D77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DICIEMBRE</w:t>
            </w:r>
          </w:p>
        </w:tc>
        <w:tc>
          <w:tcPr>
            <w:tcW w:w="2500" w:type="pct"/>
          </w:tcPr>
          <w:p w14:paraId="2EA6AF55" w14:textId="5125E2D5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B27959">
              <w:rPr>
                <w:rFonts w:cs="Arial"/>
                <w:color w:val="auto"/>
                <w:sz w:val="72"/>
                <w:szCs w:val="72"/>
                <w:lang w:bidi="ru-RU"/>
              </w:rPr>
              <w:t>2024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18DC0BBA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363461" w:rsidRPr="00363461" w14:paraId="366C9AF3" w14:textId="77777777" w:rsidTr="00DD2555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1648509" w14:textId="1E0F0FF6" w:rsidR="00363461" w:rsidRPr="00143A61" w:rsidRDefault="00010D77" w:rsidP="00143A61">
                  <w:pPr>
                    <w:pStyle w:val="Days"/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78506F0D" w14:textId="419979F3" w:rsidR="00363461" w:rsidRPr="00143A61" w:rsidRDefault="00010D77" w:rsidP="00143A61">
                  <w:pPr>
                    <w:pStyle w:val="Days"/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40C13C2F" w14:textId="63120380" w:rsidR="00363461" w:rsidRPr="00143A61" w:rsidRDefault="00010D77" w:rsidP="00143A61">
                  <w:pPr>
                    <w:pStyle w:val="Days"/>
                    <w:tabs>
                      <w:tab w:val="left" w:pos="989"/>
                      <w:tab w:val="center" w:pos="1134"/>
                    </w:tabs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502EB7A8" w14:textId="0AD4CC6F" w:rsidR="00363461" w:rsidRPr="00143A61" w:rsidRDefault="00010D77" w:rsidP="00143A61">
                  <w:pPr>
                    <w:pStyle w:val="Days"/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2B48870B" w14:textId="20130C49" w:rsidR="00363461" w:rsidRPr="00143A61" w:rsidRDefault="00010D77" w:rsidP="00143A61">
                  <w:pPr>
                    <w:pStyle w:val="Days"/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187170C3" w14:textId="2797EDA3" w:rsidR="00363461" w:rsidRPr="00143A61" w:rsidRDefault="00010D77" w:rsidP="00143A61">
                  <w:pPr>
                    <w:pStyle w:val="Days"/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2FFB26B" w14:textId="12F2CFEF" w:rsidR="00363461" w:rsidRPr="00143A61" w:rsidRDefault="00010D77" w:rsidP="00143A61">
                  <w:pPr>
                    <w:pStyle w:val="Days"/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11A7A362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F811B37" w14:textId="75195AE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="00B279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6FDFD00" w14:textId="3904AED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B279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B279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8DFB1C2" w14:textId="2DFEB6B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B279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B279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8B32144" w14:textId="5598137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B279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B279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B0FF39C" w14:textId="20E41E1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B279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B279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E019392" w14:textId="23F45B9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D871119" w14:textId="228680C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59C3696D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7339C06" w14:textId="4A76A83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1F57F93" w14:textId="120EF40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22C0BBD" w14:textId="2797010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ECB0343" w14:textId="4F28BD5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D49049E" w14:textId="6743E49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5432C16" w14:textId="23011D6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CFF5097" w14:textId="77989A7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405E53C9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8B059C2" w14:textId="5AD124E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070352D" w14:textId="446F4D3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BB4E70C" w14:textId="0AB6695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610A02E" w14:textId="2217FF6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6DE0955" w14:textId="39A25D1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F18EF33" w14:textId="58C5E66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A9D51F7" w14:textId="69CB01A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4E481ABF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DC124CD" w14:textId="276E190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5ADC40E" w14:textId="6404B25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6474965" w14:textId="1C61B14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7D7685B" w14:textId="5BB2783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DCB3B88" w14:textId="708CFB6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8B7AD65" w14:textId="75271C6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983BF20" w14:textId="64FC091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4E7632DB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F36EF6C" w14:textId="7676A0D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98BDA80" w14:textId="1AC2338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54A394A" w14:textId="28592A6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B84AF16" w14:textId="18F4D7D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C3DCBB7" w14:textId="40F6988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9BCF476" w14:textId="500C951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0FB298F" w14:textId="0A532B8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4069CC67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789E895" w14:textId="6EDFB79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367A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0AC5A9E" w14:textId="2603A93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279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F1D4BF9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1F84A9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D51CF4D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68ABE5F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43B63706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18232F58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363461" w:rsidRDefault="00F93E3B">
      <w:pPr>
        <w:pStyle w:val="a5"/>
        <w:rPr>
          <w:rFonts w:cs="Arial"/>
          <w:color w:val="auto"/>
        </w:rPr>
      </w:pPr>
    </w:p>
    <w:sectPr w:rsidR="00F93E3B" w:rsidRPr="00363461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72AC3" w14:textId="77777777" w:rsidR="005753E5" w:rsidRDefault="005753E5">
      <w:pPr>
        <w:spacing w:after="0"/>
      </w:pPr>
      <w:r>
        <w:separator/>
      </w:r>
    </w:p>
  </w:endnote>
  <w:endnote w:type="continuationSeparator" w:id="0">
    <w:p w14:paraId="20E34395" w14:textId="77777777" w:rsidR="005753E5" w:rsidRDefault="005753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FA5E6" w14:textId="77777777" w:rsidR="005753E5" w:rsidRDefault="005753E5">
      <w:pPr>
        <w:spacing w:after="0"/>
      </w:pPr>
      <w:r>
        <w:separator/>
      </w:r>
    </w:p>
  </w:footnote>
  <w:footnote w:type="continuationSeparator" w:id="0">
    <w:p w14:paraId="397032D1" w14:textId="77777777" w:rsidR="005753E5" w:rsidRDefault="005753E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0053C"/>
    <w:rsid w:val="00010D77"/>
    <w:rsid w:val="00055B0A"/>
    <w:rsid w:val="000B2A45"/>
    <w:rsid w:val="001274F3"/>
    <w:rsid w:val="00143A61"/>
    <w:rsid w:val="001F3D0F"/>
    <w:rsid w:val="0021056C"/>
    <w:rsid w:val="002833B4"/>
    <w:rsid w:val="003051CA"/>
    <w:rsid w:val="003327F5"/>
    <w:rsid w:val="00363461"/>
    <w:rsid w:val="00367550"/>
    <w:rsid w:val="00367A72"/>
    <w:rsid w:val="003D6EF6"/>
    <w:rsid w:val="00491DA3"/>
    <w:rsid w:val="004C3BD1"/>
    <w:rsid w:val="004E57B5"/>
    <w:rsid w:val="005753E5"/>
    <w:rsid w:val="005858C8"/>
    <w:rsid w:val="005B7782"/>
    <w:rsid w:val="005E656F"/>
    <w:rsid w:val="00610DA4"/>
    <w:rsid w:val="006C0896"/>
    <w:rsid w:val="006F6CBC"/>
    <w:rsid w:val="00736B7D"/>
    <w:rsid w:val="0076524B"/>
    <w:rsid w:val="007C0139"/>
    <w:rsid w:val="008127D6"/>
    <w:rsid w:val="00834DD9"/>
    <w:rsid w:val="00881600"/>
    <w:rsid w:val="008B7D77"/>
    <w:rsid w:val="008E04AA"/>
    <w:rsid w:val="009164BA"/>
    <w:rsid w:val="00951F39"/>
    <w:rsid w:val="00A14581"/>
    <w:rsid w:val="00AA23D3"/>
    <w:rsid w:val="00AE36BB"/>
    <w:rsid w:val="00B27959"/>
    <w:rsid w:val="00CD0425"/>
    <w:rsid w:val="00DD2555"/>
    <w:rsid w:val="00DE32AC"/>
    <w:rsid w:val="00E77E1D"/>
    <w:rsid w:val="00ED5825"/>
    <w:rsid w:val="00EF5124"/>
    <w:rsid w:val="00F701B7"/>
    <w:rsid w:val="00F93E3B"/>
    <w:rsid w:val="00FA423C"/>
    <w:rsid w:val="00FE4448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2022-08-11T08:23:00Z</dcterms:created>
  <dcterms:modified xsi:type="dcterms:W3CDTF">2022-08-11T08:23:00Z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