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7909"/>
        <w:gridCol w:w="7909"/>
      </w:tblGrid>
      <w:tr w:rsidR="00363461" w:rsidRPr="00363461" w14:paraId="7BCC081F" w14:textId="77777777" w:rsidTr="00363461">
        <w:tc>
          <w:tcPr>
            <w:tcW w:w="2500" w:type="pct"/>
          </w:tcPr>
          <w:p w14:paraId="7BAA7A9E" w14:textId="6FC06E2F" w:rsidR="00363461" w:rsidRPr="00363461" w:rsidRDefault="00937BAF" w:rsidP="00143A61">
            <w:pPr>
              <w:pStyle w:val="ad"/>
              <w:jc w:val="left"/>
              <w:rPr>
                <w:rFonts w:cs="Arial"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color w:val="auto"/>
                <w:sz w:val="72"/>
                <w:szCs w:val="72"/>
                <w:lang w:bidi="ru-RU"/>
              </w:rPr>
              <w:t>MAYO</w:t>
            </w:r>
          </w:p>
        </w:tc>
        <w:tc>
          <w:tcPr>
            <w:tcW w:w="2500" w:type="pct"/>
          </w:tcPr>
          <w:p w14:paraId="26BEABA8" w14:textId="4F54724E" w:rsidR="00363461" w:rsidRPr="00363461" w:rsidRDefault="00363461">
            <w:pPr>
              <w:pStyle w:val="ad"/>
              <w:rPr>
                <w:rFonts w:cs="Arial"/>
                <w:color w:val="auto"/>
                <w:sz w:val="72"/>
                <w:szCs w:val="72"/>
                <w:lang w:bidi="ru-RU"/>
              </w:rPr>
            </w:pP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begin"/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separate"/>
            </w:r>
            <w:r w:rsidR="008442DA">
              <w:rPr>
                <w:rFonts w:cs="Arial"/>
                <w:color w:val="auto"/>
                <w:sz w:val="72"/>
                <w:szCs w:val="72"/>
                <w:lang w:bidi="ru-RU"/>
              </w:rPr>
              <w:t>2023</w:t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363461" w:rsidRPr="00363461" w14:paraId="7A1341D3" w14:textId="77777777" w:rsidTr="00363461">
        <w:tc>
          <w:tcPr>
            <w:tcW w:w="5000" w:type="pct"/>
            <w:gridSpan w:val="2"/>
          </w:tcPr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2241"/>
              <w:gridCol w:w="2268"/>
              <w:gridCol w:w="2268"/>
              <w:gridCol w:w="2268"/>
              <w:gridCol w:w="2268"/>
              <w:gridCol w:w="2268"/>
              <w:gridCol w:w="2237"/>
            </w:tblGrid>
            <w:tr w:rsidR="00143A61" w:rsidRPr="00363461" w14:paraId="2CE9456A" w14:textId="77777777" w:rsidTr="00DD2555">
              <w:trPr>
                <w:trHeight w:val="454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78D22E22" w14:textId="479968A7" w:rsidR="00143A61" w:rsidRPr="00363461" w:rsidRDefault="00937BAF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DOMINGO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vAlign w:val="center"/>
                </w:tcPr>
                <w:p w14:paraId="3240C603" w14:textId="285A7508" w:rsidR="00143A61" w:rsidRPr="00363461" w:rsidRDefault="00937BAF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LUNES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vAlign w:val="center"/>
                </w:tcPr>
                <w:p w14:paraId="79F93E13" w14:textId="423FC5F0" w:rsidR="00143A61" w:rsidRPr="00363461" w:rsidRDefault="00937BAF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MARTES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vAlign w:val="center"/>
                </w:tcPr>
                <w:p w14:paraId="69CF48B3" w14:textId="4CBD2A73" w:rsidR="00143A61" w:rsidRPr="00363461" w:rsidRDefault="00937BAF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MIERCOLES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vAlign w:val="center"/>
                </w:tcPr>
                <w:p w14:paraId="5024E726" w14:textId="2B7E7126" w:rsidR="00143A61" w:rsidRPr="00363461" w:rsidRDefault="00937BAF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JUEVES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vAlign w:val="center"/>
                </w:tcPr>
                <w:p w14:paraId="32C47AC4" w14:textId="7DC7FFAC" w:rsidR="00143A61" w:rsidRPr="00363461" w:rsidRDefault="00937BAF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VIERNES</w:t>
                  </w:r>
                </w:p>
              </w:tc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36A68280" w14:textId="65A322D2" w:rsidR="00143A61" w:rsidRPr="00363461" w:rsidRDefault="00937BAF" w:rsidP="00143A61">
                  <w:pPr>
                    <w:pStyle w:val="Days"/>
                    <w:rPr>
                      <w:rFonts w:cs="Arial"/>
                      <w:color w:val="auto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SABADO</w:t>
                  </w:r>
                </w:p>
              </w:tc>
            </w:tr>
            <w:tr w:rsidR="00363461" w:rsidRPr="00363461" w14:paraId="7CD6B2D9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0C18AFFA" w14:textId="000C0E59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MonthStart5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442DA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понедельник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«воскресенье" 1 ""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2A23D3B4" w14:textId="7153B51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MonthStart5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442DA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понедельник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«понедельник"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37BA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37BA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937BAF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37BA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442DA" w:rsidRPr="00DD25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3B7D579D" w14:textId="7A51EAE5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MonthStart5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442DA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понедельник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«вторник"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442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442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442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442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5296F6DA" w14:textId="74EBAED4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MonthStart5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442DA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понедельник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«среда"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442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442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442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442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0488FAB7" w14:textId="6C42568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MonthStart5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442DA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понедельник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= «четверг"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442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442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442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442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1606F914" w14:textId="5987EC68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MonthStart5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442DA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понедельник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«пятница"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442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442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442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442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248E2964" w14:textId="5D655C3B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MonthStart5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442DA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понедельник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«суббота"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442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442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442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442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5435576F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539820A6" w14:textId="7C2F4504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442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0E2956DA" w14:textId="534E3E0F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442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62F594CD" w14:textId="1DA3B2DB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442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025A71BD" w14:textId="2CFDDEA5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442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62CA1D66" w14:textId="6DD0FFD8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442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7ED6C5AB" w14:textId="79985BC4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442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106A2C62" w14:textId="1D74B16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442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327CACD7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1D682122" w14:textId="1FFAC67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442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3ECBC6BB" w14:textId="204DD996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442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2A93C24F" w14:textId="712905A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442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01922A64" w14:textId="79F095F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442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5F710210" w14:textId="510977AF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442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0D690173" w14:textId="2D781284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442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10694B5B" w14:textId="10A4C8A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442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790C92B5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73FF7238" w14:textId="00D98939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442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29CDBE70" w14:textId="151931F1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442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550F9E56" w14:textId="7286A281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442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533A264D" w14:textId="6E0B425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442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78DC48BD" w14:textId="6E86B5D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442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35DF62A9" w14:textId="039DAEE1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442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55D8CBBA" w14:textId="70513593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442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52D62C8F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7265186C" w14:textId="38F2EBED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442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442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MonthEnd5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442DA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442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442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442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2B66CC04" w14:textId="7607B31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442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442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MonthEnd5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442DA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442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442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442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21AD74C5" w14:textId="7E660C96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442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442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MonthEnd5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442DA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442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442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442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16656FB4" w14:textId="76897F01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442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442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MonthEnd5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442DA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442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8442DA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442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8442DA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442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4C7B0077" w14:textId="79092AA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442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442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MonthEnd5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442DA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040A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25CDB84A" w14:textId="325AFF06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442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040A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MonthEnd5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040AD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040A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040A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6023A74D" w14:textId="1E2D51ED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442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040A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MonthEnd5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040AD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040A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040A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363461" w14:paraId="525678C9" w14:textId="77777777" w:rsidTr="00DD2555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7D783FE3" w14:textId="3FEA41A4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442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040A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MonthEnd5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040AD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040A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040A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0937F4C9" w14:textId="14E1227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442DA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040A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MonthEnd5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040AD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040A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2040AD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42B66650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6A7FD3BE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44EB0135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113" w:type="dxa"/>
                  </w:tcMar>
                  <w:vAlign w:val="bottom"/>
                </w:tcPr>
                <w:p w14:paraId="069A1849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right w:w="113" w:type="dxa"/>
                  </w:tcMar>
                  <w:vAlign w:val="bottom"/>
                </w:tcPr>
                <w:p w14:paraId="60A26DAD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</w:tbl>
          <w:p w14:paraId="72030CE9" w14:textId="77777777" w:rsidR="00363461" w:rsidRPr="00363461" w:rsidRDefault="00363461">
            <w:pPr>
              <w:pStyle w:val="ad"/>
              <w:rPr>
                <w:rFonts w:cs="Arial"/>
                <w:color w:val="auto"/>
                <w:lang w:bidi="ru-RU"/>
              </w:rPr>
            </w:pPr>
          </w:p>
        </w:tc>
      </w:tr>
    </w:tbl>
    <w:p w14:paraId="26C6261C" w14:textId="77777777" w:rsidR="00F93E3B" w:rsidRPr="00363461" w:rsidRDefault="00F93E3B">
      <w:pPr>
        <w:pStyle w:val="a5"/>
        <w:rPr>
          <w:rFonts w:cs="Arial"/>
          <w:color w:val="auto"/>
        </w:rPr>
      </w:pPr>
    </w:p>
    <w:sectPr w:rsidR="00F93E3B" w:rsidRPr="00363461" w:rsidSect="00363461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0AFFD" w14:textId="77777777" w:rsidR="00DF0FA3" w:rsidRDefault="00DF0FA3">
      <w:pPr>
        <w:spacing w:after="0"/>
      </w:pPr>
      <w:r>
        <w:separator/>
      </w:r>
    </w:p>
  </w:endnote>
  <w:endnote w:type="continuationSeparator" w:id="0">
    <w:p w14:paraId="0B02CF38" w14:textId="77777777" w:rsidR="00DF0FA3" w:rsidRDefault="00DF0FA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4B0B9D" w14:textId="77777777" w:rsidR="00DF0FA3" w:rsidRDefault="00DF0FA3">
      <w:pPr>
        <w:spacing w:after="0"/>
      </w:pPr>
      <w:r>
        <w:separator/>
      </w:r>
    </w:p>
  </w:footnote>
  <w:footnote w:type="continuationSeparator" w:id="0">
    <w:p w14:paraId="1D4E8177" w14:textId="77777777" w:rsidR="00DF0FA3" w:rsidRDefault="00DF0FA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Sunday"/>
  </w:docVars>
  <w:rsids>
    <w:rsidRoot w:val="00363461"/>
    <w:rsid w:val="00055B0A"/>
    <w:rsid w:val="000B2A45"/>
    <w:rsid w:val="001274F3"/>
    <w:rsid w:val="00143A61"/>
    <w:rsid w:val="001F3D0F"/>
    <w:rsid w:val="002040AD"/>
    <w:rsid w:val="0021056C"/>
    <w:rsid w:val="002833B4"/>
    <w:rsid w:val="003051CA"/>
    <w:rsid w:val="003327F5"/>
    <w:rsid w:val="00363461"/>
    <w:rsid w:val="00367550"/>
    <w:rsid w:val="003D6EF6"/>
    <w:rsid w:val="00491DA3"/>
    <w:rsid w:val="004C1CEB"/>
    <w:rsid w:val="004C3BD1"/>
    <w:rsid w:val="00527055"/>
    <w:rsid w:val="005858C8"/>
    <w:rsid w:val="005B7782"/>
    <w:rsid w:val="005E656F"/>
    <w:rsid w:val="006C0896"/>
    <w:rsid w:val="00736B7D"/>
    <w:rsid w:val="007C0139"/>
    <w:rsid w:val="007E48DF"/>
    <w:rsid w:val="00834DD9"/>
    <w:rsid w:val="008442DA"/>
    <w:rsid w:val="00860FCD"/>
    <w:rsid w:val="00881600"/>
    <w:rsid w:val="008B7D77"/>
    <w:rsid w:val="008E04AA"/>
    <w:rsid w:val="009164BA"/>
    <w:rsid w:val="00937BAF"/>
    <w:rsid w:val="00951F39"/>
    <w:rsid w:val="00A14581"/>
    <w:rsid w:val="00A509C1"/>
    <w:rsid w:val="00AA23D3"/>
    <w:rsid w:val="00AE36BB"/>
    <w:rsid w:val="00CD0425"/>
    <w:rsid w:val="00DD2555"/>
    <w:rsid w:val="00DE32AC"/>
    <w:rsid w:val="00DF0FA3"/>
    <w:rsid w:val="00E77E1D"/>
    <w:rsid w:val="00EC1A06"/>
    <w:rsid w:val="00EF5124"/>
    <w:rsid w:val="00F701B7"/>
    <w:rsid w:val="00F93E3B"/>
    <w:rsid w:val="00FA423C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7B3B1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A45"/>
    <w:rPr>
      <w:rFonts w:ascii="Arial" w:hAnsi="Arial"/>
      <w:sz w:val="21"/>
    </w:rPr>
  </w:style>
  <w:style w:type="paragraph" w:styleId="1">
    <w:name w:val="heading 1"/>
    <w:basedOn w:val="a"/>
    <w:next w:val="a"/>
    <w:link w:val="10"/>
    <w:uiPriority w:val="9"/>
    <w:qFormat/>
    <w:rsid w:val="000B2A45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2A45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0B2A45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qFormat/>
    <w:rsid w:val="000B2A45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qFormat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qFormat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character" w:customStyle="1" w:styleId="10">
    <w:name w:val="Заголовок 1 Знак"/>
    <w:basedOn w:val="a0"/>
    <w:link w:val="1"/>
    <w:uiPriority w:val="9"/>
    <w:rsid w:val="000B2A45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B2A45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qFormat/>
    <w:rsid w:val="004C3BD1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qFormat/>
    <w:rsid w:val="004C3BD1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qFormat/>
    <w:rsid w:val="004C3BD1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4C3BD1"/>
    <w:pPr>
      <w:spacing w:after="0"/>
    </w:p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8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AppData\Roaming\Microsoft\Templates\&#1057;&#1077;&#1084;&#1077;&#1081;&#1085;&#1099;&#1081;%20&#1092;&#1086;&#1090;&#1086;&#1082;&#1072;&#1083;&#1077;&#1085;&#1076;&#1072;&#1088;&#1100;%20(&#1083;&#1102;&#1073;&#1086;&#1081;%20&#1075;&#1086;&#1076;,%201%20&#1089;&#1090;&#1088;&#1072;&#1085;&#1080;&#1094;&#1072;)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D5BE0F47-357E-46CB-B795-041B2252B2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F784D0-CD93-48D4-ABB4-189B2041A5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0C06AE-E190-443F-B09D-1F0F986149C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DD93ABA-B7DE-4472-B51D-463F48D6F9BE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Семейный фотокалендарь (любой год, 1 страница).dotm</Template>
  <TotalTime>0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2022-08-06T14:21:00Z</dcterms:created>
  <dcterms:modified xsi:type="dcterms:W3CDTF">2022-08-06T14:21:00Z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