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628DF921" w14:textId="77777777" w:rsidTr="00363461">
        <w:tc>
          <w:tcPr>
            <w:tcW w:w="2500" w:type="pct"/>
          </w:tcPr>
          <w:p w14:paraId="44171B6F" w14:textId="102E3B98" w:rsidR="00363461" w:rsidRPr="00363461" w:rsidRDefault="0046339C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ENERO</w:t>
            </w:r>
          </w:p>
        </w:tc>
        <w:tc>
          <w:tcPr>
            <w:tcW w:w="2500" w:type="pct"/>
          </w:tcPr>
          <w:p w14:paraId="18251B1D" w14:textId="10DF25F5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49CC">
              <w:rPr>
                <w:rFonts w:cs="Arial"/>
                <w:color w:val="auto"/>
                <w:sz w:val="72"/>
                <w:szCs w:val="72"/>
                <w:lang w:bidi="ru-RU"/>
              </w:rPr>
              <w:t>2023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41E5549D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60"/>
              <w:gridCol w:w="2260"/>
              <w:gridCol w:w="2260"/>
              <w:gridCol w:w="2260"/>
              <w:gridCol w:w="2260"/>
              <w:gridCol w:w="2259"/>
              <w:gridCol w:w="2259"/>
            </w:tblGrid>
            <w:tr w:rsidR="00143A61" w:rsidRPr="00363461" w14:paraId="6E5E3992" w14:textId="77777777" w:rsidTr="00DD2555">
              <w:trPr>
                <w:trHeight w:val="454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2AB4BDB" w14:textId="16165970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089C24F" w14:textId="137209EF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FF041EA" w14:textId="5B72E129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F1D9974" w14:textId="417A114B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D94E31D" w14:textId="3C9ED1AA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13D99F90" w14:textId="704FD708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ECB0A7E" w14:textId="10BE21F5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397E1790" w14:textId="77777777" w:rsidTr="00DD2555">
              <w:trPr>
                <w:trHeight w:val="1531"/>
              </w:trPr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FD37FEA" w14:textId="4266C10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FDF00CF" w14:textId="0ACA545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92EE603" w14:textId="5164591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73AA846" w14:textId="0DA52E3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056858E" w14:textId="5AC112A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24E89A8" w14:textId="17A8E49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A03A92E" w14:textId="1E53D0F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9565852" w14:textId="77777777" w:rsidTr="00DD2555">
              <w:trPr>
                <w:trHeight w:val="1531"/>
              </w:trPr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55ABE96" w14:textId="584BFB4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54E6112" w14:textId="38DDD86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AEEF4E9" w14:textId="3243581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3674C6" w14:textId="53BE40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02A9982" w14:textId="72209FA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D4FF84E" w14:textId="73714D4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FF58759" w14:textId="06FF012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AA84A74" w14:textId="77777777" w:rsidTr="00DD2555">
              <w:trPr>
                <w:trHeight w:val="1531"/>
              </w:trPr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0870659" w14:textId="515C8FD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70B65E4" w14:textId="104D6C8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B50A256" w14:textId="4626CD9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F709429" w14:textId="591EB04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CF0B759" w14:textId="0881E2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9B68BA1" w14:textId="238FC67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B175F1A" w14:textId="63221CA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7BB8E44B" w14:textId="77777777" w:rsidTr="00DD2555">
              <w:trPr>
                <w:trHeight w:val="1531"/>
              </w:trPr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53D0E19" w14:textId="11E416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2529345" w14:textId="4079B4A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4E8B521" w14:textId="56E0C29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E797E84" w14:textId="27CEFB2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F76B63" w14:textId="71DE14E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FDFA237" w14:textId="34A2C53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15EC504" w14:textId="03E6806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CA076FC" w14:textId="77777777" w:rsidTr="00DD2555">
              <w:trPr>
                <w:trHeight w:val="1531"/>
              </w:trPr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F1B1A23" w14:textId="5DFC2B8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DC6AB86" w14:textId="48F6C84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9AF026E" w14:textId="7F469D4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9FD0C21" w14:textId="04AB460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BC7237B" w14:textId="78996FA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1A90930" w14:textId="22C0D98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CD258AB" w14:textId="2BE6FD9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7E44E33D" w14:textId="77777777" w:rsidTr="00DD2555">
              <w:trPr>
                <w:trHeight w:val="1531"/>
              </w:trPr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3015361" w14:textId="1E31A7F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4E85BB2" w14:textId="75AE1FE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112A2FE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303C74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30018C7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5C3500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0E2F7A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4D6F4CE2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1D0E" w14:textId="77777777" w:rsidR="001756A4" w:rsidRDefault="001756A4">
      <w:pPr>
        <w:spacing w:after="0"/>
      </w:pPr>
      <w:r>
        <w:separator/>
      </w:r>
    </w:p>
  </w:endnote>
  <w:endnote w:type="continuationSeparator" w:id="0">
    <w:p w14:paraId="230BEACB" w14:textId="77777777" w:rsidR="001756A4" w:rsidRDefault="001756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A882C" w14:textId="77777777" w:rsidR="001756A4" w:rsidRDefault="001756A4">
      <w:pPr>
        <w:spacing w:after="0"/>
      </w:pPr>
      <w:r>
        <w:separator/>
      </w:r>
    </w:p>
  </w:footnote>
  <w:footnote w:type="continuationSeparator" w:id="0">
    <w:p w14:paraId="343EBE8B" w14:textId="77777777" w:rsidR="001756A4" w:rsidRDefault="001756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756A4"/>
    <w:rsid w:val="001F3D0F"/>
    <w:rsid w:val="0021056C"/>
    <w:rsid w:val="002833B4"/>
    <w:rsid w:val="003051CA"/>
    <w:rsid w:val="003327F5"/>
    <w:rsid w:val="00363461"/>
    <w:rsid w:val="00367550"/>
    <w:rsid w:val="003842DB"/>
    <w:rsid w:val="003D6EF6"/>
    <w:rsid w:val="0046339C"/>
    <w:rsid w:val="00491DA3"/>
    <w:rsid w:val="004C3BD1"/>
    <w:rsid w:val="005858C8"/>
    <w:rsid w:val="005B7782"/>
    <w:rsid w:val="005E656F"/>
    <w:rsid w:val="00653FC6"/>
    <w:rsid w:val="006C0896"/>
    <w:rsid w:val="00736B7D"/>
    <w:rsid w:val="007C0139"/>
    <w:rsid w:val="00834DD9"/>
    <w:rsid w:val="00881600"/>
    <w:rsid w:val="00895D26"/>
    <w:rsid w:val="008B7D77"/>
    <w:rsid w:val="008E04AA"/>
    <w:rsid w:val="009164BA"/>
    <w:rsid w:val="009449CC"/>
    <w:rsid w:val="00951F39"/>
    <w:rsid w:val="009F5159"/>
    <w:rsid w:val="00A14581"/>
    <w:rsid w:val="00AA23D3"/>
    <w:rsid w:val="00AE36BB"/>
    <w:rsid w:val="00CD0425"/>
    <w:rsid w:val="00DD2555"/>
    <w:rsid w:val="00DE32AC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2022-08-03T20:44:00Z</dcterms:created>
  <dcterms:modified xsi:type="dcterms:W3CDTF">2022-08-03T20:44:00Z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