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0EE1FBA8" w14:textId="77777777" w:rsidTr="00363461">
        <w:tc>
          <w:tcPr>
            <w:tcW w:w="2500" w:type="pct"/>
          </w:tcPr>
          <w:p w14:paraId="2DE2009E" w14:textId="20FBC6DA" w:rsidR="00363461" w:rsidRPr="00363461" w:rsidRDefault="004D2E57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SEPTIEMBRE</w:t>
            </w:r>
          </w:p>
        </w:tc>
        <w:tc>
          <w:tcPr>
            <w:tcW w:w="2500" w:type="pct"/>
          </w:tcPr>
          <w:p w14:paraId="70127366" w14:textId="55B44B24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4D2E57">
              <w:rPr>
                <w:rFonts w:cs="Arial"/>
                <w:color w:val="auto"/>
                <w:sz w:val="72"/>
                <w:szCs w:val="72"/>
                <w:lang w:bidi="ru-RU"/>
              </w:rPr>
              <w:t>2022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63D21A62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363461" w14:paraId="1BEDF6E2" w14:textId="77777777" w:rsidTr="00DD2555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7458FDA" w14:textId="3C9998CC" w:rsidR="00143A61" w:rsidRPr="00363461" w:rsidRDefault="004D2E5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02AC73EB" w14:textId="4BD7C7E6" w:rsidR="00143A61" w:rsidRPr="00363461" w:rsidRDefault="004D2E5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2CE7AA0E" w14:textId="56E7867F" w:rsidR="00143A61" w:rsidRPr="00363461" w:rsidRDefault="004D2E5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4E73B0F5" w14:textId="57C8DA20" w:rsidR="00143A61" w:rsidRPr="00363461" w:rsidRDefault="004D2E5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475877A0" w14:textId="6C3D2FCB" w:rsidR="00143A61" w:rsidRPr="00363461" w:rsidRDefault="004D2E5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27F2200D" w14:textId="244B4563" w:rsidR="00143A61" w:rsidRPr="00363461" w:rsidRDefault="004D2E5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EC44DEB" w14:textId="1C07E9F8" w:rsidR="00143A61" w:rsidRPr="00363461" w:rsidRDefault="004D2E5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5215E2A3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324ECA8" w14:textId="0833A4C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A97B77C" w14:textId="1750A5D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64BF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966CA57" w14:textId="3F7C0C4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64BF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76D5194" w14:textId="5B4E860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64BF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7DFA336" w14:textId="51793FE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64BF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64BF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64BF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9851F9E" w14:textId="62630A4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31AB170" w14:textId="1217609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5074EB19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CA475F6" w14:textId="4B53D60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C4E23AD" w14:textId="497833C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CBB7E5D" w14:textId="5544C53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FEB7972" w14:textId="5168767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79EE513" w14:textId="085FC95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5C701DD" w14:textId="12600F1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4E9F4DB5" w14:textId="46F6EA3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6ED8B21A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06C0FD3" w14:textId="103D3D3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CA7E127" w14:textId="2564C9B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F75644C" w14:textId="0F48E3A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59563E5" w14:textId="5B0CBDE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F260914" w14:textId="467FD21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13729A5" w14:textId="51325B1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C456FA3" w14:textId="480D32C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31FAACB1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A35933F" w14:textId="0E8BEA0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45E9ED8" w14:textId="1CFC713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D009ED4" w14:textId="234C341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BDA2D78" w14:textId="39EC9B0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C0F1137" w14:textId="634387A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9141C70" w14:textId="0873FF7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393A3AA" w14:textId="1A37D96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28081FD0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8BFC668" w14:textId="016A881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02B8840" w14:textId="31BF1D6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11704D9" w14:textId="353DCC0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4D2E5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4D2E5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B21CD93" w14:textId="2928127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4D2E5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AD86AF3" w14:textId="7DF5102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4D2E5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B8BD182" w14:textId="1EF0108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4D2E5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DF12AE9" w14:textId="60BCF5D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1D7E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09A8F6E4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AB92915" w14:textId="525EEB1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1D7E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1D7E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C69DF27" w14:textId="2F9FA94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D2E5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caps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4A28A72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AA628DA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37A338C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218618C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4C62E99D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46667638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363461" w:rsidRDefault="00F93E3B">
      <w:pPr>
        <w:pStyle w:val="a5"/>
        <w:rPr>
          <w:rFonts w:cs="Arial"/>
          <w:color w:val="auto"/>
        </w:rPr>
      </w:pPr>
    </w:p>
    <w:sectPr w:rsidR="00F93E3B" w:rsidRPr="00363461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B0CB0" w14:textId="77777777" w:rsidR="00E81AD4" w:rsidRDefault="00E81AD4">
      <w:pPr>
        <w:spacing w:after="0"/>
      </w:pPr>
      <w:r>
        <w:separator/>
      </w:r>
    </w:p>
  </w:endnote>
  <w:endnote w:type="continuationSeparator" w:id="0">
    <w:p w14:paraId="2AAB2435" w14:textId="77777777" w:rsidR="00E81AD4" w:rsidRDefault="00E81A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47237" w14:textId="77777777" w:rsidR="00E81AD4" w:rsidRDefault="00E81AD4">
      <w:pPr>
        <w:spacing w:after="0"/>
      </w:pPr>
      <w:r>
        <w:separator/>
      </w:r>
    </w:p>
  </w:footnote>
  <w:footnote w:type="continuationSeparator" w:id="0">
    <w:p w14:paraId="2F93990D" w14:textId="77777777" w:rsidR="00E81AD4" w:rsidRDefault="00E81AD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55B0A"/>
    <w:rsid w:val="000B2A45"/>
    <w:rsid w:val="00124C05"/>
    <w:rsid w:val="001274F3"/>
    <w:rsid w:val="00143A61"/>
    <w:rsid w:val="001F3D0F"/>
    <w:rsid w:val="0021056C"/>
    <w:rsid w:val="002833B4"/>
    <w:rsid w:val="003051CA"/>
    <w:rsid w:val="003327F5"/>
    <w:rsid w:val="00363461"/>
    <w:rsid w:val="00367550"/>
    <w:rsid w:val="003D6EF6"/>
    <w:rsid w:val="003E5437"/>
    <w:rsid w:val="0045265A"/>
    <w:rsid w:val="00491DA3"/>
    <w:rsid w:val="004C3BD1"/>
    <w:rsid w:val="004D2E57"/>
    <w:rsid w:val="005858C8"/>
    <w:rsid w:val="005B7782"/>
    <w:rsid w:val="005E656F"/>
    <w:rsid w:val="00664BF0"/>
    <w:rsid w:val="006C0896"/>
    <w:rsid w:val="00736B7D"/>
    <w:rsid w:val="007C0139"/>
    <w:rsid w:val="008215D1"/>
    <w:rsid w:val="00834DD9"/>
    <w:rsid w:val="00881600"/>
    <w:rsid w:val="008B7D77"/>
    <w:rsid w:val="008E04AA"/>
    <w:rsid w:val="009164BA"/>
    <w:rsid w:val="00951F39"/>
    <w:rsid w:val="00A14581"/>
    <w:rsid w:val="00AA23D3"/>
    <w:rsid w:val="00AE36BB"/>
    <w:rsid w:val="00B9486C"/>
    <w:rsid w:val="00C51D7E"/>
    <w:rsid w:val="00C75B52"/>
    <w:rsid w:val="00CD0425"/>
    <w:rsid w:val="00DD2555"/>
    <w:rsid w:val="00DE32AC"/>
    <w:rsid w:val="00E77E1D"/>
    <w:rsid w:val="00E81AD4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2022-08-09T15:38:00Z</dcterms:created>
  <dcterms:modified xsi:type="dcterms:W3CDTF">2022-08-09T15:38:00Z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