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443"/>
        <w:gridCol w:w="5443"/>
      </w:tblGrid>
      <w:tr w:rsidR="00363461" w:rsidRPr="00B63497" w14:paraId="4DF5CE19" w14:textId="77777777" w:rsidTr="00363461">
        <w:tc>
          <w:tcPr>
            <w:tcW w:w="2500" w:type="pct"/>
          </w:tcPr>
          <w:p w14:paraId="5A667E12" w14:textId="0B9E4CD2" w:rsidR="00363461" w:rsidRPr="00B63497" w:rsidRDefault="00A925AB" w:rsidP="00143A6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OCTUBRE</w:t>
            </w:r>
          </w:p>
        </w:tc>
        <w:tc>
          <w:tcPr>
            <w:tcW w:w="2500" w:type="pct"/>
          </w:tcPr>
          <w:p w14:paraId="055FF990" w14:textId="2F18D398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begin"/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separate"/>
            </w:r>
            <w:r w:rsidR="00A925AB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2022</w: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363461" w:rsidRPr="00B63497" w14:paraId="59F8FEFE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523"/>
              <w:gridCol w:w="1544"/>
              <w:gridCol w:w="1544"/>
              <w:gridCol w:w="1665"/>
              <w:gridCol w:w="1544"/>
              <w:gridCol w:w="1544"/>
              <w:gridCol w:w="1522"/>
            </w:tblGrid>
            <w:tr w:rsidR="00143A61" w:rsidRPr="00B63497" w14:paraId="326EA3F7" w14:textId="77777777" w:rsidTr="00B63497">
              <w:trPr>
                <w:trHeight w:val="340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48C78F5" w14:textId="3CD4BB28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DOMINGO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1D979D" w:themeFill="accent1"/>
                  <w:vAlign w:val="center"/>
                </w:tcPr>
                <w:p w14:paraId="7C093BF2" w14:textId="120285BB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LUNES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5D9D42" w:themeFill="accent3"/>
                  <w:vAlign w:val="center"/>
                </w:tcPr>
                <w:p w14:paraId="094DB72B" w14:textId="41E1F4CA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MARTES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427EBD" w:themeFill="accent5"/>
                  <w:vAlign w:val="center"/>
                </w:tcPr>
                <w:p w14:paraId="057890AA" w14:textId="753CF207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MIERCOLES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7D528B64" w14:textId="1B6253A9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JUEVES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28021" w:themeFill="accent2"/>
                  <w:vAlign w:val="center"/>
                </w:tcPr>
                <w:p w14:paraId="62BA8006" w14:textId="23989BF3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VIERNES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27CE5A65" w14:textId="0C13B14F" w:rsidR="00143A61" w:rsidRPr="00B63497" w:rsidRDefault="00A925AB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SABADO</w:t>
                  </w:r>
                </w:p>
              </w:tc>
            </w:tr>
            <w:tr w:rsidR="00363461" w:rsidRPr="00B63497" w14:paraId="46792EC2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951B50" w14:textId="083302D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45AB12" w14:textId="0FE3BEAB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3654F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3C0B7AB" w14:textId="1BE4305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3654F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352E4B4" w14:textId="5022F92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E1C8F1B" w14:textId="285A908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AABDC0" w14:textId="7BB9D23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4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3E4F68" w14:textId="24D9645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4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5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1E795F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5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 w:rsidRPr="00B63497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2DCC6DDF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203AA7C" w14:textId="30DADF4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2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1B02100" w14:textId="499F68FD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3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CEEE18D" w14:textId="1B0CFB7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4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34FD549" w14:textId="1BB4BE7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5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B61D1F" w14:textId="5519246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6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D8812AB" w14:textId="65226C0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7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840ECE2" w14:textId="624BBB1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8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05D7515F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9FE0B3" w14:textId="736E65A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9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7C00F5" w14:textId="78DE76D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10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63D66E2" w14:textId="3E2B5C33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11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CA0C890" w14:textId="7107630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12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F3B1BB1" w14:textId="2010280C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13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9A25E46" w14:textId="0DA9D30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14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5075868" w14:textId="2DD35FD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15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641254D5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05956D8" w14:textId="228B542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16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65722F" w14:textId="0597E7AB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17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DA6D7C" w14:textId="0C7BD663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18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AA703FE" w14:textId="6C9403E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19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50E7DD" w14:textId="50AF530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20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DBD2CA" w14:textId="486908E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21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232707E" w14:textId="595F26A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22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0093770C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4D5F07" w14:textId="633F3AA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22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22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23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434C62" w14:textId="28D17CF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24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5D63852" w14:textId="2E2F990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25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3B9123" w14:textId="21095DF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26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63B9C0C" w14:textId="36CB7C9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27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7DE31E8" w14:textId="533A773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="00A925AB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="00A925AB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28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22D57F0" w14:textId="7130A83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="00A925AB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29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3A598725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44AA734" w14:textId="4A57215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="00A925AB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30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FD574D" w14:textId="0C7D06F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="00A925AB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A925AB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31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0AE90B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59B38CD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DF04EA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CCC42D3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32C6CDF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</w:p>
              </w:tc>
            </w:tr>
          </w:tbl>
          <w:p w14:paraId="090683BF" w14:textId="77777777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lang w:bidi="ru-RU"/>
              </w:rPr>
            </w:pPr>
          </w:p>
        </w:tc>
      </w:tr>
      <w:tr w:rsidR="001D5391" w:rsidRPr="00B63497" w14:paraId="511C3436" w14:textId="77777777" w:rsidTr="00363461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5336"/>
              <w:gridCol w:w="107"/>
            </w:tblGrid>
            <w:tr w:rsidR="001D5391" w:rsidRPr="00B63497" w14:paraId="18A7EC7F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bottom w:val="dashed" w:sz="4" w:space="0" w:color="auto"/>
                  </w:tcBorders>
                </w:tcPr>
                <w:p w14:paraId="287C034B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8971FB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C6A41D1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D288F2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8082B1A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6ACE0DF9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636B995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1E64ABD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3F432A0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DFAF71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FE58A3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A96593D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0A470B6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628C4740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7F93EEC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34EA3DB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94E9D6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7CC9294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2FEFE10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209824E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F6208D7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4E1FF76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B62263F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86D417" w14:textId="77777777" w:rsidR="001D5391" w:rsidRPr="00B63497" w:rsidRDefault="001D5391" w:rsidP="001D539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107"/>
              <w:gridCol w:w="5336"/>
            </w:tblGrid>
            <w:tr w:rsidR="001D5391" w:rsidRPr="00B63497" w14:paraId="14849C40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2EFA04A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left w:val="nil"/>
                    <w:bottom w:val="dashed" w:sz="4" w:space="0" w:color="auto"/>
                  </w:tcBorders>
                </w:tcPr>
                <w:p w14:paraId="4891981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3F171AA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E6AFA5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2912090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32B82B6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50A266F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0154F44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F4B31D8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274247D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34CA487A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52239CAB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12C4128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0707D28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29D9872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B3E24FD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5A1DC1B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6FC85BF6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2EE16C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72EC56BC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E3FD299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747CDB5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74F74C8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8331D9" w14:textId="77777777" w:rsidR="001D5391" w:rsidRPr="00B63497" w:rsidRDefault="001D5391" w:rsidP="001D539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</w:tr>
    </w:tbl>
    <w:p w14:paraId="26C6261C" w14:textId="77777777" w:rsidR="00F93E3B" w:rsidRPr="002650D8" w:rsidRDefault="00F93E3B">
      <w:pPr>
        <w:pStyle w:val="a5"/>
        <w:rPr>
          <w:rFonts w:cs="Arial"/>
          <w:b/>
          <w:bCs/>
          <w:color w:val="auto"/>
          <w:sz w:val="2"/>
          <w:szCs w:val="2"/>
        </w:rPr>
      </w:pPr>
    </w:p>
    <w:sectPr w:rsidR="00F93E3B" w:rsidRPr="002650D8" w:rsidSect="002650D8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89C3A" w14:textId="77777777" w:rsidR="00A21FE1" w:rsidRDefault="00A21FE1">
      <w:pPr>
        <w:spacing w:after="0"/>
      </w:pPr>
      <w:r>
        <w:separator/>
      </w:r>
    </w:p>
  </w:endnote>
  <w:endnote w:type="continuationSeparator" w:id="0">
    <w:p w14:paraId="60EB41B1" w14:textId="77777777" w:rsidR="00A21FE1" w:rsidRDefault="00A21F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B98CB" w14:textId="77777777" w:rsidR="00A21FE1" w:rsidRDefault="00A21FE1">
      <w:pPr>
        <w:spacing w:after="0"/>
      </w:pPr>
      <w:r>
        <w:separator/>
      </w:r>
    </w:p>
  </w:footnote>
  <w:footnote w:type="continuationSeparator" w:id="0">
    <w:p w14:paraId="597475E2" w14:textId="77777777" w:rsidR="00A21FE1" w:rsidRDefault="00A21F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340BD"/>
    <w:rsid w:val="00055B0A"/>
    <w:rsid w:val="000B2A45"/>
    <w:rsid w:val="001274F3"/>
    <w:rsid w:val="00143A61"/>
    <w:rsid w:val="0016700E"/>
    <w:rsid w:val="001D5391"/>
    <w:rsid w:val="001E795F"/>
    <w:rsid w:val="001F3D0F"/>
    <w:rsid w:val="0021056C"/>
    <w:rsid w:val="002616A2"/>
    <w:rsid w:val="002650D8"/>
    <w:rsid w:val="002703A3"/>
    <w:rsid w:val="002833B4"/>
    <w:rsid w:val="003051CA"/>
    <w:rsid w:val="003327F5"/>
    <w:rsid w:val="00335F3F"/>
    <w:rsid w:val="00343447"/>
    <w:rsid w:val="00363461"/>
    <w:rsid w:val="00367550"/>
    <w:rsid w:val="0037433E"/>
    <w:rsid w:val="003D6EF6"/>
    <w:rsid w:val="00491DA3"/>
    <w:rsid w:val="004C3BD1"/>
    <w:rsid w:val="005858C8"/>
    <w:rsid w:val="005B7782"/>
    <w:rsid w:val="005E656F"/>
    <w:rsid w:val="00674226"/>
    <w:rsid w:val="00686FEE"/>
    <w:rsid w:val="006C0896"/>
    <w:rsid w:val="0073654F"/>
    <w:rsid w:val="00736B7D"/>
    <w:rsid w:val="007C0139"/>
    <w:rsid w:val="00834DD9"/>
    <w:rsid w:val="0086612F"/>
    <w:rsid w:val="00881600"/>
    <w:rsid w:val="008B7D77"/>
    <w:rsid w:val="008E04AA"/>
    <w:rsid w:val="009164BA"/>
    <w:rsid w:val="00951F39"/>
    <w:rsid w:val="00962C08"/>
    <w:rsid w:val="00A14581"/>
    <w:rsid w:val="00A21FE1"/>
    <w:rsid w:val="00A925AB"/>
    <w:rsid w:val="00AA23D3"/>
    <w:rsid w:val="00AE36BB"/>
    <w:rsid w:val="00B63497"/>
    <w:rsid w:val="00CD0425"/>
    <w:rsid w:val="00CD59A7"/>
    <w:rsid w:val="00D64BC2"/>
    <w:rsid w:val="00DD2555"/>
    <w:rsid w:val="00DE32AC"/>
    <w:rsid w:val="00E77E1D"/>
    <w:rsid w:val="00EF5124"/>
    <w:rsid w:val="00F701B7"/>
    <w:rsid w:val="00F930B5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2022-08-10T06:00:00Z</dcterms:created>
  <dcterms:modified xsi:type="dcterms:W3CDTF">2022-08-10T06:00:00Z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