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443"/>
        <w:gridCol w:w="5443"/>
      </w:tblGrid>
      <w:tr w:rsidR="00363461" w:rsidRPr="00B63497" w14:paraId="59405D5E" w14:textId="77777777" w:rsidTr="00363461">
        <w:tc>
          <w:tcPr>
            <w:tcW w:w="2500" w:type="pct"/>
          </w:tcPr>
          <w:p w14:paraId="1DCD1CD9" w14:textId="32489AE0" w:rsidR="00363461" w:rsidRPr="00B63497" w:rsidRDefault="00331B35" w:rsidP="00143A61">
            <w:pPr>
              <w:pStyle w:val="ad"/>
              <w:jc w:val="left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t>JUNIO</w:t>
            </w:r>
          </w:p>
        </w:tc>
        <w:tc>
          <w:tcPr>
            <w:tcW w:w="2500" w:type="pct"/>
          </w:tcPr>
          <w:p w14:paraId="69576812" w14:textId="1F78D167" w:rsidR="00363461" w:rsidRPr="00B63497" w:rsidRDefault="00363461">
            <w:pPr>
              <w:pStyle w:val="ad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fldChar w:fldCharType="begin"/>
            </w: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fldChar w:fldCharType="separate"/>
            </w:r>
            <w:r w:rsidR="00331B35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t>2022</w:t>
            </w:r>
            <w:r w:rsidRPr="00B63497"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363461" w:rsidRPr="00B63497" w14:paraId="2EF0A8A5" w14:textId="77777777" w:rsidTr="00363461">
        <w:tc>
          <w:tcPr>
            <w:tcW w:w="5000" w:type="pct"/>
            <w:gridSpan w:val="2"/>
          </w:tcPr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523"/>
              <w:gridCol w:w="1544"/>
              <w:gridCol w:w="1544"/>
              <w:gridCol w:w="1665"/>
              <w:gridCol w:w="1544"/>
              <w:gridCol w:w="1544"/>
              <w:gridCol w:w="1522"/>
            </w:tblGrid>
            <w:tr w:rsidR="00143A61" w:rsidRPr="00B63497" w14:paraId="5F2FA780" w14:textId="77777777" w:rsidTr="00B63497">
              <w:trPr>
                <w:trHeight w:val="340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632ABD71" w14:textId="589B2341" w:rsidR="00143A61" w:rsidRPr="00B63497" w:rsidRDefault="00331B35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DOMINGO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1D979D" w:themeFill="accent1"/>
                  <w:vAlign w:val="center"/>
                </w:tcPr>
                <w:p w14:paraId="79B28598" w14:textId="08F7550D" w:rsidR="00143A61" w:rsidRPr="00B63497" w:rsidRDefault="00331B35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LUNES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5D9D42" w:themeFill="accent3"/>
                  <w:vAlign w:val="center"/>
                </w:tcPr>
                <w:p w14:paraId="50BC077D" w14:textId="2BE93699" w:rsidR="00143A61" w:rsidRPr="00B63497" w:rsidRDefault="00331B35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MARTES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427EBD" w:themeFill="accent5"/>
                  <w:vAlign w:val="center"/>
                </w:tcPr>
                <w:p w14:paraId="58781635" w14:textId="32E86839" w:rsidR="00143A61" w:rsidRPr="00B63497" w:rsidRDefault="00331B35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MIERCOLES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11F8DA41" w14:textId="449C018C" w:rsidR="00143A61" w:rsidRPr="00B63497" w:rsidRDefault="00331B35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JUEVES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28021" w:themeFill="accent2"/>
                  <w:vAlign w:val="center"/>
                </w:tcPr>
                <w:p w14:paraId="12D9B1C7" w14:textId="47376549" w:rsidR="00143A61" w:rsidRPr="00B63497" w:rsidRDefault="00331B35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VIERNES</w:t>
                  </w:r>
                </w:p>
              </w:tc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vAlign w:val="center"/>
                </w:tcPr>
                <w:p w14:paraId="4485E1AE" w14:textId="23ED1F90" w:rsidR="00143A61" w:rsidRPr="00B63497" w:rsidRDefault="00331B35" w:rsidP="00143A61">
                  <w:pPr>
                    <w:pStyle w:val="Days"/>
                    <w:rPr>
                      <w:rFonts w:cs="Arial"/>
                      <w:b/>
                      <w:bCs/>
                      <w:color w:val="FFFFFF" w:themeColor="background1"/>
                    </w:rPr>
                  </w:pPr>
                  <w:r>
                    <w:rPr>
                      <w:rFonts w:cs="Arial"/>
                      <w:b/>
                      <w:bCs/>
                      <w:color w:val="FFFFFF" w:themeColor="background1"/>
                      <w:sz w:val="28"/>
                      <w:szCs w:val="28"/>
                      <w:lang w:bidi="ru-RU"/>
                    </w:rPr>
                    <w:t>SABADO</w:t>
                  </w:r>
                </w:p>
              </w:tc>
            </w:tr>
            <w:tr w:rsidR="00363461" w:rsidRPr="00B63497" w14:paraId="77AE2979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239CACB" w14:textId="7C568FD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 «воскресенье" 1 ""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E2599CC" w14:textId="5A3B1365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 «понедельник" 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=A2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=A2+1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38A0EF6" w14:textId="0D5B54A9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 «вторник" 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=B2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=B2+1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26CC3C4" w14:textId="60773CF9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 «среда" 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=C2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7F5950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=C2+1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7F5950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="00331B35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 w:rsidRPr="00B63497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1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19F0C39" w14:textId="0B19F358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= «четверг" 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=D2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1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=D2+1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2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DA4AE44" w14:textId="207CF6F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 «пятница" 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=E2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2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=E2+1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3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3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3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1BE2C17" w14:textId="39272B4B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DocVariable MonthStart6 \@ dddd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>среда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 «суббота" 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=F2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3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=F2+1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4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4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4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3F87C53D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F79ECDC" w14:textId="66E52E36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=G2+1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5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380A60A" w14:textId="61188F1E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=A3+1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6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96E99AF" w14:textId="12DFE91C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=B3+1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7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30AB66D" w14:textId="6A67707C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=C3+1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8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D0543FF" w14:textId="19561652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=D3+1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9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E0E63A8" w14:textId="06714729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=E3+1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10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911EB96" w14:textId="694203F2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=F3+1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11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5A1EE827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6A696CA" w14:textId="668B2891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=G3+1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12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FF3B739" w14:textId="30AF22E9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=A4+1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13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3C8D880" w14:textId="74A37E6F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=B4+1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14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B269BB0" w14:textId="23A2C83F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=C4+1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15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32F8C12" w14:textId="1D286F9F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=D4+1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16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21D8647" w14:textId="75EE671C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=E4+1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17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41B50F76" w14:textId="6FE96A3D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=F4+1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18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22512253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EBCF92E" w14:textId="01B3BEBE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=G4+1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19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2B051D2" w14:textId="608D4F7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=A5+1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20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13FC5B9" w14:textId="27A8D816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=B5+1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21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6911B48" w14:textId="45392C9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=C5+1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22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7D0612A" w14:textId="1E865C5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=D5+1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23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02C5118" w14:textId="12D09D14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=E5+1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t>24</w: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3F2FA81C" w14:textId="34A08FCB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=F5+1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t>25</w: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254D70D3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D9E9E73" w14:textId="3F8B320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=G5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=G5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25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=G5+1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t>26</w: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9316283" w14:textId="06C96983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=A6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=A6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26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=A6+1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t>27</w: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69D3965" w14:textId="429311B5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=B6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=B6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27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=B6+1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5D9D42" w:themeColor="accent3"/>
                      <w:sz w:val="32"/>
                      <w:szCs w:val="32"/>
                      <w:lang w:bidi="ru-RU"/>
                    </w:rPr>
                    <w:t>28</w:t>
                  </w:r>
                  <w:r w:rsidRPr="00B63497"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8AFB08E" w14:textId="1AC28CFF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=C6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=C6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=C6+1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427EBD" w:themeColor="accent5"/>
                      <w:sz w:val="32"/>
                      <w:szCs w:val="32"/>
                      <w:lang w:bidi="ru-RU"/>
                    </w:rPr>
                    <w:t>29</w:t>
                  </w:r>
                  <w:r w:rsidRPr="00B63497"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71521C3" w14:textId="1D3E259F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=D6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=D6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=D6+1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7030A0"/>
                      <w:sz w:val="32"/>
                      <w:szCs w:val="32"/>
                      <w:lang w:bidi="ru-RU"/>
                    </w:rPr>
                    <w:t>30</w:t>
                  </w:r>
                  <w:r w:rsidRPr="00B63497"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50BCF827" w14:textId="29B0D508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=E6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=E6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=E6+1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7F5950">
                    <w:rPr>
                      <w:rFonts w:cs="Arial"/>
                      <w:b/>
                      <w:bCs/>
                      <w:noProof/>
                      <w:color w:val="F28021" w:themeColor="accent2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C88C07D" w14:textId="471FFC2A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=F6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=F6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7F5950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7F5950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=F6+1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D25A79" w:themeColor="accent6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363461" w:rsidRPr="00B63497" w14:paraId="577B23F0" w14:textId="77777777" w:rsidTr="002650D8">
              <w:trPr>
                <w:trHeight w:val="1758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6EE1A68" w14:textId="2BE413D1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=G6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=G6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28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caps/>
                      <w:color w:val="FF0000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=G6+1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FF0000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1777D3C3" w14:textId="3C9ADB75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</w:rPr>
                  </w:pP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=A7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331B35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=A7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29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DocVariable MonthEnd6 \@ d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caps/>
                      <w:color w:val="1D979D" w:themeColor="accent1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=A7+1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B63497">
                    <w:rPr>
                      <w:rFonts w:cs="Arial"/>
                      <w:b/>
                      <w:bCs/>
                      <w:noProof/>
                      <w:color w:val="1D979D" w:themeColor="accent1"/>
                      <w:sz w:val="32"/>
                      <w:szCs w:val="32"/>
                      <w:lang w:bidi="ru-RU"/>
                    </w:rPr>
                    <w:instrText>30</w:instrText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  <w:r w:rsidRPr="00B63497">
                    <w:rPr>
                      <w:rFonts w:cs="Arial"/>
                      <w:b/>
                      <w:bCs/>
                      <w:color w:val="1D979D" w:themeColor="accent1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6B039A5B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5D9D42" w:themeColor="accent3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4458FF2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427EBD" w:themeColor="accent5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7BAFE631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7030A0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261ED73E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F28021" w:themeColor="accent2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right w:w="113" w:type="dxa"/>
                  </w:tcMar>
                  <w:vAlign w:val="bottom"/>
                </w:tcPr>
                <w:p w14:paraId="08343FAA" w14:textId="77777777" w:rsidR="00363461" w:rsidRPr="00B63497" w:rsidRDefault="00363461" w:rsidP="00143A61">
                  <w:pPr>
                    <w:pStyle w:val="Dates"/>
                    <w:jc w:val="right"/>
                    <w:rPr>
                      <w:rFonts w:cs="Arial"/>
                      <w:b/>
                      <w:bCs/>
                      <w:color w:val="D25A79" w:themeColor="accent6"/>
                      <w:sz w:val="32"/>
                      <w:szCs w:val="32"/>
                    </w:rPr>
                  </w:pPr>
                </w:p>
              </w:tc>
            </w:tr>
          </w:tbl>
          <w:p w14:paraId="6C9F1B8C" w14:textId="77777777" w:rsidR="00363461" w:rsidRPr="00B63497" w:rsidRDefault="00363461">
            <w:pPr>
              <w:pStyle w:val="ad"/>
              <w:rPr>
                <w:rFonts w:cs="Arial"/>
                <w:b/>
                <w:bCs/>
                <w:color w:val="auto"/>
                <w:lang w:bidi="ru-RU"/>
              </w:rPr>
            </w:pPr>
          </w:p>
        </w:tc>
      </w:tr>
      <w:tr w:rsidR="001D5391" w:rsidRPr="00B63497" w14:paraId="7E9C981A" w14:textId="77777777" w:rsidTr="00363461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</w:tblPr>
            <w:tblGrid>
              <w:gridCol w:w="5336"/>
              <w:gridCol w:w="107"/>
            </w:tblGrid>
            <w:tr w:rsidR="001D5391" w:rsidRPr="00B63497" w14:paraId="7A5A3666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bottom w:val="dashed" w:sz="4" w:space="0" w:color="auto"/>
                  </w:tcBorders>
                </w:tcPr>
                <w:p w14:paraId="0B9D6CA6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315DE656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14A762DE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71E5D9FE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19E8D7B1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17BD41AF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74888FA6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35FBCB91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2AF86CEC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528D9F6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1E29218A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7774CB5F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17775FA5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599D0279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768022B8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56AAFF89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791A06B4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0E14180B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2CC0EC7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003BB825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69CA2873" w14:textId="77777777" w:rsidTr="00B63497">
              <w:trPr>
                <w:trHeight w:val="454"/>
              </w:trPr>
              <w:tc>
                <w:tcPr>
                  <w:tcW w:w="2500" w:type="pct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33EB251B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50" w:type="pct"/>
                  <w:tcBorders>
                    <w:left w:val="nil"/>
                  </w:tcBorders>
                </w:tcPr>
                <w:p w14:paraId="5EFB4D1D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26582FC" w14:textId="77777777" w:rsidR="001D5391" w:rsidRPr="00B63497" w:rsidRDefault="001D5391" w:rsidP="001D5391">
            <w:pPr>
              <w:pStyle w:val="ad"/>
              <w:jc w:val="left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</w:tblPr>
            <w:tblGrid>
              <w:gridCol w:w="107"/>
              <w:gridCol w:w="5336"/>
            </w:tblGrid>
            <w:tr w:rsidR="001D5391" w:rsidRPr="00B63497" w14:paraId="1882DC92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0B7EB89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left w:val="nil"/>
                    <w:bottom w:val="dashed" w:sz="4" w:space="0" w:color="auto"/>
                  </w:tcBorders>
                </w:tcPr>
                <w:p w14:paraId="177C5984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0C85FEAD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6F5488AE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190C6B8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186AC37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0B87E42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77487392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43258F8F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16897D58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339A57C2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362D9E7D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130131E0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2FE31872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746EA025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0F25E96B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3C7876B4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7E7C1B42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5302939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24E4F447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1D5391" w:rsidRPr="00B63497" w14:paraId="0112B27B" w14:textId="77777777" w:rsidTr="00B63497">
              <w:trPr>
                <w:trHeight w:val="454"/>
              </w:trPr>
              <w:tc>
                <w:tcPr>
                  <w:tcW w:w="50" w:type="pct"/>
                </w:tcPr>
                <w:p w14:paraId="7A2EC083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2500" w:type="pct"/>
                  <w:tcBorders>
                    <w:top w:val="dashed" w:sz="4" w:space="0" w:color="auto"/>
                    <w:left w:val="nil"/>
                    <w:bottom w:val="dashed" w:sz="4" w:space="0" w:color="auto"/>
                  </w:tcBorders>
                </w:tcPr>
                <w:p w14:paraId="6E9C666F" w14:textId="77777777" w:rsidR="001D5391" w:rsidRPr="00B63497" w:rsidRDefault="001D5391" w:rsidP="001D5391">
                  <w:pPr>
                    <w:pStyle w:val="ad"/>
                    <w:jc w:val="left"/>
                    <w:rPr>
                      <w:rFonts w:cs="Arial"/>
                      <w:b/>
                      <w:bCs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B5ECAF2" w14:textId="77777777" w:rsidR="001D5391" w:rsidRPr="00B63497" w:rsidRDefault="001D5391" w:rsidP="001D5391">
            <w:pPr>
              <w:pStyle w:val="ad"/>
              <w:rPr>
                <w:rFonts w:cs="Arial"/>
                <w:b/>
                <w:bCs/>
                <w:color w:val="auto"/>
                <w:sz w:val="72"/>
                <w:szCs w:val="72"/>
                <w:lang w:bidi="ru-RU"/>
              </w:rPr>
            </w:pPr>
          </w:p>
        </w:tc>
      </w:tr>
    </w:tbl>
    <w:p w14:paraId="26C6261C" w14:textId="77777777" w:rsidR="00F93E3B" w:rsidRPr="002650D8" w:rsidRDefault="00F93E3B">
      <w:pPr>
        <w:pStyle w:val="a5"/>
        <w:rPr>
          <w:rFonts w:cs="Arial"/>
          <w:b/>
          <w:bCs/>
          <w:color w:val="auto"/>
          <w:sz w:val="2"/>
          <w:szCs w:val="2"/>
        </w:rPr>
      </w:pPr>
    </w:p>
    <w:sectPr w:rsidR="00F93E3B" w:rsidRPr="002650D8" w:rsidSect="002650D8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8E286" w14:textId="77777777" w:rsidR="00073170" w:rsidRDefault="00073170">
      <w:pPr>
        <w:spacing w:after="0"/>
      </w:pPr>
      <w:r>
        <w:separator/>
      </w:r>
    </w:p>
  </w:endnote>
  <w:endnote w:type="continuationSeparator" w:id="0">
    <w:p w14:paraId="1A376EDD" w14:textId="77777777" w:rsidR="00073170" w:rsidRDefault="000731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6B2AA" w14:textId="77777777" w:rsidR="00073170" w:rsidRDefault="00073170">
      <w:pPr>
        <w:spacing w:after="0"/>
      </w:pPr>
      <w:r>
        <w:separator/>
      </w:r>
    </w:p>
  </w:footnote>
  <w:footnote w:type="continuationSeparator" w:id="0">
    <w:p w14:paraId="2E75CB7D" w14:textId="77777777" w:rsidR="00073170" w:rsidRDefault="000731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Sunday"/>
  </w:docVars>
  <w:rsids>
    <w:rsidRoot w:val="00363461"/>
    <w:rsid w:val="000340BD"/>
    <w:rsid w:val="00055B0A"/>
    <w:rsid w:val="00073170"/>
    <w:rsid w:val="000B2A45"/>
    <w:rsid w:val="000C6EEC"/>
    <w:rsid w:val="001274F3"/>
    <w:rsid w:val="00143A61"/>
    <w:rsid w:val="0016700E"/>
    <w:rsid w:val="001D5391"/>
    <w:rsid w:val="001F3D0F"/>
    <w:rsid w:val="0021056C"/>
    <w:rsid w:val="002616A2"/>
    <w:rsid w:val="002650D8"/>
    <w:rsid w:val="002833B4"/>
    <w:rsid w:val="00304BF0"/>
    <w:rsid w:val="003051CA"/>
    <w:rsid w:val="00331B35"/>
    <w:rsid w:val="003327F5"/>
    <w:rsid w:val="00343447"/>
    <w:rsid w:val="00363461"/>
    <w:rsid w:val="00367550"/>
    <w:rsid w:val="003D6EF6"/>
    <w:rsid w:val="00400686"/>
    <w:rsid w:val="00491DA3"/>
    <w:rsid w:val="004C3BD1"/>
    <w:rsid w:val="005858C8"/>
    <w:rsid w:val="005B7782"/>
    <w:rsid w:val="005E656F"/>
    <w:rsid w:val="00686FEE"/>
    <w:rsid w:val="006C0896"/>
    <w:rsid w:val="00736B7D"/>
    <w:rsid w:val="007C0139"/>
    <w:rsid w:val="007F5950"/>
    <w:rsid w:val="00834DD9"/>
    <w:rsid w:val="0086612F"/>
    <w:rsid w:val="00881600"/>
    <w:rsid w:val="008B7D77"/>
    <w:rsid w:val="008E04AA"/>
    <w:rsid w:val="009164BA"/>
    <w:rsid w:val="00951F39"/>
    <w:rsid w:val="00A14581"/>
    <w:rsid w:val="00AA23D3"/>
    <w:rsid w:val="00AE36BB"/>
    <w:rsid w:val="00B63497"/>
    <w:rsid w:val="00BD5845"/>
    <w:rsid w:val="00BD75CE"/>
    <w:rsid w:val="00CD0425"/>
    <w:rsid w:val="00CD59A7"/>
    <w:rsid w:val="00DD2555"/>
    <w:rsid w:val="00DE32AC"/>
    <w:rsid w:val="00E77E1D"/>
    <w:rsid w:val="00EF5124"/>
    <w:rsid w:val="00F701B7"/>
    <w:rsid w:val="00F930B5"/>
    <w:rsid w:val="00F93E3B"/>
    <w:rsid w:val="00FA42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B3B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45"/>
    <w:rPr>
      <w:rFonts w:ascii="Arial" w:hAnsi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0B2A45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A45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0B2A45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qFormat/>
    <w:rsid w:val="000B2A45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qFormat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qFormat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character" w:customStyle="1" w:styleId="10">
    <w:name w:val="Заголовок 1 Знак"/>
    <w:basedOn w:val="a0"/>
    <w:link w:val="1"/>
    <w:uiPriority w:val="9"/>
    <w:rsid w:val="000B2A45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2A45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qFormat/>
    <w:rsid w:val="004C3BD1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qFormat/>
    <w:rsid w:val="004C3BD1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qFormat/>
    <w:rsid w:val="004C3BD1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4C3BD1"/>
    <w:pPr>
      <w:spacing w:after="0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7;&#1077;&#1084;&#1077;&#1081;&#1085;&#1099;&#1081;%20&#1092;&#1086;&#1090;&#1086;&#1082;&#1072;&#1083;&#1077;&#1085;&#1076;&#1072;&#1088;&#1100;%20(&#1083;&#1102;&#1073;&#1086;&#1081;%20&#1075;&#1086;&#1076;,%201%20&#1089;&#1090;&#1088;&#1072;&#1085;&#1080;&#1094;&#1072;)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5BE0F47-357E-46CB-B795-041B2252B2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F784D0-CD93-48D4-ABB4-189B204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C06AE-E190-443F-B09D-1F0F986149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D93ABA-B7DE-4472-B51D-463F48D6F9B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Семейный фотокалендарь (любой год, 1 страница).dotm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2022-08-07T12:37:00Z</dcterms:created>
  <dcterms:modified xsi:type="dcterms:W3CDTF">2022-08-07T12:37:00Z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