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7909"/>
        <w:gridCol w:w="7909"/>
      </w:tblGrid>
      <w:tr w:rsidR="00363461" w:rsidRPr="00363461" w14:paraId="59405D5E" w14:textId="77777777" w:rsidTr="00363461">
        <w:tc>
          <w:tcPr>
            <w:tcW w:w="2500" w:type="pct"/>
          </w:tcPr>
          <w:p w14:paraId="1DCD1CD9" w14:textId="44A22011" w:rsidR="00363461" w:rsidRPr="00363461" w:rsidRDefault="003B5137" w:rsidP="00143A61">
            <w:pPr>
              <w:pStyle w:val="ad"/>
              <w:jc w:val="left"/>
              <w:rPr>
                <w:rFonts w:cs="Arial"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color w:val="auto"/>
                <w:sz w:val="72"/>
                <w:szCs w:val="72"/>
                <w:lang w:bidi="ru-RU"/>
              </w:rPr>
              <w:t>JUNIO</w:t>
            </w:r>
          </w:p>
        </w:tc>
        <w:tc>
          <w:tcPr>
            <w:tcW w:w="2500" w:type="pct"/>
          </w:tcPr>
          <w:p w14:paraId="69576812" w14:textId="648EF8BE" w:rsidR="00363461" w:rsidRPr="00363461" w:rsidRDefault="00363461">
            <w:pPr>
              <w:pStyle w:val="ad"/>
              <w:rPr>
                <w:rFonts w:cs="Arial"/>
                <w:color w:val="auto"/>
                <w:sz w:val="72"/>
                <w:szCs w:val="72"/>
                <w:lang w:bidi="ru-RU"/>
              </w:rPr>
            </w:pP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fldChar w:fldCharType="begin"/>
            </w: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fldChar w:fldCharType="separate"/>
            </w:r>
            <w:r w:rsidR="00435559">
              <w:rPr>
                <w:rFonts w:cs="Arial"/>
                <w:color w:val="auto"/>
                <w:sz w:val="72"/>
                <w:szCs w:val="72"/>
                <w:lang w:bidi="ru-RU"/>
              </w:rPr>
              <w:t>2022</w:t>
            </w: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363461" w:rsidRPr="00363461" w14:paraId="2EF0A8A5" w14:textId="77777777" w:rsidTr="00363461">
        <w:tc>
          <w:tcPr>
            <w:tcW w:w="5000" w:type="pct"/>
            <w:gridSpan w:val="2"/>
          </w:tcPr>
          <w:tbl>
            <w:tblPr>
              <w:tblStyle w:val="CalendarTabl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241"/>
              <w:gridCol w:w="2268"/>
              <w:gridCol w:w="2268"/>
              <w:gridCol w:w="2268"/>
              <w:gridCol w:w="2268"/>
              <w:gridCol w:w="2268"/>
              <w:gridCol w:w="2237"/>
            </w:tblGrid>
            <w:tr w:rsidR="00143A61" w:rsidRPr="00363461" w14:paraId="5F2FA780" w14:textId="77777777" w:rsidTr="00DD2555">
              <w:trPr>
                <w:trHeight w:val="454"/>
              </w:trPr>
              <w:tc>
                <w:tcPr>
                  <w:tcW w:w="708" w:type="pct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632ABD71" w14:textId="300A7E3A" w:rsidR="00143A61" w:rsidRPr="00363461" w:rsidRDefault="003B5137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DOMINGO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vAlign w:val="center"/>
                </w:tcPr>
                <w:p w14:paraId="79B28598" w14:textId="1BB6A3DB" w:rsidR="00143A61" w:rsidRPr="00363461" w:rsidRDefault="003B5137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LUNES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vAlign w:val="center"/>
                </w:tcPr>
                <w:p w14:paraId="50BC077D" w14:textId="752BD33F" w:rsidR="00143A61" w:rsidRPr="00363461" w:rsidRDefault="003B5137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MARTES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vAlign w:val="center"/>
                </w:tcPr>
                <w:p w14:paraId="58781635" w14:textId="0A6167D1" w:rsidR="00143A61" w:rsidRPr="00363461" w:rsidRDefault="003B5137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MIERCOLES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vAlign w:val="center"/>
                </w:tcPr>
                <w:p w14:paraId="11F8DA41" w14:textId="6E1D3167" w:rsidR="00143A61" w:rsidRPr="00363461" w:rsidRDefault="003B5137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JUEVES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vAlign w:val="center"/>
                </w:tcPr>
                <w:p w14:paraId="12D9B1C7" w14:textId="3C25A771" w:rsidR="00143A61" w:rsidRPr="00363461" w:rsidRDefault="003B5137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VIERNES</w:t>
                  </w:r>
                </w:p>
              </w:tc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4485E1AE" w14:textId="7CB76416" w:rsidR="00143A61" w:rsidRPr="00363461" w:rsidRDefault="003B5137" w:rsidP="00143A61">
                  <w:pPr>
                    <w:pStyle w:val="Days"/>
                    <w:rPr>
                      <w:rFonts w:cs="Arial"/>
                      <w:color w:val="auto"/>
                    </w:rPr>
                  </w:pPr>
                  <w:r>
                    <w:rPr>
                      <w:rFonts w:cs="Arial"/>
                      <w:color w:val="auto"/>
                      <w:sz w:val="28"/>
                      <w:szCs w:val="28"/>
                      <w:lang w:bidi="ru-RU"/>
                    </w:rPr>
                    <w:t>SABADO</w:t>
                  </w:r>
                </w:p>
              </w:tc>
            </w:tr>
            <w:tr w:rsidR="00363461" w:rsidRPr="00363461" w14:paraId="77AE2979" w14:textId="77777777" w:rsidTr="00DD2555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4239CACB" w14:textId="440E8851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«воскресенье" 1 ""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3E2599CC" w14:textId="086DDFC8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«понедельник"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38A0EF6" w14:textId="119CC374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«вторник"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226CC3C4" w14:textId="15CF166D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«среда"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CF4120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CF4120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19F0C39" w14:textId="7ABF08C0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= «четверг"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DA4AE44" w14:textId="38D0D91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«пятница"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3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01BE2C17" w14:textId="09C9F5E3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«суббота"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4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3F87C53D" w14:textId="77777777" w:rsidTr="00DD2555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6F79ECDC" w14:textId="01A5A61F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5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3380A60A" w14:textId="7132543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6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96E99AF" w14:textId="4A42DC61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7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530AB66D" w14:textId="550C9383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8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5D0543FF" w14:textId="068F47C0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9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2E0E63A8" w14:textId="06850813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10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7911EB96" w14:textId="0E17E591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5A1EE827" w14:textId="77777777" w:rsidTr="00DD2555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56A696CA" w14:textId="225AB13D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12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FF3B739" w14:textId="308F2878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13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53C8D880" w14:textId="30730D4B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14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5B269BB0" w14:textId="316B4D39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15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732F8C12" w14:textId="123D0A8F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16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21D8647" w14:textId="5FE5FC33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17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41B50F76" w14:textId="186C37FA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18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22512253" w14:textId="77777777" w:rsidTr="00DD2555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6EBCF92E" w14:textId="0A111B6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19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2B051D2" w14:textId="6B5BA71D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20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213FC5B9" w14:textId="11544095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26911B48" w14:textId="3AFCD812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22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27D0612A" w14:textId="64559A16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23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02C5118" w14:textId="396C8A24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24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3F2FA81C" w14:textId="534752BE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25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254D70D3" w14:textId="77777777" w:rsidTr="00DD2555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1D9E9E73" w14:textId="620B680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=G5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26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9316283" w14:textId="1FFB9D72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27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269D3965" w14:textId="0AF7B92A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28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78AFB08E" w14:textId="6E2FC98C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29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71521C3" w14:textId="5DEE4EF1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30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50BCF827" w14:textId="7A6D9180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CF4120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7C88C07D" w14:textId="276DD7A6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CF4120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CF4120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363461" w14:paraId="577B23F0" w14:textId="77777777" w:rsidTr="00DD2555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26EE1A68" w14:textId="51406E85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caps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1777D3C3" w14:textId="0C4A1543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35559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=A7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caps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=A7+1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B039A5B" w14:textId="7777777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4458FF2" w14:textId="7777777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7BAFE631" w14:textId="7777777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261ED73E" w14:textId="7777777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08343FAA" w14:textId="77777777" w:rsidR="00363461" w:rsidRPr="00DD2555" w:rsidRDefault="00363461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6C9F1B8C" w14:textId="77777777" w:rsidR="00363461" w:rsidRPr="00363461" w:rsidRDefault="00363461">
            <w:pPr>
              <w:pStyle w:val="ad"/>
              <w:rPr>
                <w:rFonts w:cs="Arial"/>
                <w:color w:val="auto"/>
                <w:lang w:bidi="ru-RU"/>
              </w:rPr>
            </w:pPr>
          </w:p>
        </w:tc>
      </w:tr>
    </w:tbl>
    <w:p w14:paraId="26C6261C" w14:textId="77777777" w:rsidR="00F93E3B" w:rsidRPr="00363461" w:rsidRDefault="00F93E3B">
      <w:pPr>
        <w:pStyle w:val="a5"/>
        <w:rPr>
          <w:rFonts w:cs="Arial"/>
          <w:color w:val="auto"/>
        </w:rPr>
      </w:pPr>
    </w:p>
    <w:sectPr w:rsidR="00F93E3B" w:rsidRPr="00363461" w:rsidSect="00363461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3B1D8" w14:textId="77777777" w:rsidR="003E3FC9" w:rsidRDefault="003E3FC9">
      <w:pPr>
        <w:spacing w:after="0"/>
      </w:pPr>
      <w:r>
        <w:separator/>
      </w:r>
    </w:p>
  </w:endnote>
  <w:endnote w:type="continuationSeparator" w:id="0">
    <w:p w14:paraId="0200178C" w14:textId="77777777" w:rsidR="003E3FC9" w:rsidRDefault="003E3F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F2E22" w14:textId="77777777" w:rsidR="003E3FC9" w:rsidRDefault="003E3FC9">
      <w:pPr>
        <w:spacing w:after="0"/>
      </w:pPr>
      <w:r>
        <w:separator/>
      </w:r>
    </w:p>
  </w:footnote>
  <w:footnote w:type="continuationSeparator" w:id="0">
    <w:p w14:paraId="0BA403E6" w14:textId="77777777" w:rsidR="003E3FC9" w:rsidRDefault="003E3FC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Sunday"/>
  </w:docVars>
  <w:rsids>
    <w:rsidRoot w:val="00363461"/>
    <w:rsid w:val="00055B0A"/>
    <w:rsid w:val="000B2A45"/>
    <w:rsid w:val="000B6849"/>
    <w:rsid w:val="001274F3"/>
    <w:rsid w:val="00143A61"/>
    <w:rsid w:val="001736AF"/>
    <w:rsid w:val="001F3D0F"/>
    <w:rsid w:val="0021056C"/>
    <w:rsid w:val="002833B4"/>
    <w:rsid w:val="003051CA"/>
    <w:rsid w:val="003327F5"/>
    <w:rsid w:val="00363461"/>
    <w:rsid w:val="00367550"/>
    <w:rsid w:val="003B5137"/>
    <w:rsid w:val="003D6EF6"/>
    <w:rsid w:val="003E3FC9"/>
    <w:rsid w:val="00435559"/>
    <w:rsid w:val="00460CEB"/>
    <w:rsid w:val="00491DA3"/>
    <w:rsid w:val="004C3BD1"/>
    <w:rsid w:val="005858C8"/>
    <w:rsid w:val="005B7782"/>
    <w:rsid w:val="005E656F"/>
    <w:rsid w:val="006C0896"/>
    <w:rsid w:val="00736B7D"/>
    <w:rsid w:val="007C0139"/>
    <w:rsid w:val="00834DD9"/>
    <w:rsid w:val="00881600"/>
    <w:rsid w:val="008B7D77"/>
    <w:rsid w:val="008E04AA"/>
    <w:rsid w:val="009164BA"/>
    <w:rsid w:val="00951F39"/>
    <w:rsid w:val="00A14581"/>
    <w:rsid w:val="00AA23D3"/>
    <w:rsid w:val="00AE36BB"/>
    <w:rsid w:val="00C4198B"/>
    <w:rsid w:val="00CD0425"/>
    <w:rsid w:val="00CF4120"/>
    <w:rsid w:val="00D666E5"/>
    <w:rsid w:val="00DD2555"/>
    <w:rsid w:val="00DE32AC"/>
    <w:rsid w:val="00E77E1D"/>
    <w:rsid w:val="00EF5124"/>
    <w:rsid w:val="00F701B7"/>
    <w:rsid w:val="00F93E3B"/>
    <w:rsid w:val="00FA423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B3B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A45"/>
    <w:rPr>
      <w:rFonts w:ascii="Arial" w:hAnsi="Arial"/>
      <w:sz w:val="21"/>
    </w:rPr>
  </w:style>
  <w:style w:type="paragraph" w:styleId="1">
    <w:name w:val="heading 1"/>
    <w:basedOn w:val="a"/>
    <w:next w:val="a"/>
    <w:link w:val="10"/>
    <w:uiPriority w:val="9"/>
    <w:qFormat/>
    <w:rsid w:val="000B2A45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A45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0B2A45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qFormat/>
    <w:rsid w:val="000B2A45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qFormat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qFormat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character" w:customStyle="1" w:styleId="10">
    <w:name w:val="Заголовок 1 Знак"/>
    <w:basedOn w:val="a0"/>
    <w:link w:val="1"/>
    <w:uiPriority w:val="9"/>
    <w:rsid w:val="000B2A45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B2A45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qFormat/>
    <w:rsid w:val="004C3BD1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qFormat/>
    <w:rsid w:val="004C3BD1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qFormat/>
    <w:rsid w:val="004C3BD1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4C3BD1"/>
    <w:pPr>
      <w:spacing w:after="0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AppData\Roaming\Microsoft\Templates\&#1057;&#1077;&#1084;&#1077;&#1081;&#1085;&#1099;&#1081;%20&#1092;&#1086;&#1090;&#1086;&#1082;&#1072;&#1083;&#1077;&#1085;&#1076;&#1072;&#1088;&#1100;%20(&#1083;&#1102;&#1073;&#1086;&#1081;%20&#1075;&#1086;&#1076;,%201%20&#1089;&#1090;&#1088;&#1072;&#1085;&#1080;&#1094;&#1072;)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5BE0F47-357E-46CB-B795-041B2252B2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F784D0-CD93-48D4-ABB4-189B2041A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0C06AE-E190-443F-B09D-1F0F986149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D93ABA-B7DE-4472-B51D-463F48D6F9B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Семейный фотокалендарь (любой год, 1 страница).dotm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2022-08-07T12:18:00Z</dcterms:created>
  <dcterms:modified xsi:type="dcterms:W3CDTF">2022-08-07T12:18:00Z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