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46CC7B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5280952E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EF2FCF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67E9F01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1893C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2347E2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26CF2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4AB2F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D3754A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381513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70964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0B2E1E6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E1690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19D01B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4511F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66BFEB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69991A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7C559A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EF3E9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0767499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514FBE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0A54A9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1BD4F8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1E27EA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350804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57C71C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3EE8FE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287E15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3766BC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790062B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623A25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F711DB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0D901A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9E877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0A0D0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72630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C310B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2FAC62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9DAFB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2DCBFE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6B71B2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E74B8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51D356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C85A7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1A61E8F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42BCC4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0968C6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221B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5DE5F3DB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7F536832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8B6DD8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25A1511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0970403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92104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5E6E14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0FA2F8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29F13B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AB241C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0EF5C60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003904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3B92CE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363A3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21B03C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1CE44A1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DDAD0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B3241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635020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E07DD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35B064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564A1C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517666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FB86BA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27730F2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2608C89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68AD7A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22D2DC4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01A5F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41B1A9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130E40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30DAD1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32A79D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5379AD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18687DF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A43AC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59F8B89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4103508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12B73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7EEE40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D7A58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503345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AB354F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243E4DE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6D5EA77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0B1C96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65F239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87E3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3AD7" w14:textId="77777777" w:rsidR="00C74F86" w:rsidRDefault="00C74F86">
      <w:pPr>
        <w:spacing w:after="0"/>
      </w:pPr>
      <w:r>
        <w:separator/>
      </w:r>
    </w:p>
  </w:endnote>
  <w:endnote w:type="continuationSeparator" w:id="0">
    <w:p w14:paraId="1209F1F3" w14:textId="77777777" w:rsidR="00C74F86" w:rsidRDefault="00C74F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9F66" w14:textId="77777777" w:rsidR="00C74F86" w:rsidRDefault="00C74F86">
      <w:pPr>
        <w:spacing w:after="0"/>
      </w:pPr>
      <w:r>
        <w:separator/>
      </w:r>
    </w:p>
  </w:footnote>
  <w:footnote w:type="continuationSeparator" w:id="0">
    <w:p w14:paraId="49E1697A" w14:textId="77777777" w:rsidR="00C74F86" w:rsidRDefault="00C74F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F513E"/>
    <w:rsid w:val="00721ADF"/>
    <w:rsid w:val="007C0139"/>
    <w:rsid w:val="007D45A1"/>
    <w:rsid w:val="007F564D"/>
    <w:rsid w:val="00861181"/>
    <w:rsid w:val="00863C55"/>
    <w:rsid w:val="008B1201"/>
    <w:rsid w:val="008F16F7"/>
    <w:rsid w:val="009164BA"/>
    <w:rsid w:val="009166BD"/>
    <w:rsid w:val="0093465B"/>
    <w:rsid w:val="00977AAE"/>
    <w:rsid w:val="00996E56"/>
    <w:rsid w:val="00997268"/>
    <w:rsid w:val="00A06FD0"/>
    <w:rsid w:val="00A12667"/>
    <w:rsid w:val="00A14581"/>
    <w:rsid w:val="00A20E4C"/>
    <w:rsid w:val="00A221B4"/>
    <w:rsid w:val="00A527C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4F86"/>
    <w:rsid w:val="00C800AA"/>
    <w:rsid w:val="00C87E38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67A85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2022-07-07T07:56:00Z</dcterms:created>
  <dcterms:modified xsi:type="dcterms:W3CDTF">2022-07-07T07:56:00Z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