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346CC7B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3B519178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EF2FCF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67E9F01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1893C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2347E2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426CF2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4AB2F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D3754A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381513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36D87E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AA5475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62B280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5A3A5B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2128B57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1B8976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50270E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CE16B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4F7A48F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A71FD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23ABFE7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2EAF3FA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1BFCE0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105EFE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3D031C2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F0A350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3EDC2C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5E24F2A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5F574C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5C8BDA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4A7A88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314F05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3FFD0FD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1A008D1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4D4BC19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D5165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16C480B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678D96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4B0A3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30556E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65DFAB7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501AB8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19AA1F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348644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4822EE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27C8A01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DAAB16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221B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5DE5F3DB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  <w:vAlign w:val="center"/>
          </w:tcPr>
          <w:p w14:paraId="5AC816B2" w14:textId="6A207DBB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68B6DD8F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25A1511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0970403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592104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5E6E148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30FA2F82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329F13B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AB241C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435C85A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399828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49A49B1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0AD8AEC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28D078E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28E5319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101E32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3BA089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543691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2963F6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496EA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4D18D5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0854D81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0F2F8D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76FE77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7738C0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0847F3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556E251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5C6449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6FEE85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083DB8A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401DD54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64685E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63BAB8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2881C7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1CC75C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3DA699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28EA7B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5947B3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514DA1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69FFDF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66CBD9F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21CEB1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361AFB4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689249F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7CAD941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440FD37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527C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32CB" w14:textId="77777777" w:rsidR="00721ADF" w:rsidRDefault="00721ADF">
      <w:pPr>
        <w:spacing w:after="0"/>
      </w:pPr>
      <w:r>
        <w:separator/>
      </w:r>
    </w:p>
  </w:endnote>
  <w:endnote w:type="continuationSeparator" w:id="0">
    <w:p w14:paraId="2EC1B0B2" w14:textId="77777777" w:rsidR="00721ADF" w:rsidRDefault="00721A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9F832" w14:textId="77777777" w:rsidR="00721ADF" w:rsidRDefault="00721ADF">
      <w:pPr>
        <w:spacing w:after="0"/>
      </w:pPr>
      <w:r>
        <w:separator/>
      </w:r>
    </w:p>
  </w:footnote>
  <w:footnote w:type="continuationSeparator" w:id="0">
    <w:p w14:paraId="526E12C5" w14:textId="77777777" w:rsidR="00721ADF" w:rsidRDefault="00721A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209"/>
    <w:rsid w:val="00642A90"/>
    <w:rsid w:val="00667021"/>
    <w:rsid w:val="006974E1"/>
    <w:rsid w:val="006B6899"/>
    <w:rsid w:val="006C0896"/>
    <w:rsid w:val="006F513E"/>
    <w:rsid w:val="00721ADF"/>
    <w:rsid w:val="007C0139"/>
    <w:rsid w:val="007D45A1"/>
    <w:rsid w:val="007F564D"/>
    <w:rsid w:val="00861181"/>
    <w:rsid w:val="00863C55"/>
    <w:rsid w:val="008B1201"/>
    <w:rsid w:val="008F16F7"/>
    <w:rsid w:val="009164BA"/>
    <w:rsid w:val="009166BD"/>
    <w:rsid w:val="0093465B"/>
    <w:rsid w:val="00977AAE"/>
    <w:rsid w:val="00996E56"/>
    <w:rsid w:val="00997268"/>
    <w:rsid w:val="00A06FD0"/>
    <w:rsid w:val="00A12667"/>
    <w:rsid w:val="00A14581"/>
    <w:rsid w:val="00A20E4C"/>
    <w:rsid w:val="00A221B4"/>
    <w:rsid w:val="00A527C7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67A85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2022-07-06T11:07:00Z</dcterms:created>
  <dcterms:modified xsi:type="dcterms:W3CDTF">2022-07-06T11:07:00Z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