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F750E4" w14:paraId="37EB2D43" w14:textId="77777777" w:rsidTr="00ED5F48">
        <w:tc>
          <w:tcPr>
            <w:tcW w:w="2500" w:type="pct"/>
            <w:vAlign w:val="center"/>
          </w:tcPr>
          <w:p w14:paraId="08C628AC" w14:textId="346CC7B6" w:rsidR="00ED5F48" w:rsidRPr="00F750E4" w:rsidRDefault="00312849" w:rsidP="00312849">
            <w:pPr>
              <w:pStyle w:val="ad"/>
              <w:jc w:val="left"/>
              <w:rPr>
                <w:rFonts w:cs="Arial"/>
                <w:b/>
                <w:bCs/>
                <w:noProof/>
                <w:color w:val="auto"/>
                <w:sz w:val="72"/>
                <w:szCs w:val="72"/>
                <w:lang w:bidi="ru-RU"/>
              </w:rPr>
            </w:pPr>
            <w:r>
              <w:rPr>
                <w:rFonts w:cs="Arial"/>
                <w:b/>
                <w:bCs/>
                <w:noProof/>
                <w:color w:val="auto"/>
                <w:sz w:val="72"/>
                <w:szCs w:val="72"/>
                <w:lang w:bidi="ru-RU"/>
              </w:rPr>
              <w:t>OCTUBRE</w:t>
            </w:r>
          </w:p>
        </w:tc>
        <w:tc>
          <w:tcPr>
            <w:tcW w:w="2500" w:type="pct"/>
            <w:vAlign w:val="center"/>
          </w:tcPr>
          <w:p w14:paraId="351313CB" w14:textId="1833FD69" w:rsidR="00ED5F48" w:rsidRPr="00F750E4" w:rsidRDefault="00ED5F48" w:rsidP="00312849">
            <w:pPr>
              <w:pStyle w:val="ad"/>
              <w:rPr>
                <w:rFonts w:cs="Arial"/>
                <w:b/>
                <w:bCs/>
                <w:noProof/>
                <w:color w:val="auto"/>
                <w:sz w:val="72"/>
                <w:szCs w:val="72"/>
                <w:lang w:bidi="ru-RU"/>
              </w:rPr>
            </w:pPr>
            <w:r w:rsidRPr="00F750E4">
              <w:rPr>
                <w:rFonts w:cs="Arial"/>
                <w:b/>
                <w:bCs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F750E4">
              <w:rPr>
                <w:rFonts w:cs="Arial"/>
                <w:b/>
                <w:bCs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F750E4">
              <w:rPr>
                <w:rFonts w:cs="Arial"/>
                <w:b/>
                <w:bCs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auto"/>
                <w:sz w:val="72"/>
                <w:szCs w:val="72"/>
                <w:lang w:bidi="ru-RU"/>
              </w:rPr>
              <w:t>2023</w:t>
            </w:r>
            <w:r w:rsidRPr="00F750E4">
              <w:rPr>
                <w:rFonts w:cs="Arial"/>
                <w:b/>
                <w:bCs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702D815D" w14:textId="2505BBA2" w:rsidR="00ED5F48" w:rsidRPr="00F750E4" w:rsidRDefault="00ED5F48" w:rsidP="00ED5F48">
      <w:pPr>
        <w:pStyle w:val="Months"/>
        <w:jc w:val="center"/>
        <w:rPr>
          <w:rFonts w:cs="Arial"/>
          <w:b/>
          <w:bCs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6"/>
        <w:gridCol w:w="1495"/>
        <w:gridCol w:w="1499"/>
        <w:gridCol w:w="1499"/>
        <w:gridCol w:w="1499"/>
        <w:gridCol w:w="1499"/>
        <w:gridCol w:w="1472"/>
      </w:tblGrid>
      <w:tr w:rsidR="00CA092A" w:rsidRPr="00F750E4" w14:paraId="744C85F7" w14:textId="77777777" w:rsidTr="00CA092A">
        <w:trPr>
          <w:trHeight w:val="340"/>
        </w:trPr>
        <w:tc>
          <w:tcPr>
            <w:tcW w:w="707" w:type="pct"/>
            <w:shd w:val="clear" w:color="auto" w:fill="7F7F7F" w:themeFill="text1" w:themeFillTint="80"/>
            <w:vAlign w:val="center"/>
          </w:tcPr>
          <w:p w14:paraId="1CC8B071" w14:textId="4EF2FCFD" w:rsidR="00CA092A" w:rsidRPr="00F750E4" w:rsidRDefault="00312849" w:rsidP="00CA092A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LUNES</w:t>
            </w:r>
          </w:p>
        </w:tc>
        <w:tc>
          <w:tcPr>
            <w:tcW w:w="716" w:type="pct"/>
            <w:shd w:val="clear" w:color="auto" w:fill="7F7F7F" w:themeFill="text1" w:themeFillTint="80"/>
            <w:vAlign w:val="center"/>
          </w:tcPr>
          <w:p w14:paraId="5A25A901" w14:textId="67E9F013" w:rsidR="00CA092A" w:rsidRPr="00F750E4" w:rsidRDefault="00312849" w:rsidP="00CA092A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MARTES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71D16FEA" w14:textId="51893C1A" w:rsidR="00CA092A" w:rsidRPr="00F750E4" w:rsidRDefault="00312849" w:rsidP="00CA092A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MIERCOLES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0ABF5B13" w14:textId="32347E25" w:rsidR="00CA092A" w:rsidRPr="00F750E4" w:rsidRDefault="00312849" w:rsidP="00CA092A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JUEVES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6A158D24" w14:textId="426CF2D0" w:rsidR="00CA092A" w:rsidRPr="00F750E4" w:rsidRDefault="00312849" w:rsidP="00CA092A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VIERNES</w:t>
            </w:r>
          </w:p>
        </w:tc>
        <w:tc>
          <w:tcPr>
            <w:tcW w:w="718" w:type="pct"/>
            <w:shd w:val="clear" w:color="auto" w:fill="FF0000"/>
            <w:vAlign w:val="center"/>
          </w:tcPr>
          <w:p w14:paraId="57D4827B" w14:textId="14AB2FBB" w:rsidR="00CA092A" w:rsidRPr="00F750E4" w:rsidRDefault="00312849" w:rsidP="00CA092A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SABADO</w:t>
            </w:r>
          </w:p>
        </w:tc>
        <w:tc>
          <w:tcPr>
            <w:tcW w:w="705" w:type="pct"/>
            <w:shd w:val="clear" w:color="auto" w:fill="FF0000"/>
            <w:vAlign w:val="center"/>
          </w:tcPr>
          <w:p w14:paraId="0E9E91D0" w14:textId="4D3754A5" w:rsidR="00CA092A" w:rsidRPr="00F750E4" w:rsidRDefault="00312849" w:rsidP="00CA092A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DOMINGO</w:t>
            </w:r>
          </w:p>
        </w:tc>
      </w:tr>
      <w:tr w:rsidR="00ED5F48" w:rsidRPr="00F750E4" w14:paraId="5381513E" w14:textId="77777777" w:rsidTr="00312849">
        <w:trPr>
          <w:trHeight w:val="1021"/>
        </w:trPr>
        <w:tc>
          <w:tcPr>
            <w:tcW w:w="707" w:type="pct"/>
            <w:tcMar>
              <w:right w:w="0" w:type="dxa"/>
            </w:tcMar>
            <w:vAlign w:val="bottom"/>
          </w:tcPr>
          <w:p w14:paraId="36BC57C8" w14:textId="51F46061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MonthStart10 \@ dddd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воскресенье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“понедельник" 1 ""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bottom"/>
          </w:tcPr>
          <w:p w14:paraId="728061A7" w14:textId="36D13A12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MonthStart10 \@ dddd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воскресенье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“вторник" 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=A2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=A2+1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422F473E" w14:textId="13A497C2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MonthStart10 \@ dddd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воскресенье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“среда" 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=B2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=B2+1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2D7C5A"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2ACCEDDE" w14:textId="3910F76D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MonthStart10 \@ dddd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воскресенье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“четверг" 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=C2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=C2+1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2D7C5A"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12CE170C" w14:textId="2575C045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MonthStart10 \@ dddd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воскресенье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= “пятница" 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=D2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=D2+1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C45A1"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0756E015" w14:textId="63019B5B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DocVariable MonthStart10 \@ dddd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воскресенье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 “суббота" 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=E2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0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=E2+1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FC45A1"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bottom"/>
          </w:tcPr>
          <w:p w14:paraId="2ADF4C5D" w14:textId="03409F8D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DocVariable MonthStart10 \@ dddd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воскресенье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 “воскресенье" 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=F2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1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=F2+1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A221B4"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1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ED5F48" w:rsidRPr="00F750E4" w14:paraId="721964FC" w14:textId="77777777" w:rsidTr="00312849">
        <w:trPr>
          <w:trHeight w:val="1021"/>
        </w:trPr>
        <w:tc>
          <w:tcPr>
            <w:tcW w:w="707" w:type="pct"/>
            <w:tcMar>
              <w:right w:w="0" w:type="dxa"/>
            </w:tcMar>
            <w:vAlign w:val="bottom"/>
          </w:tcPr>
          <w:p w14:paraId="23169FFA" w14:textId="5E26956D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=G2+1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bottom"/>
          </w:tcPr>
          <w:p w14:paraId="3603F53D" w14:textId="60A3E054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=A3+1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3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50E40092" w14:textId="37731FB0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=B3+1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4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55F6D1F4" w14:textId="71FE9D48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=C3+1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5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78E17393" w14:textId="18DADEC1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=D3+1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6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7C1BCADB" w14:textId="653285A7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=E3+1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7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bottom"/>
          </w:tcPr>
          <w:p w14:paraId="51422885" w14:textId="13FDEE64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=F3+1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8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ED5F48" w:rsidRPr="00F750E4" w14:paraId="4715A07D" w14:textId="77777777" w:rsidTr="00312849">
        <w:trPr>
          <w:trHeight w:val="1021"/>
        </w:trPr>
        <w:tc>
          <w:tcPr>
            <w:tcW w:w="707" w:type="pct"/>
            <w:tcMar>
              <w:right w:w="0" w:type="dxa"/>
            </w:tcMar>
            <w:vAlign w:val="bottom"/>
          </w:tcPr>
          <w:p w14:paraId="5343FC40" w14:textId="4FBFA52F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=G3+1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9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bottom"/>
          </w:tcPr>
          <w:p w14:paraId="723101E2" w14:textId="1D348508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=A4+1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10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5D2224C0" w14:textId="71C47939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=B4+1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11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01E8B817" w14:textId="4B61DE8B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=C4+1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12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57EAF1C4" w14:textId="072F6CB4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=D4+1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13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6B49DADF" w14:textId="19872242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=E4+1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14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bottom"/>
          </w:tcPr>
          <w:p w14:paraId="0B5E98B9" w14:textId="7DD633EF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=F4+1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15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ED5F48" w:rsidRPr="00F750E4" w14:paraId="031FB9CF" w14:textId="77777777" w:rsidTr="00312849">
        <w:trPr>
          <w:trHeight w:val="1021"/>
        </w:trPr>
        <w:tc>
          <w:tcPr>
            <w:tcW w:w="707" w:type="pct"/>
            <w:tcMar>
              <w:right w:w="0" w:type="dxa"/>
            </w:tcMar>
            <w:vAlign w:val="bottom"/>
          </w:tcPr>
          <w:p w14:paraId="23BAA67E" w14:textId="3701292C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=G4+1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16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bottom"/>
          </w:tcPr>
          <w:p w14:paraId="4A91E366" w14:textId="75591805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=A5+1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17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59CD9FA9" w14:textId="4B7A46AA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=B5+1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18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40730DE8" w14:textId="6A646403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=C5+1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19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18E94C42" w14:textId="2D71BF6D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=D5+1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20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491F44B0" w14:textId="6E12DD43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=E5+1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21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bottom"/>
          </w:tcPr>
          <w:p w14:paraId="4F9ADD11" w14:textId="16B07E64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=F5+1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22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ED5F48" w:rsidRPr="00F750E4" w14:paraId="70CC9F45" w14:textId="77777777" w:rsidTr="00312849">
        <w:trPr>
          <w:trHeight w:val="1021"/>
        </w:trPr>
        <w:tc>
          <w:tcPr>
            <w:tcW w:w="707" w:type="pct"/>
            <w:tcMar>
              <w:right w:w="0" w:type="dxa"/>
            </w:tcMar>
            <w:vAlign w:val="bottom"/>
          </w:tcPr>
          <w:p w14:paraId="7327EB80" w14:textId="09E270B4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=G5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22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=G5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22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MonthEnd10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=G5+1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23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23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23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bottom"/>
          </w:tcPr>
          <w:p w14:paraId="5D827B45" w14:textId="4EF49B04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23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=A6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23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MonthEnd10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=A6+1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24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24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24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71BFFAE0" w14:textId="1C768A42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24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=B6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24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MonthEnd10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=B6+1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25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25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25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6D086A65" w14:textId="6476AA18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25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=C6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25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MonthEnd10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=C6+1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26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76E68AD1" w14:textId="15C6F9F8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=D6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MonthEnd10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=D6+1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27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27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27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056863F3" w14:textId="3B347B57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=E6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27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=E6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27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DocVariable MonthEnd10 \@ d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=E6+1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28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28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28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bottom"/>
          </w:tcPr>
          <w:p w14:paraId="10CF03AC" w14:textId="66B3254F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=F6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28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=F6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28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DocVariable MonthEnd10 \@ d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=F6+1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29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29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29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ED5F48" w:rsidRPr="00F750E4" w14:paraId="1957B553" w14:textId="77777777" w:rsidTr="00312849">
        <w:trPr>
          <w:trHeight w:val="1021"/>
        </w:trPr>
        <w:tc>
          <w:tcPr>
            <w:tcW w:w="707" w:type="pct"/>
            <w:tcMar>
              <w:right w:w="0" w:type="dxa"/>
            </w:tcMar>
            <w:vAlign w:val="bottom"/>
          </w:tcPr>
          <w:p w14:paraId="75070656" w14:textId="6B310332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=G6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MonthEnd10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=G6+1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30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bottom"/>
          </w:tcPr>
          <w:p w14:paraId="298AFD37" w14:textId="3EA6D2B7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=A7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=A7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MonthEnd10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=A7+1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="00A221B4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="00A221B4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31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5420F714" w14:textId="77777777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0FB39AC7" w14:textId="77777777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784575F8" w14:textId="77777777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1BCB9558" w14:textId="77777777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</w:p>
        </w:tc>
        <w:tc>
          <w:tcPr>
            <w:tcW w:w="705" w:type="pct"/>
            <w:tcMar>
              <w:right w:w="0" w:type="dxa"/>
            </w:tcMar>
            <w:vAlign w:val="bottom"/>
          </w:tcPr>
          <w:p w14:paraId="6C2D1A52" w14:textId="77777777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F750E4" w14:paraId="491B8CF8" w14:textId="77777777" w:rsidTr="00ED5F48">
        <w:tc>
          <w:tcPr>
            <w:tcW w:w="2500" w:type="pct"/>
            <w:vAlign w:val="center"/>
          </w:tcPr>
          <w:p w14:paraId="1D943BD5" w14:textId="5DE5F3DB" w:rsidR="00ED5F48" w:rsidRPr="00F750E4" w:rsidRDefault="00312849" w:rsidP="00312849">
            <w:pPr>
              <w:pStyle w:val="ad"/>
              <w:jc w:val="left"/>
              <w:rPr>
                <w:rFonts w:cs="Arial"/>
                <w:b/>
                <w:bCs/>
                <w:noProof/>
                <w:color w:val="auto"/>
                <w:sz w:val="72"/>
                <w:szCs w:val="72"/>
                <w:lang w:bidi="ru-RU"/>
              </w:rPr>
            </w:pPr>
            <w:r>
              <w:rPr>
                <w:rFonts w:cs="Arial"/>
                <w:b/>
                <w:bCs/>
                <w:noProof/>
                <w:color w:val="auto"/>
                <w:sz w:val="72"/>
                <w:szCs w:val="72"/>
                <w:lang w:bidi="ru-RU"/>
              </w:rPr>
              <w:t>NOVIEMBRE</w:t>
            </w:r>
          </w:p>
        </w:tc>
        <w:tc>
          <w:tcPr>
            <w:tcW w:w="2500" w:type="pct"/>
            <w:vAlign w:val="center"/>
          </w:tcPr>
          <w:p w14:paraId="5AC816B2" w14:textId="0518DC45" w:rsidR="00ED5F48" w:rsidRPr="00F750E4" w:rsidRDefault="00ED5F48" w:rsidP="00312849">
            <w:pPr>
              <w:pStyle w:val="ad"/>
              <w:rPr>
                <w:rFonts w:cs="Arial"/>
                <w:b/>
                <w:bCs/>
                <w:noProof/>
                <w:color w:val="auto"/>
                <w:sz w:val="72"/>
                <w:szCs w:val="72"/>
                <w:lang w:bidi="ru-RU"/>
              </w:rPr>
            </w:pPr>
            <w:r w:rsidRPr="00F750E4">
              <w:rPr>
                <w:rFonts w:cs="Arial"/>
                <w:b/>
                <w:bCs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F750E4">
              <w:rPr>
                <w:rFonts w:cs="Arial"/>
                <w:b/>
                <w:bCs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F750E4">
              <w:rPr>
                <w:rFonts w:cs="Arial"/>
                <w:b/>
                <w:bCs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auto"/>
                <w:sz w:val="72"/>
                <w:szCs w:val="72"/>
                <w:lang w:bidi="ru-RU"/>
              </w:rPr>
              <w:t>2023</w:t>
            </w:r>
            <w:r w:rsidRPr="00F750E4">
              <w:rPr>
                <w:rFonts w:cs="Arial"/>
                <w:b/>
                <w:bCs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60D83A92" w14:textId="61BA8925" w:rsidR="00ED5F48" w:rsidRPr="00F750E4" w:rsidRDefault="00ED5F48" w:rsidP="00ED5F48">
      <w:pPr>
        <w:pStyle w:val="Months"/>
        <w:jc w:val="center"/>
        <w:rPr>
          <w:rFonts w:cs="Arial"/>
          <w:b/>
          <w:bCs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6"/>
        <w:gridCol w:w="1495"/>
        <w:gridCol w:w="1499"/>
        <w:gridCol w:w="1499"/>
        <w:gridCol w:w="1499"/>
        <w:gridCol w:w="1499"/>
        <w:gridCol w:w="1472"/>
      </w:tblGrid>
      <w:tr w:rsidR="00CA092A" w:rsidRPr="00F750E4" w14:paraId="46168607" w14:textId="77777777" w:rsidTr="00CA092A">
        <w:trPr>
          <w:trHeight w:val="340"/>
        </w:trPr>
        <w:tc>
          <w:tcPr>
            <w:tcW w:w="707" w:type="pct"/>
            <w:shd w:val="clear" w:color="auto" w:fill="7F7F7F" w:themeFill="text1" w:themeFillTint="80"/>
            <w:vAlign w:val="center"/>
          </w:tcPr>
          <w:p w14:paraId="624BECF2" w14:textId="68B6DD8F" w:rsidR="00CA092A" w:rsidRPr="00F750E4" w:rsidRDefault="00312849" w:rsidP="00CA092A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LUNES</w:t>
            </w:r>
          </w:p>
        </w:tc>
        <w:tc>
          <w:tcPr>
            <w:tcW w:w="716" w:type="pct"/>
            <w:shd w:val="clear" w:color="auto" w:fill="7F7F7F" w:themeFill="text1" w:themeFillTint="80"/>
            <w:vAlign w:val="center"/>
          </w:tcPr>
          <w:p w14:paraId="15CDEE10" w14:textId="25A15119" w:rsidR="00CA092A" w:rsidRPr="00F750E4" w:rsidRDefault="00312849" w:rsidP="00CA092A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MARTES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18328FBE" w14:textId="09704038" w:rsidR="00CA092A" w:rsidRPr="00F750E4" w:rsidRDefault="00312849" w:rsidP="00CA092A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MIERCOLES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66C11AC7" w14:textId="592104EA" w:rsidR="00CA092A" w:rsidRPr="00F750E4" w:rsidRDefault="00312849" w:rsidP="00CA092A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JUEVES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192D2B52" w14:textId="25E6E148" w:rsidR="00CA092A" w:rsidRPr="00F750E4" w:rsidRDefault="00312849" w:rsidP="00CA092A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VIERNES</w:t>
            </w:r>
          </w:p>
        </w:tc>
        <w:tc>
          <w:tcPr>
            <w:tcW w:w="718" w:type="pct"/>
            <w:shd w:val="clear" w:color="auto" w:fill="FF0000"/>
            <w:vAlign w:val="center"/>
          </w:tcPr>
          <w:p w14:paraId="74E3B942" w14:textId="30FA2F82" w:rsidR="00CA092A" w:rsidRPr="00F750E4" w:rsidRDefault="00312849" w:rsidP="00CA092A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SABADO</w:t>
            </w:r>
          </w:p>
        </w:tc>
        <w:tc>
          <w:tcPr>
            <w:tcW w:w="705" w:type="pct"/>
            <w:shd w:val="clear" w:color="auto" w:fill="FF0000"/>
            <w:vAlign w:val="center"/>
          </w:tcPr>
          <w:p w14:paraId="5F471C53" w14:textId="329F13BE" w:rsidR="00CA092A" w:rsidRPr="00F750E4" w:rsidRDefault="00312849" w:rsidP="00CA092A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DOMINGO</w:t>
            </w:r>
          </w:p>
        </w:tc>
      </w:tr>
      <w:tr w:rsidR="00ED5F48" w:rsidRPr="00F750E4" w14:paraId="1AB241C6" w14:textId="77777777" w:rsidTr="0031284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69208744" w14:textId="7DFE2963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MonthStart11 \@ dddd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среда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“понедельник" 1 ""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1FF23BE8" w14:textId="42369FEA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MonthStart11 \@ dddd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среда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“вторник" 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=A2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=A2+1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2D7C5A"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AF104F4" w14:textId="2DEB803C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MonthStart11 \@ dddd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среда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“среда" 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=B2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=B2+1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221B4"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B57DE07" w14:textId="23DBCC9D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MonthStart11 \@ dddd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среда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“четверг" 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=C2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=C2+1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4EDA721" w14:textId="08211A4C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MonthStart11 \@ dddd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среда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= “пятница" 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=D2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=D2+1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3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C318F1A" w14:textId="10971557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DocVariable MonthStart11 \@ dddd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среда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 “суббота" 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=E2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=E2+1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4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4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4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744BCADC" w14:textId="79A9F357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DocVariable MonthStart11 \@ dddd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среда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 “воскресенье" 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=F2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4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=F2+1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5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5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5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ED5F48" w:rsidRPr="00F750E4" w14:paraId="1190101B" w14:textId="77777777" w:rsidTr="0031284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4392197A" w14:textId="1DD65B0D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=G2+1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6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56E84146" w14:textId="312DC431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=A3+1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7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71D001C" w14:textId="0EC6AB68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=B3+1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8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E99F84F" w14:textId="033A9478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=C3+1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9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3D7A2C7" w14:textId="3987F329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=D3+1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10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28C68FC" w14:textId="17A928D6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=E3+1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11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6FA46A54" w14:textId="70A6CFB7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=F3+1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12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ED5F48" w:rsidRPr="00F750E4" w14:paraId="71496383" w14:textId="77777777" w:rsidTr="0031284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5EC68B63" w14:textId="039E4ED8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=G3+1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13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01DE3BEC" w14:textId="11AA3B1A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=A4+1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14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5AD6FE0" w14:textId="780FF9A1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=B4+1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15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9A9C57C" w14:textId="4CFDA480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=C4+1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16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10A001C" w14:textId="49AA95D1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=D4+1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17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7B318C0" w14:textId="7D538CAB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=E4+1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18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1CC94ADB" w14:textId="3E37DE11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=F4+1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19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ED5F48" w:rsidRPr="00F750E4" w14:paraId="074BB8BF" w14:textId="77777777" w:rsidTr="0031284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277B7C06" w14:textId="7458DDF1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=G4+1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20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4751A727" w14:textId="1A91E477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=A5+1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21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2866D1E" w14:textId="2B40FE13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=B5+1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22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A14EB99" w14:textId="351BE21F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=C5+1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23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F9EFBF0" w14:textId="708E45E8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=D5+1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24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133F83D" w14:textId="753F92EA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=E5+1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25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41C6EBAA" w14:textId="065DBF7B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=F5+1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26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ED5F48" w:rsidRPr="00F750E4" w14:paraId="3240C3B6" w14:textId="77777777" w:rsidTr="0031284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7EFB2A1C" w14:textId="5BF53832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=G5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=G5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MonthEnd11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=G5+1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27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27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27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048B7341" w14:textId="4070D9D9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27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=A6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27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MonthEnd11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=A6+1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28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4D13A7C" w14:textId="702F259B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=B6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MonthEnd11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=B6+1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29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9BD97E4" w14:textId="384641C9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=C6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MonthEnd11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=C6+1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="00A221B4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="00A221B4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30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978CE96" w14:textId="580471FA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=D6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MonthEnd11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=D6+1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C45A1"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27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A9A1247" w14:textId="732628F3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=E6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0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=E6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FC45A1"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27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DocVariable MonthEnd11 \@ d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FC45A1"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=E6+1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FC45A1"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28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FC45A1"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28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13BC1A11" w14:textId="0C1FF185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=F6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0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=F6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FC45A1"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28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DocVariable MonthEnd11 \@ d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FC45A1"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=F6+1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FC45A1"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29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FC45A1"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29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ED5F48" w:rsidRPr="00F750E4" w14:paraId="1AEF418B" w14:textId="77777777" w:rsidTr="0031284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79A0E62B" w14:textId="32E95ECD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=G6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C45A1"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MonthEnd11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C45A1"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=G6+1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C45A1"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C45A1"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2CAB03A5" w14:textId="56AE1385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=A7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221B4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=A7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C45A1"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MonthEnd11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C45A1"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=A7+1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7B7ACE1" w14:textId="77777777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C7008B6" w14:textId="77777777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10AE0D9" w14:textId="77777777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960972F" w14:textId="77777777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3994C250" w14:textId="77777777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</w:p>
        </w:tc>
      </w:tr>
    </w:tbl>
    <w:p w14:paraId="50D5D5A5" w14:textId="77777777" w:rsidR="00ED5F48" w:rsidRPr="00F750E4" w:rsidRDefault="00ED5F48" w:rsidP="004D4FC5">
      <w:pPr>
        <w:pStyle w:val="a5"/>
        <w:rPr>
          <w:rFonts w:cs="Arial"/>
          <w:b/>
          <w:bCs/>
          <w:noProof/>
          <w:color w:val="auto"/>
          <w:sz w:val="2"/>
          <w:szCs w:val="2"/>
          <w:lang w:val="en-US"/>
        </w:rPr>
      </w:pPr>
    </w:p>
    <w:sectPr w:rsidR="00ED5F48" w:rsidRPr="00F750E4" w:rsidSect="004D4FC5">
      <w:pgSz w:w="11906" w:h="16838" w:code="9"/>
      <w:pgMar w:top="624" w:right="720" w:bottom="624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B053FF" w14:textId="77777777" w:rsidR="00E67A85" w:rsidRDefault="00E67A85">
      <w:pPr>
        <w:spacing w:after="0"/>
      </w:pPr>
      <w:r>
        <w:separator/>
      </w:r>
    </w:p>
  </w:endnote>
  <w:endnote w:type="continuationSeparator" w:id="0">
    <w:p w14:paraId="0A9130E0" w14:textId="77777777" w:rsidR="00E67A85" w:rsidRDefault="00E67A8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B32195" w14:textId="77777777" w:rsidR="00E67A85" w:rsidRDefault="00E67A85">
      <w:pPr>
        <w:spacing w:after="0"/>
      </w:pPr>
      <w:r>
        <w:separator/>
      </w:r>
    </w:p>
  </w:footnote>
  <w:footnote w:type="continuationSeparator" w:id="0">
    <w:p w14:paraId="6EA78E76" w14:textId="77777777" w:rsidR="00E67A85" w:rsidRDefault="00E67A8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0"/>
  <w:removePersonalInformation/>
  <w:removeDateAndTime/>
  <w:proofState w:spelling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3"/>
    <w:docVar w:name="MonthEnd10" w:val="31.10.2023"/>
    <w:docVar w:name="MonthEnd11" w:val="30.11.2023"/>
    <w:docVar w:name="MonthEnd12" w:val="31.12.2023"/>
    <w:docVar w:name="MonthEnd2" w:val="28.02.2023"/>
    <w:docVar w:name="MonthEnd3" w:val="31.03.2023"/>
    <w:docVar w:name="MonthEnd4" w:val="30.04.2023"/>
    <w:docVar w:name="MonthEnd5" w:val="31.05.2023"/>
    <w:docVar w:name="MonthEnd6" w:val="30.06.2023"/>
    <w:docVar w:name="MonthEnd7" w:val="31.07.2023"/>
    <w:docVar w:name="MonthEnd8" w:val="31.08.2023"/>
    <w:docVar w:name="MonthEnd9" w:val="30.09.2023"/>
    <w:docVar w:name="Months" w:val="12"/>
    <w:docVar w:name="MonthStart1" w:val="01.01.2023"/>
    <w:docVar w:name="MonthStart10" w:val="01.10.2023"/>
    <w:docVar w:name="MonthStart11" w:val="01.11.2023"/>
    <w:docVar w:name="MonthStart12" w:val="01.12.2023"/>
    <w:docVar w:name="MonthStart2" w:val="01.02.2023"/>
    <w:docVar w:name="MonthStart3" w:val="01.03.2023"/>
    <w:docVar w:name="MonthStart4" w:val="01.04.2023"/>
    <w:docVar w:name="MonthStart5" w:val="01.05.2023"/>
    <w:docVar w:name="MonthStart6" w:val="01.06.2023"/>
    <w:docVar w:name="MonthStart7" w:val="01.07.2023"/>
    <w:docVar w:name="MonthStart8" w:val="01.08.2023"/>
    <w:docVar w:name="MonthStart9" w:val="01.09.2023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274F3"/>
    <w:rsid w:val="00151CCE"/>
    <w:rsid w:val="001B01F9"/>
    <w:rsid w:val="001C41F9"/>
    <w:rsid w:val="00217226"/>
    <w:rsid w:val="002237E0"/>
    <w:rsid w:val="00285C1D"/>
    <w:rsid w:val="002D7C5A"/>
    <w:rsid w:val="00312849"/>
    <w:rsid w:val="003327F5"/>
    <w:rsid w:val="00340CAF"/>
    <w:rsid w:val="003C0D41"/>
    <w:rsid w:val="003E085C"/>
    <w:rsid w:val="003E7B3A"/>
    <w:rsid w:val="00416364"/>
    <w:rsid w:val="00431B29"/>
    <w:rsid w:val="00440416"/>
    <w:rsid w:val="00462EAD"/>
    <w:rsid w:val="004A6170"/>
    <w:rsid w:val="004D4361"/>
    <w:rsid w:val="004D4FC5"/>
    <w:rsid w:val="004F20CC"/>
    <w:rsid w:val="004F6AAC"/>
    <w:rsid w:val="00512F2D"/>
    <w:rsid w:val="00533CC0"/>
    <w:rsid w:val="005604D9"/>
    <w:rsid w:val="00564C6E"/>
    <w:rsid w:val="00570FBB"/>
    <w:rsid w:val="00583B82"/>
    <w:rsid w:val="005923AC"/>
    <w:rsid w:val="00595D29"/>
    <w:rsid w:val="005D5149"/>
    <w:rsid w:val="005E656F"/>
    <w:rsid w:val="00634209"/>
    <w:rsid w:val="00642A90"/>
    <w:rsid w:val="00667021"/>
    <w:rsid w:val="006974E1"/>
    <w:rsid w:val="006B6899"/>
    <w:rsid w:val="006C0896"/>
    <w:rsid w:val="006F513E"/>
    <w:rsid w:val="007C0139"/>
    <w:rsid w:val="007D45A1"/>
    <w:rsid w:val="007F564D"/>
    <w:rsid w:val="00861181"/>
    <w:rsid w:val="00863C55"/>
    <w:rsid w:val="008B1201"/>
    <w:rsid w:val="008F16F7"/>
    <w:rsid w:val="009164BA"/>
    <w:rsid w:val="009166BD"/>
    <w:rsid w:val="0093465B"/>
    <w:rsid w:val="00977AAE"/>
    <w:rsid w:val="00996E56"/>
    <w:rsid w:val="00997268"/>
    <w:rsid w:val="00A06FD0"/>
    <w:rsid w:val="00A12667"/>
    <w:rsid w:val="00A14581"/>
    <w:rsid w:val="00A20E4C"/>
    <w:rsid w:val="00A221B4"/>
    <w:rsid w:val="00AA23D3"/>
    <w:rsid w:val="00AA3C50"/>
    <w:rsid w:val="00AE302A"/>
    <w:rsid w:val="00AE36BB"/>
    <w:rsid w:val="00B37C7E"/>
    <w:rsid w:val="00B65B09"/>
    <w:rsid w:val="00B85583"/>
    <w:rsid w:val="00B9476B"/>
    <w:rsid w:val="00BC3952"/>
    <w:rsid w:val="00BE5AB8"/>
    <w:rsid w:val="00BF49DC"/>
    <w:rsid w:val="00C44DFB"/>
    <w:rsid w:val="00C6519B"/>
    <w:rsid w:val="00C70F21"/>
    <w:rsid w:val="00C7354B"/>
    <w:rsid w:val="00C800AA"/>
    <w:rsid w:val="00C91F9B"/>
    <w:rsid w:val="00CA092A"/>
    <w:rsid w:val="00CA5CCA"/>
    <w:rsid w:val="00DB6B33"/>
    <w:rsid w:val="00DC6CE0"/>
    <w:rsid w:val="00DE32AC"/>
    <w:rsid w:val="00DE3363"/>
    <w:rsid w:val="00E1407A"/>
    <w:rsid w:val="00E33F1A"/>
    <w:rsid w:val="00E50BDE"/>
    <w:rsid w:val="00E67A85"/>
    <w:rsid w:val="00E774CD"/>
    <w:rsid w:val="00E77E1D"/>
    <w:rsid w:val="00E97684"/>
    <w:rsid w:val="00ED5F48"/>
    <w:rsid w:val="00ED75B6"/>
    <w:rsid w:val="00F03CEE"/>
    <w:rsid w:val="00F4417A"/>
    <w:rsid w:val="00F622BC"/>
    <w:rsid w:val="00F750E4"/>
    <w:rsid w:val="00F91390"/>
    <w:rsid w:val="00F93E3B"/>
    <w:rsid w:val="00FC0032"/>
    <w:rsid w:val="00FC45A1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B7C621D1-B234-4E27-81EB-AF3723A9D44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tf02896572.dotm</Template>
  <TotalTime>0</TotalTime>
  <Pages>1</Pages>
  <Words>598</Words>
  <Characters>3410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2022-07-05T21:02:00Z</dcterms:created>
  <dcterms:modified xsi:type="dcterms:W3CDTF">2022-07-05T21:02:00Z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