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5DE5F3DB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  <w:vAlign w:val="center"/>
          </w:tcPr>
          <w:p w14:paraId="5AC816B2" w14:textId="4074FC46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8B6DD8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25A1511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0970403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92104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25E6E14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30FA2F8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29F13B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AB241C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34D911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3DE20E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6736D3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437D48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090552C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3E38A2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6E74395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5B157D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F7E1E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6A437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2F3C33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223184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2AC07D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6C8060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7B7E00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16C6E4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5E392D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799D08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42F350B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3D3C99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060BE8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3CFC94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0389E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20EEFCE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7A6E404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391F32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5D6ED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3AD319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42BA6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416CF8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41CD9C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6C39D7D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2DAAAE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1CF396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35958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200535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410C344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10917BF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286CCA8E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2DFE6C5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75381A3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94EDF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14DE43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A0E6BE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EA78B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4B78E1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7C17943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4A9884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304AB71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5E3BE6B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480B11E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70C5294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554811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2D9F4A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2C7D02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564EBC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442D3A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167A5B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1F3B02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1691AB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585CF8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649FB1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0A98E1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4BF306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3C986FE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59C1A8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5CB3F8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11F180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363977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6B1D1D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7C645B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4FB36E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2B825D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180675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773283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516C7F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478E83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3EC57F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5D14DC0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6B2396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3BDE36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5B8522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3AE6E9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374B6B0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3E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420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4541B" w14:textId="77777777" w:rsidR="00140F5D" w:rsidRDefault="00140F5D">
      <w:pPr>
        <w:spacing w:after="0"/>
      </w:pPr>
      <w:r>
        <w:separator/>
      </w:r>
    </w:p>
  </w:endnote>
  <w:endnote w:type="continuationSeparator" w:id="0">
    <w:p w14:paraId="036365FB" w14:textId="77777777" w:rsidR="00140F5D" w:rsidRDefault="00140F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161B1" w14:textId="77777777" w:rsidR="00140F5D" w:rsidRDefault="00140F5D">
      <w:pPr>
        <w:spacing w:after="0"/>
      </w:pPr>
      <w:r>
        <w:separator/>
      </w:r>
    </w:p>
  </w:footnote>
  <w:footnote w:type="continuationSeparator" w:id="0">
    <w:p w14:paraId="15048E71" w14:textId="77777777" w:rsidR="00140F5D" w:rsidRDefault="00140F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0F5D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71843"/>
    <w:rsid w:val="003C0D41"/>
    <w:rsid w:val="003E085C"/>
    <w:rsid w:val="003E7B3A"/>
    <w:rsid w:val="00416364"/>
    <w:rsid w:val="00431B29"/>
    <w:rsid w:val="00440416"/>
    <w:rsid w:val="00442D39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34209"/>
    <w:rsid w:val="00642A90"/>
    <w:rsid w:val="00643EBC"/>
    <w:rsid w:val="00667021"/>
    <w:rsid w:val="006974E1"/>
    <w:rsid w:val="006B6899"/>
    <w:rsid w:val="006C0896"/>
    <w:rsid w:val="006F2460"/>
    <w:rsid w:val="006F513E"/>
    <w:rsid w:val="007C0139"/>
    <w:rsid w:val="007D45A1"/>
    <w:rsid w:val="007F564D"/>
    <w:rsid w:val="00861181"/>
    <w:rsid w:val="00863C55"/>
    <w:rsid w:val="008B1201"/>
    <w:rsid w:val="008F16F7"/>
    <w:rsid w:val="009164BA"/>
    <w:rsid w:val="009166BD"/>
    <w:rsid w:val="00977460"/>
    <w:rsid w:val="00977AAE"/>
    <w:rsid w:val="00996E56"/>
    <w:rsid w:val="00997268"/>
    <w:rsid w:val="00A06FD0"/>
    <w:rsid w:val="00A12667"/>
    <w:rsid w:val="00A14581"/>
    <w:rsid w:val="00A20E4C"/>
    <w:rsid w:val="00A36CD3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4204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2022-07-07T07:55:00Z</dcterms:created>
  <dcterms:modified xsi:type="dcterms:W3CDTF">2022-07-07T07:55:00Z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