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750E4" w14:paraId="47DF545E" w14:textId="77777777" w:rsidTr="00ED5F48">
        <w:tc>
          <w:tcPr>
            <w:tcW w:w="2500" w:type="pct"/>
            <w:vAlign w:val="center"/>
          </w:tcPr>
          <w:p w14:paraId="623DCF36" w14:textId="6033FE75" w:rsidR="00ED5F48" w:rsidRPr="00F750E4" w:rsidRDefault="00312849" w:rsidP="00312849">
            <w:pPr>
              <w:pStyle w:val="ad"/>
              <w:jc w:val="left"/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t>JUNIO</w:t>
            </w:r>
          </w:p>
        </w:tc>
        <w:tc>
          <w:tcPr>
            <w:tcW w:w="2500" w:type="pct"/>
            <w:vAlign w:val="center"/>
          </w:tcPr>
          <w:p w14:paraId="784345F2" w14:textId="03C4C62D" w:rsidR="00ED5F48" w:rsidRPr="00F750E4" w:rsidRDefault="00ED5F48" w:rsidP="00312849">
            <w:pPr>
              <w:pStyle w:val="ad"/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96689DD" w14:textId="43D2E4CD" w:rsidR="00ED5F48" w:rsidRPr="00F750E4" w:rsidRDefault="00ED5F48" w:rsidP="00ED5F48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CA092A" w:rsidRPr="00F750E4" w14:paraId="546A3C18" w14:textId="77777777" w:rsidTr="00CA092A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1DC3C153" w14:textId="355FBC9B" w:rsidR="00CA092A" w:rsidRPr="00F750E4" w:rsidRDefault="00312849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LUNES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79DC3F0D" w14:textId="1DB211BB" w:rsidR="00CA092A" w:rsidRPr="00F750E4" w:rsidRDefault="00312849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MARTES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16BD4E1" w14:textId="56CCDD98" w:rsidR="00CA092A" w:rsidRPr="00F750E4" w:rsidRDefault="00312849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MIERCOLES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70D278A7" w14:textId="6596BE5C" w:rsidR="00CA092A" w:rsidRPr="00F750E4" w:rsidRDefault="00312849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JUEVES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556B925B" w14:textId="38AF7C88" w:rsidR="00CA092A" w:rsidRPr="00F750E4" w:rsidRDefault="00312849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VIERNES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1ADA9849" w14:textId="39EF428E" w:rsidR="00CA092A" w:rsidRPr="00F750E4" w:rsidRDefault="00312849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SABADO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4F10D939" w14:textId="4379D3E8" w:rsidR="00CA092A" w:rsidRPr="00F750E4" w:rsidRDefault="00312849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DOMINGO</w:t>
            </w:r>
          </w:p>
        </w:tc>
      </w:tr>
      <w:tr w:rsidR="00ED5F48" w:rsidRPr="00F750E4" w14:paraId="57699A99" w14:textId="77777777" w:rsidTr="0031284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0A903D23" w14:textId="7FDECBB5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MonthStart6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“понедельник" 1 ""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5A862814" w14:textId="44EBB84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MonthStart6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“вторник"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C45A1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7BC623A" w14:textId="129368C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MonthStart6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“среда"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FC45A1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111388A" w14:textId="0D049C1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MonthStart6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“четверг"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CB2EE6F" w14:textId="67E3EF9E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MonthStart6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= “пятница"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771EC2C" w14:textId="0D30D0A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MonthStart6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“суббота"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87E1147" w14:textId="6DF81215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MonthStart6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воскресенье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“воскресенье"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5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5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22248B72" w14:textId="77777777" w:rsidTr="0031284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095CB634" w14:textId="3BFAE53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4C69B78" w14:textId="30DB4F6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2471560" w14:textId="7C89BEA5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C0BC1FD" w14:textId="4D78B5A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A1DF700" w14:textId="76DF341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A99B103" w14:textId="24C91D7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7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5289D3A" w14:textId="13B3961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8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2C709336" w14:textId="77777777" w:rsidTr="0031284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6F0651ED" w14:textId="49EE5A9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081F62B" w14:textId="65BD7A55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4CDC03C" w14:textId="103D2B1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454BE3A" w14:textId="45B20DC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2127770" w14:textId="468CC60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97CB849" w14:textId="6EA1D79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14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70B6B5FD" w14:textId="7CF95F2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15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64D70266" w14:textId="77777777" w:rsidTr="0031284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75CC5276" w14:textId="52F0425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3A845C86" w14:textId="39369FF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2DE4AA3" w14:textId="531A7D0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4E20D68" w14:textId="73FE7B35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F291F7C" w14:textId="438857F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A99437" w14:textId="279E212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21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7FA7D659" w14:textId="1D22283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22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57201894" w14:textId="77777777" w:rsidTr="0031284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2783FCD1" w14:textId="6D0812B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MonthEnd6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D8697C6" w14:textId="619772C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MonthEnd6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F794318" w14:textId="0D1C3041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MonthEnd6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A0FEA73" w14:textId="2B4F22AE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MonthEnd6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FA22BFE" w14:textId="22AD1C5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MonthEnd6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B7EB6E6" w14:textId="446E432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MonthEnd6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28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173B4057" w14:textId="1BD8B92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MonthEnd6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29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2B2D1670" w14:textId="77777777" w:rsidTr="0031284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055BD0D8" w14:textId="0C32E25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MonthEnd6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E67913D" w14:textId="23F4A4C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MonthEnd6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63B8F6D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5FA2044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7B4981D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63C47FB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1A251E8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750E4" w14:paraId="57F999B1" w14:textId="77777777" w:rsidTr="00ED5F48">
        <w:tc>
          <w:tcPr>
            <w:tcW w:w="2500" w:type="pct"/>
            <w:vAlign w:val="center"/>
          </w:tcPr>
          <w:p w14:paraId="6CD4D464" w14:textId="68D0BE0E" w:rsidR="00ED5F48" w:rsidRPr="00F750E4" w:rsidRDefault="00312849" w:rsidP="00312849">
            <w:pPr>
              <w:pStyle w:val="ad"/>
              <w:jc w:val="left"/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t>JULIO</w:t>
            </w:r>
          </w:p>
        </w:tc>
        <w:tc>
          <w:tcPr>
            <w:tcW w:w="2500" w:type="pct"/>
            <w:vAlign w:val="center"/>
          </w:tcPr>
          <w:p w14:paraId="3BE4EA34" w14:textId="712C88CE" w:rsidR="00ED5F48" w:rsidRPr="00F750E4" w:rsidRDefault="00ED5F48" w:rsidP="00312849">
            <w:pPr>
              <w:pStyle w:val="ad"/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F750E4">
              <w:rPr>
                <w:rFonts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58049A2" w14:textId="382900B2" w:rsidR="00ED5F48" w:rsidRPr="00F750E4" w:rsidRDefault="00ED5F48" w:rsidP="00ED5F48">
      <w:pPr>
        <w:pStyle w:val="Months"/>
        <w:jc w:val="center"/>
        <w:rPr>
          <w:rFonts w:cs="Arial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CA092A" w:rsidRPr="00F750E4" w14:paraId="2A07B664" w14:textId="77777777" w:rsidTr="00CA092A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0595B0EF" w14:textId="2D3616CE" w:rsidR="00CA092A" w:rsidRPr="00F750E4" w:rsidRDefault="00312849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LUNES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5AB17593" w14:textId="7B1617AD" w:rsidR="00CA092A" w:rsidRPr="00F750E4" w:rsidRDefault="00312849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MARTES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4F85D72" w14:textId="0C531752" w:rsidR="00CA092A" w:rsidRPr="00F750E4" w:rsidRDefault="00312849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MIERCOLES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2725BE79" w14:textId="3C5FC9EB" w:rsidR="00CA092A" w:rsidRPr="00F750E4" w:rsidRDefault="00312849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JUEVES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E08FC8C" w14:textId="79FCC505" w:rsidR="00CA092A" w:rsidRPr="00F750E4" w:rsidRDefault="00312849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VIERNES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69CD89D5" w14:textId="6399B1D0" w:rsidR="00CA092A" w:rsidRPr="00F750E4" w:rsidRDefault="00312849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SABADO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D2D9DB4" w14:textId="65E080B0" w:rsidR="00CA092A" w:rsidRPr="00F750E4" w:rsidRDefault="00312849" w:rsidP="00CA092A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16"/>
                <w:szCs w:val="16"/>
                <w:lang w:bidi="ru-RU"/>
              </w:rPr>
              <w:t>DOMINGO</w:t>
            </w:r>
          </w:p>
        </w:tc>
      </w:tr>
      <w:tr w:rsidR="00ED5F48" w:rsidRPr="00F750E4" w14:paraId="250FBDA1" w14:textId="77777777" w:rsidTr="0031284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04ECF66B" w14:textId="23CB351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MonthStart7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“понедельник" 1 ""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1B6236B" w14:textId="155982E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MonthStart7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“вторник"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E8079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3796A5C" w14:textId="0C5DBCF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MonthStart7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“среда"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3F1FE86" w14:textId="00A5C3B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MonthStart7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“четверг"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5BE2FDF" w14:textId="4A00E1D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MonthStart7 \@ dddd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= “пятница" 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C3F6C02" w14:textId="5093B482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MonthStart7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“суббота"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4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5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5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5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81F5514" w14:textId="4F0EFC3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MonthStart7 \@ dddd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вторник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“воскресенье" 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5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&lt;&gt; 0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=F2+1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6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7366C7E6" w14:textId="77777777" w:rsidTr="0031284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67EA8966" w14:textId="26F048A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=G2+1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BA60BF0" w14:textId="5C543EA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C24AFA9" w14:textId="173337F3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673A615" w14:textId="59C98BA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B75C9A" w14:textId="6E93A17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E686C24" w14:textId="7BC5CF40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12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7098601" w14:textId="7780630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=F3+1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13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203AD7F0" w14:textId="77777777" w:rsidTr="0031284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490FC634" w14:textId="29901D3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=G3+1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D339845" w14:textId="3A5731E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F659809" w14:textId="617EA10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16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866C9C" w14:textId="44514D5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17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B016042" w14:textId="5733736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18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ED697AC" w14:textId="5A6D9C2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19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9857734" w14:textId="35AB309D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=F4+1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20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671CE60E" w14:textId="77777777" w:rsidTr="0031284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0C7AE80F" w14:textId="2F4AE36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=G4+1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2254111" w14:textId="01C72425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22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A3E1D2A" w14:textId="6CC0155F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23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BF1B4FD" w14:textId="598646F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24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2B93ADC" w14:textId="29C19A48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25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713C171" w14:textId="0DC14216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26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7BF0FCBD" w14:textId="0916EF93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=F5+1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t>27</w: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3D3EA8D2" w14:textId="77777777" w:rsidTr="0031284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5AB2899E" w14:textId="43E383A3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MonthEnd7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28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E5646C5" w14:textId="62F8E963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MonthEnd7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29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E5BB46" w14:textId="7445F2AC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MonthEnd7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30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E4E3FBF" w14:textId="6736E5B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MonthEnd7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t>31</w: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AF081FD" w14:textId="14800FBA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MonthEnd7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7B7ADA4" w14:textId="3D1E1A5B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29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MonthEnd7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=E6+1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C8D212E" w14:textId="1F0252B9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30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DocVariable MonthEnd7 \@ d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=F6+1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FF0000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F750E4" w14:paraId="5D0A46A4" w14:textId="77777777" w:rsidTr="0031284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27DF423A" w14:textId="511F8D34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MonthEnd7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15658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3AFC7EEA" w14:textId="45BD2363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A45217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15658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MonthEnd7 \@ d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15658E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=A7+1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31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F622BC">
              <w:rPr>
                <w:rFonts w:cs="Arial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39DBAAB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50ED590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523CBEE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9534267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A273432" w14:textId="77777777" w:rsidR="00ED5F48" w:rsidRPr="00F622BC" w:rsidRDefault="00ED5F48" w:rsidP="00F750E4">
            <w:pPr>
              <w:pStyle w:val="Dates"/>
              <w:rPr>
                <w:rFonts w:cs="Arial"/>
                <w:b/>
                <w:bCs/>
                <w:noProof/>
                <w:color w:val="FF0000"/>
                <w:sz w:val="48"/>
                <w:szCs w:val="48"/>
              </w:rPr>
            </w:pPr>
          </w:p>
        </w:tc>
      </w:tr>
    </w:tbl>
    <w:p w14:paraId="50D5D5A5" w14:textId="77777777" w:rsidR="00ED5F48" w:rsidRPr="00F750E4" w:rsidRDefault="00ED5F48" w:rsidP="004D4FC5">
      <w:pPr>
        <w:pStyle w:val="a5"/>
        <w:rPr>
          <w:rFonts w:cs="Arial"/>
          <w:b/>
          <w:bCs/>
          <w:noProof/>
          <w:color w:val="auto"/>
          <w:sz w:val="2"/>
          <w:szCs w:val="2"/>
          <w:lang w:val="en-US"/>
        </w:rPr>
      </w:pPr>
    </w:p>
    <w:sectPr w:rsidR="00ED5F48" w:rsidRPr="00F750E4" w:rsidSect="004D4FC5">
      <w:pgSz w:w="11906" w:h="16838" w:code="9"/>
      <w:pgMar w:top="624" w:right="720" w:bottom="62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250BE" w14:textId="77777777" w:rsidR="00CA6350" w:rsidRDefault="00CA6350">
      <w:pPr>
        <w:spacing w:after="0"/>
      </w:pPr>
      <w:r>
        <w:separator/>
      </w:r>
    </w:p>
  </w:endnote>
  <w:endnote w:type="continuationSeparator" w:id="0">
    <w:p w14:paraId="3A955C52" w14:textId="77777777" w:rsidR="00CA6350" w:rsidRDefault="00CA635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AA66D" w14:textId="77777777" w:rsidR="00CA6350" w:rsidRDefault="00CA6350">
      <w:pPr>
        <w:spacing w:after="0"/>
      </w:pPr>
      <w:r>
        <w:separator/>
      </w:r>
    </w:p>
  </w:footnote>
  <w:footnote w:type="continuationSeparator" w:id="0">
    <w:p w14:paraId="5ABC6AEF" w14:textId="77777777" w:rsidR="00CA6350" w:rsidRDefault="00CA635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5658E"/>
    <w:rsid w:val="001B01F9"/>
    <w:rsid w:val="001C41F9"/>
    <w:rsid w:val="00217226"/>
    <w:rsid w:val="002237E0"/>
    <w:rsid w:val="00285C1D"/>
    <w:rsid w:val="002D7C5A"/>
    <w:rsid w:val="00312849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D4361"/>
    <w:rsid w:val="004D4FC5"/>
    <w:rsid w:val="004F6AAC"/>
    <w:rsid w:val="00512F2D"/>
    <w:rsid w:val="00533CC0"/>
    <w:rsid w:val="005604D9"/>
    <w:rsid w:val="00564C6E"/>
    <w:rsid w:val="00570FBB"/>
    <w:rsid w:val="00583B82"/>
    <w:rsid w:val="005923AC"/>
    <w:rsid w:val="005D5149"/>
    <w:rsid w:val="005E656F"/>
    <w:rsid w:val="006269FA"/>
    <w:rsid w:val="00642A90"/>
    <w:rsid w:val="00667021"/>
    <w:rsid w:val="006718CE"/>
    <w:rsid w:val="006974E1"/>
    <w:rsid w:val="006B6899"/>
    <w:rsid w:val="006C0896"/>
    <w:rsid w:val="006F513E"/>
    <w:rsid w:val="007C0139"/>
    <w:rsid w:val="007D45A1"/>
    <w:rsid w:val="007F564D"/>
    <w:rsid w:val="00863C55"/>
    <w:rsid w:val="008B1201"/>
    <w:rsid w:val="008F16F7"/>
    <w:rsid w:val="009164BA"/>
    <w:rsid w:val="009166BD"/>
    <w:rsid w:val="00977AAE"/>
    <w:rsid w:val="00996E56"/>
    <w:rsid w:val="00997268"/>
    <w:rsid w:val="00A06FD0"/>
    <w:rsid w:val="00A12667"/>
    <w:rsid w:val="00A14581"/>
    <w:rsid w:val="00A20E4C"/>
    <w:rsid w:val="00A45217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A092A"/>
    <w:rsid w:val="00CA5CCA"/>
    <w:rsid w:val="00CA6350"/>
    <w:rsid w:val="00DB6B33"/>
    <w:rsid w:val="00DC6CE0"/>
    <w:rsid w:val="00DE32AC"/>
    <w:rsid w:val="00DE3363"/>
    <w:rsid w:val="00E1407A"/>
    <w:rsid w:val="00E33F1A"/>
    <w:rsid w:val="00E50BDE"/>
    <w:rsid w:val="00E774CD"/>
    <w:rsid w:val="00E77E1D"/>
    <w:rsid w:val="00E80797"/>
    <w:rsid w:val="00E97684"/>
    <w:rsid w:val="00ED5F48"/>
    <w:rsid w:val="00ED75B6"/>
    <w:rsid w:val="00EF2988"/>
    <w:rsid w:val="00F03CEE"/>
    <w:rsid w:val="00F4417A"/>
    <w:rsid w:val="00F622BC"/>
    <w:rsid w:val="00F750E4"/>
    <w:rsid w:val="00F91390"/>
    <w:rsid w:val="00F93E3B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B7C621D1-B234-4E27-81EB-AF3723A9D44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1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2022-07-07T07:58:00Z</dcterms:created>
  <dcterms:modified xsi:type="dcterms:W3CDTF">2022-07-07T07:58:00Z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