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368EFF0D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6A1902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45DCC93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0F3955" w14:textId="34022B3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3A13295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5459C1B2" w14:textId="079A148D" w:rsidR="001B228B" w:rsidRPr="00DB07E2" w:rsidRDefault="002B4F8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0BA4316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2C5A400" w14:textId="420A7A4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3317BA1" w14:textId="520F45E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62F4D6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04D4B5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39A0B30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7385CD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A5A7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38F897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53358C0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6AE3C34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732B50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3FF08E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1E9589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10B6DE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22F697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710D7E1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266D472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65C3C2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03C9A7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766ECA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0641582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2C91CA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50AC3C6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749BE4D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6F76A8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1B2B23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65ABE7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156091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1D31322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35BF00C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2CD9BBD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4B50F4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39E056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4C152F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0963B4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293FD2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4088EF0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5A802D9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4911CA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520A30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5316" w14:textId="77777777" w:rsidR="00877174" w:rsidRDefault="00877174">
      <w:pPr>
        <w:spacing w:after="0"/>
      </w:pPr>
      <w:r>
        <w:separator/>
      </w:r>
    </w:p>
  </w:endnote>
  <w:endnote w:type="continuationSeparator" w:id="0">
    <w:p w14:paraId="072CB255" w14:textId="77777777" w:rsidR="00877174" w:rsidRDefault="008771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CE5C" w14:textId="77777777" w:rsidR="00877174" w:rsidRDefault="00877174">
      <w:pPr>
        <w:spacing w:after="0"/>
      </w:pPr>
      <w:r>
        <w:separator/>
      </w:r>
    </w:p>
  </w:footnote>
  <w:footnote w:type="continuationSeparator" w:id="0">
    <w:p w14:paraId="1334E4AC" w14:textId="77777777" w:rsidR="00877174" w:rsidRDefault="008771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389E"/>
    <w:rsid w:val="001274F3"/>
    <w:rsid w:val="00151CCE"/>
    <w:rsid w:val="00164486"/>
    <w:rsid w:val="001B01F9"/>
    <w:rsid w:val="001B228B"/>
    <w:rsid w:val="001C41F9"/>
    <w:rsid w:val="001E7160"/>
    <w:rsid w:val="00202133"/>
    <w:rsid w:val="002368C4"/>
    <w:rsid w:val="00285C1D"/>
    <w:rsid w:val="002A5A7F"/>
    <w:rsid w:val="002B4F8C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A1902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77174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2022-04-06T06:14:00Z</dcterms:created>
  <dcterms:modified xsi:type="dcterms:W3CDTF">2022-04-06T06:14:00Z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