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28A58280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320BD6D3" w:rsidR="001B228B" w:rsidRPr="00447884" w:rsidRDefault="008611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1E5FE29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2DAE94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3D7BEB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1A9D35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635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29EFEF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4B0A78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7630BB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2128871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764C5F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4D43A2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73EF59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5FC0E8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25075A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4CC1C0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6F053D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12CF3B1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1C7C30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3FA6E4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594D96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786221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60FF4E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7F4E8C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527EAB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1575B1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640EC7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3E1529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2D978B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6628A1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548732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203134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7AF934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498456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67647FE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14C6BE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5BF1E0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77B77C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694080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367E" w14:textId="77777777" w:rsidR="003B64A1" w:rsidRDefault="003B64A1">
      <w:pPr>
        <w:spacing w:after="0"/>
      </w:pPr>
      <w:r>
        <w:separator/>
      </w:r>
    </w:p>
  </w:endnote>
  <w:endnote w:type="continuationSeparator" w:id="0">
    <w:p w14:paraId="663AEAEB" w14:textId="77777777" w:rsidR="003B64A1" w:rsidRDefault="003B64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589D9" w14:textId="77777777" w:rsidR="003B64A1" w:rsidRDefault="003B64A1">
      <w:pPr>
        <w:spacing w:after="0"/>
      </w:pPr>
      <w:r>
        <w:separator/>
      </w:r>
    </w:p>
  </w:footnote>
  <w:footnote w:type="continuationSeparator" w:id="0">
    <w:p w14:paraId="39AF1F82" w14:textId="77777777" w:rsidR="003B64A1" w:rsidRDefault="003B64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B64A1"/>
    <w:rsid w:val="003C0D41"/>
    <w:rsid w:val="003E085C"/>
    <w:rsid w:val="003E7B3A"/>
    <w:rsid w:val="003F635C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1143"/>
    <w:rsid w:val="008711BC"/>
    <w:rsid w:val="008B1201"/>
    <w:rsid w:val="008F16F7"/>
    <w:rsid w:val="009164BA"/>
    <w:rsid w:val="009166BD"/>
    <w:rsid w:val="0095517E"/>
    <w:rsid w:val="00977AAE"/>
    <w:rsid w:val="00986084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7773B"/>
    <w:rsid w:val="00AA23D3"/>
    <w:rsid w:val="00AA3C50"/>
    <w:rsid w:val="00AE302A"/>
    <w:rsid w:val="00AE36BB"/>
    <w:rsid w:val="00B37C7E"/>
    <w:rsid w:val="00B4398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2022-04-06T06:14:00Z</dcterms:created>
  <dcterms:modified xsi:type="dcterms:W3CDTF">2022-04-06T06:14:00Z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