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45647F9C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238A80AE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232816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279715E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6C7AC2E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50AB2A7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6D428390" w:rsidR="001B228B" w:rsidRPr="00447884" w:rsidRDefault="00785D3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6F7C33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1A5697F8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2B87959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F5FFAB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9C2670" w14:textId="2DF00E5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7B697C" w14:textId="1BA0F8A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8A88DF" w14:textId="7AB5493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B1B025" w14:textId="471C64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F732E" w14:textId="31DBF6D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B26961" w14:textId="0DF056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6817485" w14:textId="3AA0920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21331D" w14:textId="140B97C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B2BF12" w14:textId="177172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58DFB7" w14:textId="513810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68F1" w14:textId="08564C1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45A9F5" w14:textId="67051BE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29615FD" w14:textId="5DFBDF4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D659A8" w14:textId="3A4E617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162FCE" w14:textId="6B4403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34D557" w14:textId="082D6CD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E94CD6" w14:textId="454261D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358C9A" w14:textId="0EF6C24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5FC823" w14:textId="44468EF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8DB889" w14:textId="61CB89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ED4719" w14:textId="26F8786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568AD" w14:textId="4AF282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0DA026" w14:textId="7422482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C5897B" w14:textId="5BB27B9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37E596" w14:textId="25E6DF1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66F8449" w14:textId="760CAAD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32A15C" w14:textId="07847F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653324" w14:textId="54A2FC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5994ED" w14:textId="036E910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B32801" w14:textId="53E5891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129B62" w14:textId="14BAED7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E374" w14:textId="49715E1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5C5B5" w14:textId="0A2D1CE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1EB887" w14:textId="34EB00D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99CB9D" w14:textId="14ED10D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10BCDE" w14:textId="00B8E73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2A51FD" w14:textId="492262C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E66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98195F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122FC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BF85B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7A70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2DC03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5EE1A" w14:textId="77777777" w:rsidR="00B12C12" w:rsidRDefault="00B12C12">
      <w:pPr>
        <w:spacing w:after="0"/>
      </w:pPr>
      <w:r>
        <w:separator/>
      </w:r>
    </w:p>
  </w:endnote>
  <w:endnote w:type="continuationSeparator" w:id="0">
    <w:p w14:paraId="53D5D697" w14:textId="77777777" w:rsidR="00B12C12" w:rsidRDefault="00B12C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E646F" w14:textId="77777777" w:rsidR="00B12C12" w:rsidRDefault="00B12C12">
      <w:pPr>
        <w:spacing w:after="0"/>
      </w:pPr>
      <w:r>
        <w:separator/>
      </w:r>
    </w:p>
  </w:footnote>
  <w:footnote w:type="continuationSeparator" w:id="0">
    <w:p w14:paraId="466E2FB9" w14:textId="77777777" w:rsidR="00B12C12" w:rsidRDefault="00B12C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C0A39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6524B"/>
    <w:rsid w:val="00785D32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12C12"/>
    <w:rsid w:val="00B37C7E"/>
    <w:rsid w:val="00B61F0C"/>
    <w:rsid w:val="00B65B09"/>
    <w:rsid w:val="00B85583"/>
    <w:rsid w:val="00B9476B"/>
    <w:rsid w:val="00BC3952"/>
    <w:rsid w:val="00BE5AB8"/>
    <w:rsid w:val="00BF49DC"/>
    <w:rsid w:val="00C2625B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66EC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2022-03-28T17:05:00Z</dcterms:created>
  <dcterms:modified xsi:type="dcterms:W3CDTF">2022-03-28T17:05:00Z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