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DA0965" w:rsidRPr="00B95BC8" w14:paraId="5BEAB63A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78226E34" w14:textId="77777777" w:rsidR="00DA0965" w:rsidRPr="00B95BC8" w:rsidRDefault="00DA0965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D779E3" w:rsidRPr="00B95BC8" w14:paraId="784B55A0" w14:textId="77777777" w:rsidTr="006A071B">
        <w:tc>
          <w:tcPr>
            <w:tcW w:w="1696" w:type="pct"/>
            <w:shd w:val="clear" w:color="auto" w:fill="7030A0"/>
            <w:vAlign w:val="center"/>
          </w:tcPr>
          <w:p w14:paraId="2B365B0E" w14:textId="3F7AD224" w:rsidR="00D779E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MARZO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37FAAA50" w14:textId="227F27EA" w:rsidR="00D779E3" w:rsidRPr="00D779E3" w:rsidRDefault="00D779E3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03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26647E3B" w14:textId="2C6C0FFF" w:rsidR="00D779E3" w:rsidRPr="00D779E3" w:rsidRDefault="00D779E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FD7A8C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2024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94325A" w:rsidRPr="00B95BC8" w14:paraId="46886EED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60"/>
              <w:gridCol w:w="1462"/>
              <w:gridCol w:w="1462"/>
              <w:gridCol w:w="1462"/>
              <w:gridCol w:w="1462"/>
              <w:gridCol w:w="1433"/>
            </w:tblGrid>
            <w:tr w:rsidR="00A25F2E" w:rsidRPr="00B95BC8" w14:paraId="71B1FF26" w14:textId="77777777" w:rsidTr="00A25F2E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7596F07F" w14:textId="18EEBF2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7030A0"/>
                </w:tcPr>
                <w:p w14:paraId="3A953B69" w14:textId="6A70616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0A150DFB" w14:textId="6E90A54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4C5F9B3" w14:textId="62DF1AF7" w:rsidR="00A25F2E" w:rsidRPr="00B95BC8" w:rsidRDefault="00B7071B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A09259E" w14:textId="7914C6FD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BF4CCDA" w14:textId="2A6B1D7F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7030A0"/>
                </w:tcPr>
                <w:p w14:paraId="2963B8B7" w14:textId="34B30162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105B1A69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4963742" w14:textId="6EB94155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1D2D2E5" w14:textId="69498ABD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A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F14E98" w14:textId="5798842F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760E7EC" w14:textId="0A4B128A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BAE263F" w14:textId="5733A44B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FE0CBD" w14:textId="6871AE66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73B7DF0" w14:textId="289C69C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0CAC5C25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210E6CB" w14:textId="76E5BBD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72B983" w14:textId="274E212D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543A02C" w14:textId="7F46F458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E6479B3" w14:textId="33E6A9DA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F9D86F7" w14:textId="5DE7906F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94FA1C0" w14:textId="74AD604C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EFD0B6E" w14:textId="4E5E2CD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6F02990A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B57C178" w14:textId="2F3AEA39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0A6041F" w14:textId="4550623C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BF8BF79" w14:textId="1244851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D6773A" w14:textId="01D874C6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EA8AB3D" w14:textId="114BB1C9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7BDFB5A" w14:textId="5A4E38CC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60B4BD" w14:textId="5E63C75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E74D9D2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B6016E" w14:textId="317E7BAE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61A8E9" w14:textId="3FC0E471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399C538" w14:textId="7163E06C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D2FAF44" w14:textId="2CB0768B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96386D6" w14:textId="5B9E4A64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A38B65A" w14:textId="18BB7156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CB88936" w14:textId="606F8C0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3A7D59A9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3D53B35" w14:textId="79D498D2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64D4C14" w14:textId="5E17BD92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E6C5D5A" w14:textId="54334E0A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E462779" w14:textId="0A8DD8ED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4654EBB" w14:textId="79F8B566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D8A4CDA" w14:textId="58F9D05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DB316C5" w14:textId="49FC6D7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1BBC7B38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E576EB" w14:textId="308B4EC1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F0FFCFE" w14:textId="68941D5F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369A492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6DB381A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30406BA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C82D9C7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2E9505B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1FCE4060" w14:textId="77777777" w:rsidR="0094325A" w:rsidRPr="00D779E3" w:rsidRDefault="0094325A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9A0B5C" w:rsidRPr="00B95BC8" w14:paraId="7F7E4ECD" w14:textId="77777777" w:rsidTr="006A071B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2"/>
              <w:gridCol w:w="1433"/>
              <w:gridCol w:w="912"/>
              <w:gridCol w:w="542"/>
            </w:tblGrid>
            <w:tr w:rsidR="00B91C2E" w:rsidRPr="00CC49C3" w14:paraId="0F968A4C" w14:textId="77777777" w:rsidTr="00B91C2E">
              <w:trPr>
                <w:trHeight w:val="227"/>
              </w:trPr>
              <w:tc>
                <w:tcPr>
                  <w:tcW w:w="1250" w:type="pct"/>
                </w:tcPr>
                <w:p w14:paraId="3166C912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3C914D" w14:textId="648450BF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19F280A" w14:textId="5CA49D95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31CFE525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B91C2E" w:rsidRPr="00CC49C3" w14:paraId="0785D158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B984E6" w14:textId="1D442596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72C4A90" w14:textId="2B00FA08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355C70" w14:textId="510309E6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2824B5" w14:textId="6B4DCAAB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14FC83" w14:textId="5A8AEBD1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27EF60" w14:textId="611F797D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172225" w14:textId="593940AB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30ACDD39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BCBFA9" w14:textId="1401CF2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B11940D" w14:textId="24AE138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C69B8E0" w14:textId="15CE185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EE6307C" w14:textId="7622D5C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DEC6FB" w14:textId="203ABB5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0848565" w14:textId="00D1C58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FE310F" w14:textId="0D318D2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EE76B6C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2AFA633" w14:textId="66DDD7C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787F234" w14:textId="6C61041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563A283" w14:textId="19CAF83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A5E4B77" w14:textId="2CC9D82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E81DFD4" w14:textId="759C5BC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774D2C8" w14:textId="54D1318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7C72BC8" w14:textId="784C849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DC30B7A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F111149" w14:textId="5DB3D1B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CD0EB86" w14:textId="51E93C6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5E82A87" w14:textId="15E31B6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76B45561" w14:textId="7F706EE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F3C705B" w14:textId="4D09E48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CAF58A8" w14:textId="6BE05B0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DE8F9C6" w14:textId="3261C15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F3163B7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E9C2C8C" w14:textId="72E2517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865DFFB" w14:textId="5347E07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74E9A63" w14:textId="76A1ABE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D85D20F" w14:textId="4211AEA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1D85A4C" w14:textId="589F523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40CEF13" w14:textId="5BD712D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F3C8119" w14:textId="26110E5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3A82ECF9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4CB2FD5" w14:textId="5669B07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1F6DBBD" w14:textId="2B157F4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658C7F0" w14:textId="30B9917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6FB19B5" w14:textId="20C1A9E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A15EE39" w14:textId="75C3BF6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660E6C2" w14:textId="0837666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E818974" w14:textId="2A2EF9C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6A17E56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BC9F163" w14:textId="163B12A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D3E3025" w14:textId="1979FD6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5C9B25C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5CC7918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04E695C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B2CA784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B235C86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76B7D513" w14:textId="77777777" w:rsidR="009A0B5C" w:rsidRPr="00CC49C3" w:rsidRDefault="009A0B5C" w:rsidP="00D779E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686C0040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3DF483AB" w14:textId="3C63ED4A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01673E69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12527BE2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F058640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0D1E32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4E9DD9E9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1FC1426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AD31172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8BD8CE6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8E978F6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E511D9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4CC63485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FD22AF1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762188" w14:textId="77777777" w:rsidR="009A0B5C" w:rsidRPr="00CC49C3" w:rsidRDefault="009A0B5C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80"/>
              <w:gridCol w:w="1018"/>
              <w:gridCol w:w="912"/>
              <w:gridCol w:w="780"/>
            </w:tblGrid>
            <w:tr w:rsidR="00B91C2E" w:rsidRPr="00CC49C3" w14:paraId="32D74164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52F05B35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9E7F2F8" w14:textId="28703B4F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260F175" w14:textId="7B5FF4E0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C1BD56B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B91C2E" w:rsidRPr="00CC49C3" w14:paraId="56D0AFA1" w14:textId="77777777" w:rsidTr="00CC49C3">
              <w:trPr>
                <w:trHeight w:val="227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8BBA75" w14:textId="17AF7CC8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07D044E" w14:textId="0262F09D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71AEA18" w14:textId="14674F31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9378AD" w14:textId="15EF14BC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897C83" w14:textId="07BB69C1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77A6436" w14:textId="6BEEFCF4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63556B" w14:textId="435FE0FE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1C0C8BB9" w14:textId="77777777" w:rsidTr="00CC49C3">
              <w:trPr>
                <w:trHeight w:val="227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EEE9173" w14:textId="26AD37D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14EBA13" w14:textId="5BB1174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44547D1" w14:textId="2A941E6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E0D964" w14:textId="57B949D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D00C191" w14:textId="4833198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10EDBC7" w14:textId="0C64C0D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121DC2" w14:textId="055758F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2B73717D" w14:textId="77777777" w:rsidTr="00CC49C3">
              <w:trPr>
                <w:trHeight w:val="227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858EF6E" w14:textId="5AC80A0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6E623C7" w14:textId="02B737A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5F77ACE" w14:textId="27E570D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22F383C" w14:textId="464EA8E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88D11F7" w14:textId="0F1941C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6F7051A" w14:textId="54A8216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D8B7E27" w14:textId="042432E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4C513F29" w14:textId="77777777" w:rsidTr="00CC49C3">
              <w:trPr>
                <w:trHeight w:val="227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6D5A1A7" w14:textId="6E56715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CA743F5" w14:textId="160BB4E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7E6E200" w14:textId="1B3381D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7F78E539" w14:textId="2E4FBEC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BFEC9FF" w14:textId="7993327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8981314" w14:textId="79CF5B7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D20BF21" w14:textId="0BCBAC1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F6EA78D" w14:textId="77777777" w:rsidTr="00CC49C3">
              <w:trPr>
                <w:trHeight w:val="227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3F0F07E" w14:textId="69B9719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D47017E" w14:textId="20E3F1D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81111F2" w14:textId="42CB977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1EA3C37" w14:textId="514EBF9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214F8DF" w14:textId="150EE2A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99C7C9F" w14:textId="353FBD5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365B21B" w14:textId="4D923E1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3188C90" w14:textId="77777777" w:rsidTr="00CC49C3">
              <w:trPr>
                <w:trHeight w:val="227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31E9BDE" w14:textId="3F8CF61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84E9712" w14:textId="31A796D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A067E74" w14:textId="2FB5013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62E1E27" w14:textId="7E7F6BE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2479B4F" w14:textId="2BA5A9B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01DD0B5" w14:textId="45DED40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2DC93A1" w14:textId="3F64B7E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E14CB99" w14:textId="77777777" w:rsidTr="00CC49C3">
              <w:trPr>
                <w:trHeight w:val="227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FD53A91" w14:textId="427B6CE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234A6BE" w14:textId="7636356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8ED873C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B69FC30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BFC8CCA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2B1E292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D4DD5ED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1FF119FA" w14:textId="77777777" w:rsidR="009A0B5C" w:rsidRPr="00CC49C3" w:rsidRDefault="009A0B5C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900B2" w14:textId="77777777" w:rsidR="00B46910" w:rsidRDefault="00B46910">
      <w:pPr>
        <w:spacing w:after="0"/>
      </w:pPr>
      <w:r>
        <w:separator/>
      </w:r>
    </w:p>
  </w:endnote>
  <w:endnote w:type="continuationSeparator" w:id="0">
    <w:p w14:paraId="2277B44C" w14:textId="77777777" w:rsidR="00B46910" w:rsidRDefault="00B469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8C1F7" w14:textId="77777777" w:rsidR="00B46910" w:rsidRDefault="00B46910">
      <w:pPr>
        <w:spacing w:after="0"/>
      </w:pPr>
      <w:r>
        <w:separator/>
      </w:r>
    </w:p>
  </w:footnote>
  <w:footnote w:type="continuationSeparator" w:id="0">
    <w:p w14:paraId="5C039026" w14:textId="77777777" w:rsidR="00B46910" w:rsidRDefault="00B469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53EC6"/>
    <w:rsid w:val="00285C1D"/>
    <w:rsid w:val="002A29E8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A071B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949C9"/>
    <w:rsid w:val="00AA23D3"/>
    <w:rsid w:val="00AA3C50"/>
    <w:rsid w:val="00AE302A"/>
    <w:rsid w:val="00AE36BB"/>
    <w:rsid w:val="00B37C7E"/>
    <w:rsid w:val="00B44348"/>
    <w:rsid w:val="00B46910"/>
    <w:rsid w:val="00B65B09"/>
    <w:rsid w:val="00B7071B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D7A8C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2022-03-27T06:58:00Z</dcterms:created>
  <dcterms:modified xsi:type="dcterms:W3CDTF">2022-03-27T06:58:00Z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