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03E73B2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EB72A86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47DF545E" w14:textId="77777777" w:rsidTr="00114A23">
        <w:tc>
          <w:tcPr>
            <w:tcW w:w="1696" w:type="pct"/>
            <w:shd w:val="clear" w:color="auto" w:fill="7030A0"/>
            <w:vAlign w:val="center"/>
          </w:tcPr>
          <w:p w14:paraId="5E0C072E" w14:textId="69523C2F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23DCF36" w14:textId="17B9708D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06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784345F2" w14:textId="254648A4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A03AD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56EEDCE0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0FF864FD" w14:textId="77777777" w:rsidTr="0000337B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924FB98" w14:textId="2C39BDF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1AD4EB56" w14:textId="35D714D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554F21E" w14:textId="2F13965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6D96BB9" w14:textId="7DAAB99F" w:rsidR="00A25F2E" w:rsidRPr="00B95BC8" w:rsidRDefault="00BC2DFF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E0677BD" w14:textId="1332B07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92C7E35" w14:textId="26E436C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0AF26424" w14:textId="2D43DDF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6796302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470252" w14:textId="23F2828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30D76A" w14:textId="3B9B08B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C4A5E6" w14:textId="096ABA7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14A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1D185C" w14:textId="626EFA4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C56EA" w14:textId="52E38FB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F3284" w14:textId="0A4F45A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1ADD2" w14:textId="67A9EF6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A8E0A2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1FA00" w14:textId="531875E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A07D76" w14:textId="7D64BB3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9D8D5" w14:textId="65A2AED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00295C" w14:textId="10A4019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3FA14A" w14:textId="4B25847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1B58D1" w14:textId="2647C34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2B27F6" w14:textId="5E8BA56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BEBE60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BE7FA4" w14:textId="79D8D37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3399C8" w14:textId="60D506A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9F7A61" w14:textId="712B241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026A439" w14:textId="4E69E18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76CF0A" w14:textId="5A9A2B2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F16C2E" w14:textId="42DD569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CFE75D" w14:textId="3A6AD14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697036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E37AB9" w14:textId="230E7FC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E7D431" w14:textId="618031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C40C22" w14:textId="2ED18B1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122DE5" w14:textId="609042E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9736" w14:textId="350AD7D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F0D779" w14:textId="46D081C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0870350" w14:textId="14664D8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0C6C20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A8379" w14:textId="743A8D5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4298DD" w14:textId="425EE4F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EF434E" w14:textId="355255B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F5EC43" w14:textId="2419438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5B9E1" w14:textId="0ABDDA2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68CA06" w14:textId="0E85BCE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1B277C" w14:textId="1917CE1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116A8F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0F25E4" w14:textId="42DB5A4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2D8C60" w14:textId="2AED617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6EEBC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5743B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CEE129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A0B58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6057B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1EAC75B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08734FC5" w14:textId="77777777" w:rsidTr="00114A23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83"/>
              <w:gridCol w:w="1152"/>
              <w:gridCol w:w="912"/>
              <w:gridCol w:w="682"/>
            </w:tblGrid>
            <w:tr w:rsidR="00B91C2E" w:rsidRPr="00CC49C3" w14:paraId="51C57930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D5735C6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5B6A4AD" w14:textId="51D0B635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D86015" w14:textId="46B61336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9EADA4C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680DD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AFBAF4" w14:textId="4AA5CE1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A3FB35" w14:textId="7460DE8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E8EE8E" w14:textId="5A35109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14904F" w14:textId="188EA4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F0EE8F" w14:textId="6CABDBA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FC9ED8" w14:textId="3197C2D1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669576" w14:textId="78633EA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28D493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C35CCE" w14:textId="2CADF7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9CC1338" w14:textId="789567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2DF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0A10A7" w14:textId="0948D94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2DF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DB12F" w14:textId="41E09B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F31BBC" w14:textId="3F6A040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7BD5F5" w14:textId="2AC26BF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C0FF7" w14:textId="3B4D528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D670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13F0F63" w14:textId="0CC7074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B3E1038" w14:textId="1B4CFE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012A94" w14:textId="161F35D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CB61BC" w14:textId="21AEBD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712769" w14:textId="5B099F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01D73D" w14:textId="7A50765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B25D0" w14:textId="4BAEFD0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65A394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5A8E92D" w14:textId="65BDAC1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064B45" w14:textId="3633A9A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88293DF" w14:textId="6892C0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FAAF3" w14:textId="0EDC598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FE1D6B" w14:textId="2C6C78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1BB7659" w14:textId="779EB18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FB8246C" w14:textId="2482247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5B464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530306" w14:textId="2AE3A6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1A7CE8D" w14:textId="7FD354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DABDB19" w14:textId="281CFBB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5015328" w14:textId="41E04A5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DFEFC9" w14:textId="2ADD2EC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FECC15" w14:textId="7911770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E82834" w14:textId="52E80BE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6F5873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5A40781" w14:textId="44FD8F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0C0C77E" w14:textId="4D6774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B1E844" w14:textId="3F7ED6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A285B16" w14:textId="2E84B4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93B216D" w14:textId="14E7B35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7E228D" w14:textId="5FBD472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00276E" w14:textId="6B2A15F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9D99EB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4523F06" w14:textId="1BC01B6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48996D" w14:textId="3F7DD28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632D90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7BD4AF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F0F87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798D5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82FB903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EAAEAFE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062EC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08A9AD7" w14:textId="006F3868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8660FC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E11B5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F2D2D4F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E787BA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10551A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32FEF8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9DE851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41B642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79524E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A4712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121265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FB4AB6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05F21C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72"/>
              <w:gridCol w:w="1035"/>
              <w:gridCol w:w="912"/>
              <w:gridCol w:w="771"/>
            </w:tblGrid>
            <w:tr w:rsidR="00B91C2E" w:rsidRPr="00CC49C3" w14:paraId="793C9392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FABC0B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0D6DF1" w14:textId="426849EC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3FB69A" w14:textId="62AE1788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04D1C1F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626042D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D1349F" w14:textId="0F4DEF37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DC8370" w14:textId="6E1ADA63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AB4B0F" w14:textId="2B6CA2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6B6374" w14:textId="180231F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32D48" w14:textId="2AFDD6CF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7D22B0" w14:textId="3C7875B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A87369" w14:textId="388BCC4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42A937D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F0CE5B" w14:textId="643791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93EE5" w14:textId="3DDE7D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5E95C1" w14:textId="3A12D82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A400A7" w14:textId="24391E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B9E41B" w14:textId="220299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70A6B0" w14:textId="6BD520D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B7A7B3" w14:textId="6CF6D17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B5912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0D1488A" w14:textId="193D15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7D8D0DE" w14:textId="304ED1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3D19C81" w14:textId="2B021F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B6DE21E" w14:textId="74E2419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889043" w14:textId="7A2A6D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131B62" w14:textId="37A5F82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B0E2530" w14:textId="1F1AE5B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A1C604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88F7D89" w14:textId="16F103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CFB2DC" w14:textId="5B1A5DC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20D5D57" w14:textId="5A07CC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C2AE04" w14:textId="7A03E3E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9AC05E" w14:textId="1456A4F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D2CC15" w14:textId="0B2909D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8EC3E3D" w14:textId="5792F7D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094E7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A5A35B" w14:textId="57F4F4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78E307" w14:textId="384A827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AA5EE1" w14:textId="573626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106C7B1" w14:textId="283CF6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277EC7" w14:textId="2E0CDF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37A251" w14:textId="07FD301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5AAC67" w14:textId="02BE6EF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DD9222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7C2BF4" w14:textId="1459249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5AF1BAF" w14:textId="187A1C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9C605EE" w14:textId="0CE36E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CDE50F5" w14:textId="37B70D4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48426" w14:textId="268BBB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EDE61AC" w14:textId="36CBBE1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55E258" w14:textId="46AF459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4D34C5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E0050B6" w14:textId="6118A03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2DF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D2563CE" w14:textId="432A87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2DF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2DF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72C24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393318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DFA97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74EE2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E149A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3525DBF0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D14E" w14:textId="77777777" w:rsidR="00647872" w:rsidRDefault="00647872">
      <w:pPr>
        <w:spacing w:after="0"/>
      </w:pPr>
      <w:r>
        <w:separator/>
      </w:r>
    </w:p>
  </w:endnote>
  <w:endnote w:type="continuationSeparator" w:id="0">
    <w:p w14:paraId="54884239" w14:textId="77777777" w:rsidR="00647872" w:rsidRDefault="00647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2E4A" w14:textId="77777777" w:rsidR="00647872" w:rsidRDefault="00647872">
      <w:pPr>
        <w:spacing w:after="0"/>
      </w:pPr>
      <w:r>
        <w:separator/>
      </w:r>
    </w:p>
  </w:footnote>
  <w:footnote w:type="continuationSeparator" w:id="0">
    <w:p w14:paraId="0F1FF9FD" w14:textId="77777777" w:rsidR="00647872" w:rsidRDefault="006478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14A23"/>
    <w:rsid w:val="001274F3"/>
    <w:rsid w:val="00151CCE"/>
    <w:rsid w:val="00185B50"/>
    <w:rsid w:val="001B01F9"/>
    <w:rsid w:val="001C41F9"/>
    <w:rsid w:val="00204503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03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47872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70128"/>
    <w:rsid w:val="00B85583"/>
    <w:rsid w:val="00B8568D"/>
    <w:rsid w:val="00B91C2E"/>
    <w:rsid w:val="00B9476B"/>
    <w:rsid w:val="00B95BC8"/>
    <w:rsid w:val="00BC2DFF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2022-03-31T12:47:00Z</dcterms:created>
  <dcterms:modified xsi:type="dcterms:W3CDTF">2022-03-31T12:47:00Z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