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D35044" w:rsidRPr="00C17248" w14:paraId="1B57CDF8" w14:textId="77777777" w:rsidTr="00D35044">
        <w:trPr>
          <w:trHeight w:val="9072"/>
        </w:trPr>
        <w:tc>
          <w:tcPr>
            <w:tcW w:w="5000" w:type="pct"/>
            <w:gridSpan w:val="2"/>
            <w:vAlign w:val="center"/>
          </w:tcPr>
          <w:p w14:paraId="09B5B7C6" w14:textId="77777777" w:rsidR="00D35044" w:rsidRPr="00C17248" w:rsidRDefault="00D35044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C17248" w14:paraId="47DF545E" w14:textId="77777777" w:rsidTr="00185B50">
        <w:tc>
          <w:tcPr>
            <w:tcW w:w="2500" w:type="pct"/>
            <w:vAlign w:val="center"/>
          </w:tcPr>
          <w:p w14:paraId="623DCF36" w14:textId="6CB90D16" w:rsidR="00ED5F48" w:rsidRPr="00C17248" w:rsidRDefault="00D35044" w:rsidP="00C17248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JUNIO</w:t>
            </w:r>
          </w:p>
        </w:tc>
        <w:tc>
          <w:tcPr>
            <w:tcW w:w="2500" w:type="pct"/>
            <w:vAlign w:val="center"/>
          </w:tcPr>
          <w:p w14:paraId="784345F2" w14:textId="0C1F309A" w:rsidR="00ED5F48" w:rsidRPr="00C17248" w:rsidRDefault="00ED5F48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t>2024</w:t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C17248" w:rsidRDefault="00ED5F48" w:rsidP="00C17248">
      <w:pPr>
        <w:pStyle w:val="Months"/>
        <w:ind w:left="0"/>
        <w:jc w:val="center"/>
        <w:rPr>
          <w:rFonts w:cs="Arial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C17248" w14:paraId="546A3C18" w14:textId="77777777" w:rsidTr="00363053">
        <w:trPr>
          <w:trHeight w:val="567"/>
        </w:trPr>
        <w:tc>
          <w:tcPr>
            <w:tcW w:w="707" w:type="pct"/>
            <w:shd w:val="clear" w:color="auto" w:fill="0070C0"/>
            <w:vAlign w:val="center"/>
          </w:tcPr>
          <w:p w14:paraId="1DC3C153" w14:textId="63E9A199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0070C0"/>
            <w:vAlign w:val="center"/>
          </w:tcPr>
          <w:p w14:paraId="79DC3F0D" w14:textId="25839AF0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116BD4E1" w14:textId="7A408AEB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70D278A7" w14:textId="3E8D4ED2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556B925B" w14:textId="73BA6946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23FF7AB0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33791488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C17248" w14:paraId="57699A99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903D23" w14:textId="284DD8C6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суббота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62814" w14:textId="5C5EBABF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суббота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“вторник"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26143"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BC623A" w14:textId="15E61064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суббота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“среда"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9195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11388A" w14:textId="79DC9EDC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суббота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“четверг"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B2EE6F" w14:textId="7DB09683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суббота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= “пятница"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71EC2C" w14:textId="2B6CCB29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E3DD8"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7E1147" w14:textId="1C93DABB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22248B72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5CB634" w14:textId="4611E28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3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C69B78" w14:textId="34462ED4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4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471560" w14:textId="4412C7D2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5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0BC1FD" w14:textId="575708C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6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1DF700" w14:textId="1FBE7B54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7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99B103" w14:textId="0BA37FC1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289D3A" w14:textId="3DF883CE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2C709336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651ED" w14:textId="570B9C0D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10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81F62B" w14:textId="70FA0AA3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11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CDC03C" w14:textId="4A830303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12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54BE3A" w14:textId="61753B35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13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127770" w14:textId="1F0414C3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14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7CB849" w14:textId="7F109A0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B6B5FD" w14:textId="7208A8A5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64D70266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CC5276" w14:textId="5702EE14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17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A845C86" w14:textId="5B360080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18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2DE4AA3" w14:textId="33191A5B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19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E20D68" w14:textId="6CADFB4A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20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91F7C" w14:textId="0E1B9A18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21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A99437" w14:textId="38D3513D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7D659" w14:textId="43172BF6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57201894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83FCD1" w14:textId="62BCDD23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24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24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24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8697C6" w14:textId="3A4D2456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24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24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25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794318" w14:textId="7E6CAF65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26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0FEA73" w14:textId="439BF6F2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27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22BFE" w14:textId="7D249992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28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7EB6E6" w14:textId="3B1DD72F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DE3DD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DE3DD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3B4057" w14:textId="4DCEC6D0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DE3DD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2B2D1670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5BD0D8" w14:textId="47121A42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6E6342"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67913D" w14:textId="3DC686FA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E3DD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6E6342"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6E6342"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B8F6D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FA2044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4981D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C47FB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1A251E8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C17248" w:rsidRDefault="00ED5F48" w:rsidP="00C17248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C17248" w:rsidSect="00D35044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699E9" w14:textId="77777777" w:rsidR="005F771A" w:rsidRDefault="005F771A">
      <w:pPr>
        <w:spacing w:after="0"/>
      </w:pPr>
      <w:r>
        <w:separator/>
      </w:r>
    </w:p>
  </w:endnote>
  <w:endnote w:type="continuationSeparator" w:id="0">
    <w:p w14:paraId="6C80C221" w14:textId="77777777" w:rsidR="005F771A" w:rsidRDefault="005F771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7074B" w14:textId="77777777" w:rsidR="005F771A" w:rsidRDefault="005F771A">
      <w:pPr>
        <w:spacing w:after="0"/>
      </w:pPr>
      <w:r>
        <w:separator/>
      </w:r>
    </w:p>
  </w:footnote>
  <w:footnote w:type="continuationSeparator" w:id="0">
    <w:p w14:paraId="58D012C0" w14:textId="77777777" w:rsidR="005F771A" w:rsidRDefault="005F771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85C1D"/>
    <w:rsid w:val="002F37C8"/>
    <w:rsid w:val="003019F6"/>
    <w:rsid w:val="003136D4"/>
    <w:rsid w:val="003224C3"/>
    <w:rsid w:val="003327F5"/>
    <w:rsid w:val="00340CAF"/>
    <w:rsid w:val="00363053"/>
    <w:rsid w:val="003B6069"/>
    <w:rsid w:val="003C0D41"/>
    <w:rsid w:val="003E085C"/>
    <w:rsid w:val="003E7B3A"/>
    <w:rsid w:val="00416364"/>
    <w:rsid w:val="00431B29"/>
    <w:rsid w:val="00440416"/>
    <w:rsid w:val="004618D7"/>
    <w:rsid w:val="00462EAD"/>
    <w:rsid w:val="004A1237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5F771A"/>
    <w:rsid w:val="00667021"/>
    <w:rsid w:val="006974E1"/>
    <w:rsid w:val="006B6899"/>
    <w:rsid w:val="006C0896"/>
    <w:rsid w:val="006C1F93"/>
    <w:rsid w:val="006E6342"/>
    <w:rsid w:val="006F513E"/>
    <w:rsid w:val="007213D1"/>
    <w:rsid w:val="007C0139"/>
    <w:rsid w:val="007D45A1"/>
    <w:rsid w:val="007F564D"/>
    <w:rsid w:val="0084614E"/>
    <w:rsid w:val="008A185D"/>
    <w:rsid w:val="008B1201"/>
    <w:rsid w:val="008F16F7"/>
    <w:rsid w:val="009164BA"/>
    <w:rsid w:val="009166BD"/>
    <w:rsid w:val="00977AAE"/>
    <w:rsid w:val="00991954"/>
    <w:rsid w:val="00996E56"/>
    <w:rsid w:val="00997268"/>
    <w:rsid w:val="009E25A7"/>
    <w:rsid w:val="00A12667"/>
    <w:rsid w:val="00A14581"/>
    <w:rsid w:val="00A20E4C"/>
    <w:rsid w:val="00AA23D3"/>
    <w:rsid w:val="00AA3C50"/>
    <w:rsid w:val="00AE302A"/>
    <w:rsid w:val="00AE36BB"/>
    <w:rsid w:val="00B04ED9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04E6"/>
    <w:rsid w:val="00BF49DC"/>
    <w:rsid w:val="00C17248"/>
    <w:rsid w:val="00C44DFB"/>
    <w:rsid w:val="00C6519B"/>
    <w:rsid w:val="00C70F21"/>
    <w:rsid w:val="00C7354B"/>
    <w:rsid w:val="00C800AA"/>
    <w:rsid w:val="00C91F9B"/>
    <w:rsid w:val="00D35044"/>
    <w:rsid w:val="00DE32AC"/>
    <w:rsid w:val="00DE3DD8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2022-03-31T12:46:00Z</dcterms:created>
  <dcterms:modified xsi:type="dcterms:W3CDTF">2022-03-31T12:46:00Z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