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3E44E5C4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21DEACE7" w:rsidR="001B228B" w:rsidRPr="00447884" w:rsidRDefault="00861CE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2A3D47D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7286F9C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3A9EFD6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048553E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693574D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215C0A5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799DE3B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6B85050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3546485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5BF5855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7F86900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139AAC2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1DF0941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5CB3EFF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4FBCFCC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75CFF34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472C9B7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696719B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6CA51EC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03CBBBC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39C5C60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02E5E11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1BF2D69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F36796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26501F5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087E001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2077828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1CDEF65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2455DE9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2B1B3AA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12A7F0B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3FCACB3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4B53301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44A1369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0486CE9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410A12E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23DE4A8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50A5" w14:textId="77777777" w:rsidR="00824D0B" w:rsidRDefault="00824D0B">
      <w:pPr>
        <w:spacing w:after="0"/>
      </w:pPr>
      <w:r>
        <w:separator/>
      </w:r>
    </w:p>
  </w:endnote>
  <w:endnote w:type="continuationSeparator" w:id="0">
    <w:p w14:paraId="3A512896" w14:textId="77777777" w:rsidR="00824D0B" w:rsidRDefault="00824D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3A158" w14:textId="77777777" w:rsidR="00824D0B" w:rsidRDefault="00824D0B">
      <w:pPr>
        <w:spacing w:after="0"/>
      </w:pPr>
      <w:r>
        <w:separator/>
      </w:r>
    </w:p>
  </w:footnote>
  <w:footnote w:type="continuationSeparator" w:id="0">
    <w:p w14:paraId="658B5137" w14:textId="77777777" w:rsidR="00824D0B" w:rsidRDefault="00824D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63FB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4D0B"/>
    <w:rsid w:val="00861CEB"/>
    <w:rsid w:val="008711BC"/>
    <w:rsid w:val="008B1201"/>
    <w:rsid w:val="008E042E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A1B23"/>
    <w:rsid w:val="00DB07E2"/>
    <w:rsid w:val="00DE32AC"/>
    <w:rsid w:val="00E1407A"/>
    <w:rsid w:val="00E22458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2022-03-25T17:12:00Z</dcterms:created>
  <dcterms:modified xsi:type="dcterms:W3CDTF">2022-03-25T17:12:00Z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