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000D0" w:rsidRPr="00B000D0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7D71E23B" w:rsidR="00BF49DC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B000D0" w:rsidRPr="00B000D0" w14:paraId="726CE1BC" w14:textId="77777777" w:rsidTr="00644627">
        <w:trPr>
          <w:trHeight w:val="45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1D477F92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right w:w="0" w:type="dxa"/>
            </w:tcMar>
            <w:vAlign w:val="center"/>
          </w:tcPr>
          <w:p w14:paraId="6521B78A" w14:textId="03F651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AD47"/>
            <w:tcMar>
              <w:right w:w="0" w:type="dxa"/>
            </w:tcMar>
            <w:vAlign w:val="center"/>
          </w:tcPr>
          <w:p w14:paraId="598B2609" w14:textId="24FAEEF8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tcMar>
              <w:right w:w="0" w:type="dxa"/>
            </w:tcMar>
            <w:vAlign w:val="center"/>
          </w:tcPr>
          <w:p w14:paraId="4A3F1F9B" w14:textId="73D7E02A" w:rsidR="00BF49DC" w:rsidRPr="00B000D0" w:rsidRDefault="006D61B1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right w:w="0" w:type="dxa"/>
            </w:tcMar>
            <w:vAlign w:val="center"/>
          </w:tcPr>
          <w:p w14:paraId="72AC4C35" w14:textId="16CA28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right w:w="0" w:type="dxa"/>
            </w:tcMar>
            <w:vAlign w:val="center"/>
          </w:tcPr>
          <w:p w14:paraId="56F4715B" w14:textId="273BA275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1A37225E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EAC1785" w14:textId="77777777" w:rsidTr="00644627">
        <w:trPr>
          <w:trHeight w:val="2268"/>
          <w:jc w:val="center"/>
        </w:trPr>
        <w:tc>
          <w:tcPr>
            <w:tcW w:w="710" w:type="pct"/>
            <w:tcBorders>
              <w:top w:val="nil"/>
            </w:tcBorders>
            <w:shd w:val="clear" w:color="auto" w:fill="BDD6EE"/>
            <w:tcMar>
              <w:right w:w="0" w:type="dxa"/>
            </w:tcMar>
            <w:vAlign w:val="center"/>
          </w:tcPr>
          <w:p w14:paraId="561CEAFF" w14:textId="019084F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DEEAF6"/>
            <w:tcMar>
              <w:right w:w="0" w:type="dxa"/>
            </w:tcMar>
            <w:vAlign w:val="center"/>
          </w:tcPr>
          <w:p w14:paraId="2E7022A9" w14:textId="59ABD6CF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C5E0B3"/>
            <w:tcMar>
              <w:right w:w="0" w:type="dxa"/>
            </w:tcMar>
            <w:vAlign w:val="center"/>
          </w:tcPr>
          <w:p w14:paraId="1EEE880F" w14:textId="7638E7DB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E2EFD9"/>
            <w:tcMar>
              <w:right w:w="0" w:type="dxa"/>
            </w:tcMar>
            <w:vAlign w:val="center"/>
          </w:tcPr>
          <w:p w14:paraId="3FE6790C" w14:textId="27815ABA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FFF2CC"/>
            <w:tcMar>
              <w:right w:w="0" w:type="dxa"/>
            </w:tcMar>
            <w:vAlign w:val="center"/>
          </w:tcPr>
          <w:p w14:paraId="07BE93C9" w14:textId="412CE144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F7CAAC"/>
            <w:tcMar>
              <w:right w:w="0" w:type="dxa"/>
            </w:tcMar>
            <w:vAlign w:val="center"/>
          </w:tcPr>
          <w:p w14:paraId="35383201" w14:textId="11CF610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shd w:val="clear" w:color="auto" w:fill="FBE4D5"/>
            <w:tcMar>
              <w:right w:w="0" w:type="dxa"/>
            </w:tcMar>
            <w:vAlign w:val="center"/>
          </w:tcPr>
          <w:p w14:paraId="47E31BBE" w14:textId="38B910C0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C2DA741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B0F3ECD" w14:textId="40C8FEBB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2E9377B" w14:textId="4B060A89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780250EF" w14:textId="3EE9BC69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BE7C65B" w14:textId="6D6D81EC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55B14954" w14:textId="28A2FF26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D57052B" w14:textId="2C6E9368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5E6DFA71" w14:textId="5B886EC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A8DAA74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3E763929" w14:textId="5B8AB0C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87BBDD9" w14:textId="6524DC8B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1E2F1383" w14:textId="3F497015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F0C4EBA" w14:textId="44EB454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634E9A5" w14:textId="14BDCEF5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6F44200" w14:textId="6D44C7DB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3394B26C" w14:textId="4E426A5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D2030A0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7D12072" w14:textId="39EC533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0CD69C5E" w14:textId="580D12C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20398BA8" w14:textId="698F8B98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5AAF66C6" w14:textId="5594FEF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1606A35B" w14:textId="75D72290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7B5A357" w14:textId="50C30EAA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E480CCF" w14:textId="06A6EFB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A8EB60A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76F63247" w14:textId="4ED2043D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DF3CAEC" w14:textId="0388B466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6CBCA6C2" w14:textId="05B523A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1C565751" w14:textId="5E28202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37607533" w14:textId="426478ED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A7CF6E7" w14:textId="699C6A14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7718B96E" w14:textId="47E09DA4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CCC9C47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1FEA4187" w14:textId="46F2A0A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8E08BBE" w14:textId="36DFE805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22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595DDE99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131870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416ADA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5511A947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197EF86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  <w:bookmarkEnd w:id="0"/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3067" w14:textId="77777777" w:rsidR="00760025" w:rsidRDefault="00760025">
      <w:pPr>
        <w:spacing w:after="0"/>
      </w:pPr>
      <w:r>
        <w:separator/>
      </w:r>
    </w:p>
  </w:endnote>
  <w:endnote w:type="continuationSeparator" w:id="0">
    <w:p w14:paraId="30198313" w14:textId="77777777" w:rsidR="00760025" w:rsidRDefault="007600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92295" w14:textId="77777777" w:rsidR="00760025" w:rsidRDefault="00760025">
      <w:pPr>
        <w:spacing w:after="0"/>
      </w:pPr>
      <w:r>
        <w:separator/>
      </w:r>
    </w:p>
  </w:footnote>
  <w:footnote w:type="continuationSeparator" w:id="0">
    <w:p w14:paraId="3E6D7CBA" w14:textId="77777777" w:rsidR="00760025" w:rsidRDefault="007600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C0C7C"/>
    <w:rsid w:val="002E6538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44627"/>
    <w:rsid w:val="00667021"/>
    <w:rsid w:val="006974E1"/>
    <w:rsid w:val="006B6899"/>
    <w:rsid w:val="006C0896"/>
    <w:rsid w:val="006D61B1"/>
    <w:rsid w:val="006F513E"/>
    <w:rsid w:val="00727D08"/>
    <w:rsid w:val="00733B44"/>
    <w:rsid w:val="00734A58"/>
    <w:rsid w:val="00760025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222D"/>
    <w:rsid w:val="00BF49DC"/>
    <w:rsid w:val="00C44DFB"/>
    <w:rsid w:val="00C51D84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2022-03-25T07:27:00Z</dcterms:created>
  <dcterms:modified xsi:type="dcterms:W3CDTF">2022-03-25T07:27:00Z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