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7539CB46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447884" w:rsidRPr="00447884" w14:paraId="726CE1BC" w14:textId="77777777" w:rsidTr="00360A87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C1CB2EC" w:rsidR="00BF49DC" w:rsidRPr="00447884" w:rsidRDefault="006A091C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360A87">
        <w:trPr>
          <w:trHeight w:val="226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6ECBA45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713B104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7426122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31EEE5E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343C10C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2025DDD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6C3FA0B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711589C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15AC0D5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605D7A7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146C3FE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63B928D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7D1F22B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086B556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6A3D2E8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576C2B0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6B0B49A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0342536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741280D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05C3CE6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4EF749E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6506F4F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0A42131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5C4CEC9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69BDA98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6B2B2A0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4116538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3B251DF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5996526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3C10BEC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1ED510A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0D596CE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7ED9094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301E18E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4807762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60CE2A5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4F85BEC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AD16B" w14:textId="77777777" w:rsidR="00E5435C" w:rsidRDefault="00E5435C">
      <w:pPr>
        <w:spacing w:after="0"/>
      </w:pPr>
      <w:r>
        <w:separator/>
      </w:r>
    </w:p>
  </w:endnote>
  <w:endnote w:type="continuationSeparator" w:id="0">
    <w:p w14:paraId="06BA8A21" w14:textId="77777777" w:rsidR="00E5435C" w:rsidRDefault="00E543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2D58" w14:textId="77777777" w:rsidR="00E5435C" w:rsidRDefault="00E5435C">
      <w:pPr>
        <w:spacing w:after="0"/>
      </w:pPr>
      <w:r>
        <w:separator/>
      </w:r>
    </w:p>
  </w:footnote>
  <w:footnote w:type="continuationSeparator" w:id="0">
    <w:p w14:paraId="29CB7B38" w14:textId="77777777" w:rsidR="00E5435C" w:rsidRDefault="00E543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5F6A"/>
    <w:rsid w:val="002E352E"/>
    <w:rsid w:val="002E6538"/>
    <w:rsid w:val="003327F5"/>
    <w:rsid w:val="00340CAF"/>
    <w:rsid w:val="00360A8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4EA7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091C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1AFA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5405"/>
    <w:rsid w:val="00D22541"/>
    <w:rsid w:val="00DB07E2"/>
    <w:rsid w:val="00DE32AC"/>
    <w:rsid w:val="00E1407A"/>
    <w:rsid w:val="00E33F1A"/>
    <w:rsid w:val="00E50BDE"/>
    <w:rsid w:val="00E5435C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2022-03-25T07:21:00Z</dcterms:created>
  <dcterms:modified xsi:type="dcterms:W3CDTF">2022-03-25T07:21:00Z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