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E0F7455" w:rsidR="00BF49DC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B91FAF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2032A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D477F92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6521B78A" w14:textId="03F651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24FAEEF8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4A3F1F9B" w14:textId="7A95F7BB" w:rsidR="00BF49DC" w:rsidRPr="001B228B" w:rsidRDefault="00EC7C60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16CA28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56F4715B" w14:textId="273BA275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7AADA3AB" w14:textId="1A37225E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4374E1" w14:paraId="6EAC1785" w14:textId="77777777" w:rsidTr="002032A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04D4947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3103992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052C5F8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15D162A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2EA37E5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531ECEC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1C92185F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267D9F9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FBF167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3D6632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024820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4073B4E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D82B90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753C976A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2F06437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766645F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7A89DBB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75A3252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4713C6C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CDAE1D6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039915F4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D5A31B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733EFBD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6C766E9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15E39F6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0F9CAF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3D598513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42DFF4E4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6FBF8F7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6460524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0A478E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2680A21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38E495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2F2DDC9F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7AD0E911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C926D2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3187F01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E495" w14:textId="77777777" w:rsidR="00E761C1" w:rsidRDefault="00E761C1">
      <w:pPr>
        <w:spacing w:after="0"/>
      </w:pPr>
      <w:r>
        <w:separator/>
      </w:r>
    </w:p>
  </w:endnote>
  <w:endnote w:type="continuationSeparator" w:id="0">
    <w:p w14:paraId="4463197C" w14:textId="77777777" w:rsidR="00E761C1" w:rsidRDefault="00E761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4C17A" w14:textId="77777777" w:rsidR="00E761C1" w:rsidRDefault="00E761C1">
      <w:pPr>
        <w:spacing w:after="0"/>
      </w:pPr>
      <w:r>
        <w:separator/>
      </w:r>
    </w:p>
  </w:footnote>
  <w:footnote w:type="continuationSeparator" w:id="0">
    <w:p w14:paraId="2DE2294A" w14:textId="77777777" w:rsidR="00E761C1" w:rsidRDefault="00E761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42"/>
    <w:rsid w:val="00151CCE"/>
    <w:rsid w:val="001B01F9"/>
    <w:rsid w:val="001B228B"/>
    <w:rsid w:val="001C41F9"/>
    <w:rsid w:val="001E7160"/>
    <w:rsid w:val="00202133"/>
    <w:rsid w:val="002032A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029"/>
    <w:rsid w:val="00AE302A"/>
    <w:rsid w:val="00AE36BB"/>
    <w:rsid w:val="00B3065E"/>
    <w:rsid w:val="00B37C7E"/>
    <w:rsid w:val="00B61F0C"/>
    <w:rsid w:val="00B65B09"/>
    <w:rsid w:val="00B85583"/>
    <w:rsid w:val="00B91FAF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61C1"/>
    <w:rsid w:val="00E774CD"/>
    <w:rsid w:val="00E77E1D"/>
    <w:rsid w:val="00E97684"/>
    <w:rsid w:val="00EC7C60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2022-03-25T07:19:00Z</dcterms:created>
  <dcterms:modified xsi:type="dcterms:W3CDTF">2022-03-25T07:19:00Z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