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14691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9B7A7CE" w:rsidR="003E085C" w:rsidRPr="00FF79ED" w:rsidRDefault="003E085C" w:rsidP="00E50BDE">
            <w:pPr>
              <w:pStyle w:val="ad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E1DD1">
              <w:rPr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114691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7E494766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114691" w14:paraId="684222CD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BDB9C6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5A15C9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B694706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094298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35EFF9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617EA94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3E1B127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5552055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462424B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6F5057C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61633E7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3D3EB3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F733A1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69339CB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85D61A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A66BAF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CBA94E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74F37F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D049D4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78667F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2D8D1C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6A1F3A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EB8EE8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96A0A1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5693B1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2107C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BC1413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C4EA18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D4FB2A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5719E7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A77BB1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A8859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B55676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6F8371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FCB342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BE2279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71E0A2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538A14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08A446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35E688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61EDB2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4B0ADE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CE29E5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0EDCA9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7C7B4CE7" w14:textId="77777777" w:rsidTr="00FF79ED">
                    <w:tc>
                      <w:tcPr>
                        <w:tcW w:w="5000" w:type="pct"/>
                      </w:tcPr>
                      <w:p w14:paraId="1295160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5BF3D5F" w14:textId="77777777" w:rsidTr="00FF79ED">
                    <w:tc>
                      <w:tcPr>
                        <w:tcW w:w="5000" w:type="pct"/>
                      </w:tcPr>
                      <w:p w14:paraId="214240DE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883259" w14:textId="77777777" w:rsidTr="00FF79ED">
                    <w:tc>
                      <w:tcPr>
                        <w:tcW w:w="5000" w:type="pct"/>
                      </w:tcPr>
                      <w:p w14:paraId="14A22C3F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500E4A8" w14:textId="77777777" w:rsidTr="00FF79ED">
                    <w:tc>
                      <w:tcPr>
                        <w:tcW w:w="5000" w:type="pct"/>
                      </w:tcPr>
                      <w:p w14:paraId="0000426C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9661BF8" w14:textId="77777777" w:rsidTr="00FF79ED">
                    <w:tc>
                      <w:tcPr>
                        <w:tcW w:w="5000" w:type="pct"/>
                      </w:tcPr>
                      <w:p w14:paraId="2E50B615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1CB0248" w14:textId="77777777" w:rsidTr="00FF79ED">
                    <w:tc>
                      <w:tcPr>
                        <w:tcW w:w="5000" w:type="pct"/>
                      </w:tcPr>
                      <w:p w14:paraId="0D4BD8D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8FCD249" w14:textId="77777777" w:rsidTr="00FF79ED">
                    <w:tc>
                      <w:tcPr>
                        <w:tcW w:w="5000" w:type="pct"/>
                      </w:tcPr>
                      <w:p w14:paraId="54234AE3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7665E0" w14:textId="77777777" w:rsidTr="00FF79ED">
                    <w:tc>
                      <w:tcPr>
                        <w:tcW w:w="5000" w:type="pct"/>
                      </w:tcPr>
                      <w:p w14:paraId="461C22F8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27FDA9CB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5356B7C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72C8877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2E280D8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085BBFA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74331E2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5CF517E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3331D23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5D10D59D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3F8E0171" w14:textId="2EF1B1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DA328D" w14:textId="3BC867F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ED237A4" w14:textId="4A02FE8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1AD8869" w14:textId="7180D2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9570B52" w14:textId="6B1E9E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5A2733" w14:textId="40B0682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65AF1B9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94F12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69DFCD1C" w14:textId="0326A3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9CCACA6" w14:textId="4D6970D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083159" w14:textId="6F4F43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5A0363" w14:textId="24910C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40E7ED" w14:textId="3E849F0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E256C" w14:textId="2DC7C56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0149E24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12B183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FF3A82E" w14:textId="7E4DEA9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87A5BB" w14:textId="376CD40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EDD98A" w14:textId="6FF33B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BF5E78" w14:textId="58F8188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980B8A" w14:textId="4813154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FFA731" w14:textId="55EC3AE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4D6EB54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0E45F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D4D878C" w14:textId="6DB7E5A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255BFEE" w14:textId="38D02A9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B0DE88" w14:textId="3F11B2F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55F5C7" w14:textId="34CFE7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C29C34" w14:textId="03B944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EF2040" w14:textId="4F79306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5506737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2355BA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043113F0" w14:textId="613AEF0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9D68EAA" w14:textId="5E4D02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2BFD9A" w14:textId="21D757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CE1BA" w14:textId="1A9F10A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5C5BD0" w14:textId="179088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3AF9BA" w14:textId="4F8E0B8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0AA70E0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3E56A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40A916E" w14:textId="7BF650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79E86C" w14:textId="7E8AC8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671A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4D37F7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CDE9F9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695C4F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43AB7549" w14:textId="77777777" w:rsidTr="00570080">
                    <w:tc>
                      <w:tcPr>
                        <w:tcW w:w="5000" w:type="pct"/>
                      </w:tcPr>
                      <w:p w14:paraId="05E1D4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A0BD900" w14:textId="77777777" w:rsidTr="00570080">
                    <w:tc>
                      <w:tcPr>
                        <w:tcW w:w="5000" w:type="pct"/>
                      </w:tcPr>
                      <w:p w14:paraId="23BF397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5EB416" w14:textId="77777777" w:rsidTr="00570080">
                    <w:tc>
                      <w:tcPr>
                        <w:tcW w:w="5000" w:type="pct"/>
                      </w:tcPr>
                      <w:p w14:paraId="3390C83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A68A651" w14:textId="77777777" w:rsidTr="00570080">
                    <w:tc>
                      <w:tcPr>
                        <w:tcW w:w="5000" w:type="pct"/>
                      </w:tcPr>
                      <w:p w14:paraId="502F875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481FE12" w14:textId="77777777" w:rsidTr="00570080">
                    <w:tc>
                      <w:tcPr>
                        <w:tcW w:w="5000" w:type="pct"/>
                      </w:tcPr>
                      <w:p w14:paraId="2BC15FB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12E5B48" w14:textId="77777777" w:rsidTr="00570080">
                    <w:tc>
                      <w:tcPr>
                        <w:tcW w:w="5000" w:type="pct"/>
                      </w:tcPr>
                      <w:p w14:paraId="79FCC56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DCCC5C" w14:textId="77777777" w:rsidTr="00570080">
                    <w:tc>
                      <w:tcPr>
                        <w:tcW w:w="5000" w:type="pct"/>
                      </w:tcPr>
                      <w:p w14:paraId="1A70C90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4F7816" w14:textId="77777777" w:rsidTr="00570080">
                    <w:tc>
                      <w:tcPr>
                        <w:tcW w:w="5000" w:type="pct"/>
                      </w:tcPr>
                      <w:p w14:paraId="7898D5D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5DF69E73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64C85AF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0D4880D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01A6932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62B8F4B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D4503D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B9146E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96530B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19CD4F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6BA9F2A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5EC4A1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015DF1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4CDB639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443E9DC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2295642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6A03E68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25DADF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649F85A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2C78B4B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616FEA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1723609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055F4E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44180B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18375F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1004FE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654CBD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59ACB3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68D2204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5645881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036518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3438106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720672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4B7E07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5D997DE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1871091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0ED647B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2E0B7DA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530BA53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57C326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4A043BF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5FB7406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758E5AF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3C1A8FB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2F19DF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669752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AE14BDE" w14:textId="77777777" w:rsidTr="00570080">
                    <w:tc>
                      <w:tcPr>
                        <w:tcW w:w="5000" w:type="pct"/>
                      </w:tcPr>
                      <w:p w14:paraId="6719FBE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A37F7E6" w14:textId="77777777" w:rsidTr="00570080">
                    <w:tc>
                      <w:tcPr>
                        <w:tcW w:w="5000" w:type="pct"/>
                      </w:tcPr>
                      <w:p w14:paraId="60286F0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C0F7062" w14:textId="77777777" w:rsidTr="00570080">
                    <w:tc>
                      <w:tcPr>
                        <w:tcW w:w="5000" w:type="pct"/>
                      </w:tcPr>
                      <w:p w14:paraId="202DE74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3724D35" w14:textId="77777777" w:rsidTr="00570080">
                    <w:tc>
                      <w:tcPr>
                        <w:tcW w:w="5000" w:type="pct"/>
                      </w:tcPr>
                      <w:p w14:paraId="175719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D023BD3" w14:textId="77777777" w:rsidTr="00570080">
                    <w:tc>
                      <w:tcPr>
                        <w:tcW w:w="5000" w:type="pct"/>
                      </w:tcPr>
                      <w:p w14:paraId="5308A08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FBAFFC1" w14:textId="77777777" w:rsidTr="00570080">
                    <w:tc>
                      <w:tcPr>
                        <w:tcW w:w="5000" w:type="pct"/>
                      </w:tcPr>
                      <w:p w14:paraId="29BDC1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0CFAAA" w14:textId="77777777" w:rsidTr="00570080">
                    <w:tc>
                      <w:tcPr>
                        <w:tcW w:w="5000" w:type="pct"/>
                      </w:tcPr>
                      <w:p w14:paraId="73F2720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C18B0C5" w14:textId="77777777" w:rsidTr="00570080">
                    <w:tc>
                      <w:tcPr>
                        <w:tcW w:w="5000" w:type="pct"/>
                      </w:tcPr>
                      <w:p w14:paraId="07F925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271C8448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1316D9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306E9FB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88BEAC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087562C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FA60C7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5AC6C77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6687C6A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76A479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6E84D5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7E60F0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1368B6B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24C2809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4D4E209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70E3105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5C0D2FD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2E2301E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2F6B9E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0036F1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3A4FE6E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75F5245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5DD52D9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40D906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0ACDE6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190532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4895E7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6602691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6DEB38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12B45BA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3D8C16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46BCF71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16A38A7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25F2D3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1999ADF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0D48EAC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4C8EBC3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4CAF8C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6A386D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2DD6FF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28F5A6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1CEFC5E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66314A7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0445868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5220C21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1E7A70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552F4D0" w14:textId="77777777" w:rsidTr="00570080">
                    <w:tc>
                      <w:tcPr>
                        <w:tcW w:w="5000" w:type="pct"/>
                      </w:tcPr>
                      <w:p w14:paraId="15400D8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6AC011" w14:textId="77777777" w:rsidTr="00570080">
                    <w:tc>
                      <w:tcPr>
                        <w:tcW w:w="5000" w:type="pct"/>
                      </w:tcPr>
                      <w:p w14:paraId="6A86BF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B01E39" w14:textId="77777777" w:rsidTr="00570080">
                    <w:tc>
                      <w:tcPr>
                        <w:tcW w:w="5000" w:type="pct"/>
                      </w:tcPr>
                      <w:p w14:paraId="7057359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0E70398" w14:textId="77777777" w:rsidTr="00570080">
                    <w:tc>
                      <w:tcPr>
                        <w:tcW w:w="5000" w:type="pct"/>
                      </w:tcPr>
                      <w:p w14:paraId="6B84636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61D366" w14:textId="77777777" w:rsidTr="00570080">
                    <w:tc>
                      <w:tcPr>
                        <w:tcW w:w="5000" w:type="pct"/>
                      </w:tcPr>
                      <w:p w14:paraId="4981C4A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FF32DF6" w14:textId="77777777" w:rsidTr="00570080">
                    <w:tc>
                      <w:tcPr>
                        <w:tcW w:w="5000" w:type="pct"/>
                      </w:tcPr>
                      <w:p w14:paraId="4DF7A14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EC472D" w14:textId="77777777" w:rsidTr="00570080">
                    <w:tc>
                      <w:tcPr>
                        <w:tcW w:w="5000" w:type="pct"/>
                      </w:tcPr>
                      <w:p w14:paraId="1F36F1F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2A62B8" w14:textId="77777777" w:rsidTr="00570080">
                    <w:tc>
                      <w:tcPr>
                        <w:tcW w:w="5000" w:type="pct"/>
                      </w:tcPr>
                      <w:p w14:paraId="18734BA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B5DA132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5C50A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247646E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332E1FE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3DE5B24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41820A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318EDFF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3793AE9C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26FA0D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299598B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47CD31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1B31D6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3A717E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46971D3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44F1005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3947D0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405B37D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1AEC59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103EF5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7B329B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190E859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6C7ED0D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591896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75DE47A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3E206F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5E3EA6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33C8A8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3CEC923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2E0826C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349049F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04C342B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1FA72E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3BA498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5BAD938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11D3D77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6C75ACB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43B67E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6BA1EC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065D09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0BD4716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1F7B0C7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2770F7E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04FC690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77CD7D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01BF292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3F543EDA" w14:textId="77777777" w:rsidTr="00570080">
                    <w:tc>
                      <w:tcPr>
                        <w:tcW w:w="5000" w:type="pct"/>
                      </w:tcPr>
                      <w:p w14:paraId="5A425F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4B7DE9" w14:textId="77777777" w:rsidTr="00570080">
                    <w:tc>
                      <w:tcPr>
                        <w:tcW w:w="5000" w:type="pct"/>
                      </w:tcPr>
                      <w:p w14:paraId="1DFC120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BDC9DA3" w14:textId="77777777" w:rsidTr="00570080">
                    <w:tc>
                      <w:tcPr>
                        <w:tcW w:w="5000" w:type="pct"/>
                      </w:tcPr>
                      <w:p w14:paraId="6D2A53C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13F681" w14:textId="77777777" w:rsidTr="00570080">
                    <w:tc>
                      <w:tcPr>
                        <w:tcW w:w="5000" w:type="pct"/>
                      </w:tcPr>
                      <w:p w14:paraId="29982D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82FE32" w14:textId="77777777" w:rsidTr="00570080">
                    <w:tc>
                      <w:tcPr>
                        <w:tcW w:w="5000" w:type="pct"/>
                      </w:tcPr>
                      <w:p w14:paraId="6EE4A46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9255AEF" w14:textId="77777777" w:rsidTr="00570080">
                    <w:tc>
                      <w:tcPr>
                        <w:tcW w:w="5000" w:type="pct"/>
                      </w:tcPr>
                      <w:p w14:paraId="405E9FC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719E7D" w14:textId="77777777" w:rsidTr="00570080">
                    <w:tc>
                      <w:tcPr>
                        <w:tcW w:w="5000" w:type="pct"/>
                      </w:tcPr>
                      <w:p w14:paraId="791E460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413DAF" w14:textId="77777777" w:rsidTr="00570080">
                    <w:tc>
                      <w:tcPr>
                        <w:tcW w:w="5000" w:type="pct"/>
                      </w:tcPr>
                      <w:p w14:paraId="36D9E55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0212DDC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5586A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29CFA60D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565BD538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D1A57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62E919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92E6395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5463595C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72736FF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6C21791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3CAF3C9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735D5FE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7F74440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1499202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4111C13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162F3D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016884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F9E7FF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3A339F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84176A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85FF9ED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9790FA4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9C09B0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276113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DC19C4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0A42B9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5CB67D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74BAE1F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7D3996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A430F4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308C12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2A8926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FA8315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F47C09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63F64F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A166DE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40CF76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6D74B8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263244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3463B4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751510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C2F411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69CE98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B9901B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3A3C065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76DA8A5" w14:textId="77777777" w:rsidTr="00570080">
                    <w:tc>
                      <w:tcPr>
                        <w:tcW w:w="5000" w:type="pct"/>
                      </w:tcPr>
                      <w:p w14:paraId="41E84A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A883E93" w14:textId="77777777" w:rsidTr="00570080">
                    <w:tc>
                      <w:tcPr>
                        <w:tcW w:w="5000" w:type="pct"/>
                      </w:tcPr>
                      <w:p w14:paraId="14EB863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794C1C" w14:textId="77777777" w:rsidTr="00570080">
                    <w:tc>
                      <w:tcPr>
                        <w:tcW w:w="5000" w:type="pct"/>
                      </w:tcPr>
                      <w:p w14:paraId="47D5646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8C6C81A" w14:textId="77777777" w:rsidTr="00570080">
                    <w:tc>
                      <w:tcPr>
                        <w:tcW w:w="5000" w:type="pct"/>
                      </w:tcPr>
                      <w:p w14:paraId="2869AA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B42309" w14:textId="77777777" w:rsidTr="00570080">
                    <w:tc>
                      <w:tcPr>
                        <w:tcW w:w="5000" w:type="pct"/>
                      </w:tcPr>
                      <w:p w14:paraId="7CF7924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043662C" w14:textId="77777777" w:rsidTr="00570080">
                    <w:tc>
                      <w:tcPr>
                        <w:tcW w:w="5000" w:type="pct"/>
                      </w:tcPr>
                      <w:p w14:paraId="59B0D76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A155B87" w14:textId="77777777" w:rsidTr="00570080">
                    <w:tc>
                      <w:tcPr>
                        <w:tcW w:w="5000" w:type="pct"/>
                      </w:tcPr>
                      <w:p w14:paraId="64B3A0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7825435" w14:textId="77777777" w:rsidTr="00570080">
                    <w:tc>
                      <w:tcPr>
                        <w:tcW w:w="5000" w:type="pct"/>
                      </w:tcPr>
                      <w:p w14:paraId="0065412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403ACC0C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35A6561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1C0BC76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1F0717F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2D1D2B2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BFD394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1DD456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69ABF402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6AB0E3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011350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712337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68AB22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01EEB1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175691B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3EC6A45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02B31A6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56241B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3FF9ED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238069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1580E2B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03F43B4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4FFF7C2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081A63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2C9148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27ADE8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05AF88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283DC76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4DF4067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5ECA987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4EA56F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7440787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18FE76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38AF42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55C14DA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7EC4DF1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47939E3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4D2EC2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23639BA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1093B1F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242F94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4F70436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0AC28D2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1614C1A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249203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58AFB1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11040CAF" w14:textId="77777777" w:rsidTr="00570080">
                    <w:tc>
                      <w:tcPr>
                        <w:tcW w:w="5000" w:type="pct"/>
                      </w:tcPr>
                      <w:p w14:paraId="6DE54E9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F6A088" w14:textId="77777777" w:rsidTr="00570080">
                    <w:tc>
                      <w:tcPr>
                        <w:tcW w:w="5000" w:type="pct"/>
                      </w:tcPr>
                      <w:p w14:paraId="636760B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2DD0ED" w14:textId="77777777" w:rsidTr="00570080">
                    <w:tc>
                      <w:tcPr>
                        <w:tcW w:w="5000" w:type="pct"/>
                      </w:tcPr>
                      <w:p w14:paraId="0379368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B0B87A" w14:textId="77777777" w:rsidTr="00570080">
                    <w:tc>
                      <w:tcPr>
                        <w:tcW w:w="5000" w:type="pct"/>
                      </w:tcPr>
                      <w:p w14:paraId="64B505E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3CDA22D" w14:textId="77777777" w:rsidTr="00570080">
                    <w:tc>
                      <w:tcPr>
                        <w:tcW w:w="5000" w:type="pct"/>
                      </w:tcPr>
                      <w:p w14:paraId="09A1EB5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08C1E41" w14:textId="77777777" w:rsidTr="00570080">
                    <w:tc>
                      <w:tcPr>
                        <w:tcW w:w="5000" w:type="pct"/>
                      </w:tcPr>
                      <w:p w14:paraId="22D355B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DCCE97D" w14:textId="77777777" w:rsidTr="00570080">
                    <w:tc>
                      <w:tcPr>
                        <w:tcW w:w="5000" w:type="pct"/>
                      </w:tcPr>
                      <w:p w14:paraId="3A71761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CC9AFF" w14:textId="77777777" w:rsidTr="00570080">
                    <w:tc>
                      <w:tcPr>
                        <w:tcW w:w="5000" w:type="pct"/>
                      </w:tcPr>
                      <w:p w14:paraId="292627A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1F4058D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94742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2DCEF84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4477DBA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4EF8697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53F9B11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325C881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5F6283E9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57BE6A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1C7A70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26409A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7B4209D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0D97613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583BF7A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154DE99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78CF9A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349B22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254FACE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258905B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5083E98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522C147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1268E69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1374FFD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679BCF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052250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0D435B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4C24CE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5CD3C4B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470BF59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0F65C86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2BCAFE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7DD7754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2238FD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07BAC7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0D9CE9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2E48153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32061E5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4E0EC84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4A30A56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0DE9D6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23E2A1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38F3E12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2F5378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061B4C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2B44D52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630266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240AC90" w14:textId="77777777" w:rsidTr="00570080">
                    <w:tc>
                      <w:tcPr>
                        <w:tcW w:w="5000" w:type="pct"/>
                      </w:tcPr>
                      <w:p w14:paraId="3F62F43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CF61175" w14:textId="77777777" w:rsidTr="00570080">
                    <w:tc>
                      <w:tcPr>
                        <w:tcW w:w="5000" w:type="pct"/>
                      </w:tcPr>
                      <w:p w14:paraId="1628F97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DD2FBA" w14:textId="77777777" w:rsidTr="00570080">
                    <w:tc>
                      <w:tcPr>
                        <w:tcW w:w="5000" w:type="pct"/>
                      </w:tcPr>
                      <w:p w14:paraId="470892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30B007" w14:textId="77777777" w:rsidTr="00570080">
                    <w:tc>
                      <w:tcPr>
                        <w:tcW w:w="5000" w:type="pct"/>
                      </w:tcPr>
                      <w:p w14:paraId="767CC8C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90F7A8" w14:textId="77777777" w:rsidTr="00570080">
                    <w:tc>
                      <w:tcPr>
                        <w:tcW w:w="5000" w:type="pct"/>
                      </w:tcPr>
                      <w:p w14:paraId="62DDB5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CC632F" w14:textId="77777777" w:rsidTr="00570080">
                    <w:tc>
                      <w:tcPr>
                        <w:tcW w:w="5000" w:type="pct"/>
                      </w:tcPr>
                      <w:p w14:paraId="4A79E17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6E3DC6B" w14:textId="77777777" w:rsidTr="00570080">
                    <w:tc>
                      <w:tcPr>
                        <w:tcW w:w="5000" w:type="pct"/>
                      </w:tcPr>
                      <w:p w14:paraId="7C05D5B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3C3635" w14:textId="77777777" w:rsidTr="00570080">
                    <w:tc>
                      <w:tcPr>
                        <w:tcW w:w="5000" w:type="pct"/>
                      </w:tcPr>
                      <w:p w14:paraId="6E8BA4B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58C1ED1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23F6AB4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44C7327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69A285E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5A979E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538AD70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32DFFF9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70E8FB7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11E3FF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2F8C6A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768EED8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609F48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4F1267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04A3F4E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1A9B814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3A2E54A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7B9C23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24473D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2640D7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2DC1F82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389FED7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40ACDAC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591FB76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095946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609EACD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5AB663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670174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5D38F92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692F0D1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62DD49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04216A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193F0D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707DF88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23DDEC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6248E33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6509456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6366FA7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344080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6716F07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16D681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768DE6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7347027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02760A5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501A6E6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196B4B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DC77F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97EC36B" w14:textId="77777777" w:rsidTr="00570080">
                    <w:tc>
                      <w:tcPr>
                        <w:tcW w:w="5000" w:type="pct"/>
                      </w:tcPr>
                      <w:p w14:paraId="66F8952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B78AA30" w14:textId="77777777" w:rsidTr="00570080">
                    <w:tc>
                      <w:tcPr>
                        <w:tcW w:w="5000" w:type="pct"/>
                      </w:tcPr>
                      <w:p w14:paraId="3F1BE04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6556494" w14:textId="77777777" w:rsidTr="00570080">
                    <w:tc>
                      <w:tcPr>
                        <w:tcW w:w="5000" w:type="pct"/>
                      </w:tcPr>
                      <w:p w14:paraId="4F25C07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D52377" w14:textId="77777777" w:rsidTr="00570080">
                    <w:tc>
                      <w:tcPr>
                        <w:tcW w:w="5000" w:type="pct"/>
                      </w:tcPr>
                      <w:p w14:paraId="4500695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9B4683" w14:textId="77777777" w:rsidTr="00570080">
                    <w:tc>
                      <w:tcPr>
                        <w:tcW w:w="5000" w:type="pct"/>
                      </w:tcPr>
                      <w:p w14:paraId="7ABE5A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AEFA0F" w14:textId="77777777" w:rsidTr="00570080">
                    <w:tc>
                      <w:tcPr>
                        <w:tcW w:w="5000" w:type="pct"/>
                      </w:tcPr>
                      <w:p w14:paraId="26ED0A4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FAD5D73" w14:textId="77777777" w:rsidTr="00570080">
                    <w:tc>
                      <w:tcPr>
                        <w:tcW w:w="5000" w:type="pct"/>
                      </w:tcPr>
                      <w:p w14:paraId="49BC163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E78283B" w14:textId="77777777" w:rsidTr="00570080">
                    <w:tc>
                      <w:tcPr>
                        <w:tcW w:w="5000" w:type="pct"/>
                      </w:tcPr>
                      <w:p w14:paraId="48E6EF5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0A9CF3DD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E2C58C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4CA8493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2F8444A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2DA8A2B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43FF94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4AED62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1767E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30D685E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060F10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740A57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61176F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5360B3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3F6346C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2467C1D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5E0332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02F400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2CA6EA9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28D76A7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574DF5B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3C73262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0DCE3AF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3E3C233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59528B3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63A960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2313DF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30ADE2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5632BD1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26C0A58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38A3F34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234FCF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4247084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3F141A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15D0F2C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48CB57B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1255A87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3DA0764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60D32F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15C2D3B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183B5F0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263E59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6C67DD5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7D408D7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269C311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6541A50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312C1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44EE1E7" w14:textId="77777777" w:rsidTr="00570080">
                    <w:tc>
                      <w:tcPr>
                        <w:tcW w:w="5000" w:type="pct"/>
                      </w:tcPr>
                      <w:p w14:paraId="42AC3A8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50C5D6A" w14:textId="77777777" w:rsidTr="00570080">
                    <w:tc>
                      <w:tcPr>
                        <w:tcW w:w="5000" w:type="pct"/>
                      </w:tcPr>
                      <w:p w14:paraId="413D3AF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33AD439" w14:textId="77777777" w:rsidTr="00570080">
                    <w:tc>
                      <w:tcPr>
                        <w:tcW w:w="5000" w:type="pct"/>
                      </w:tcPr>
                      <w:p w14:paraId="2668881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CC7F5D7" w14:textId="77777777" w:rsidTr="00570080">
                    <w:tc>
                      <w:tcPr>
                        <w:tcW w:w="5000" w:type="pct"/>
                      </w:tcPr>
                      <w:p w14:paraId="52EC42B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526FF0" w14:textId="77777777" w:rsidTr="00570080">
                    <w:tc>
                      <w:tcPr>
                        <w:tcW w:w="5000" w:type="pct"/>
                      </w:tcPr>
                      <w:p w14:paraId="2E2F1C0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6D92DD" w14:textId="77777777" w:rsidTr="00570080">
                    <w:tc>
                      <w:tcPr>
                        <w:tcW w:w="5000" w:type="pct"/>
                      </w:tcPr>
                      <w:p w14:paraId="559D23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ABD6B9" w14:textId="77777777" w:rsidTr="00570080">
                    <w:tc>
                      <w:tcPr>
                        <w:tcW w:w="5000" w:type="pct"/>
                      </w:tcPr>
                      <w:p w14:paraId="6EA7EFE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1104D2" w14:textId="77777777" w:rsidTr="00570080">
                    <w:tc>
                      <w:tcPr>
                        <w:tcW w:w="5000" w:type="pct"/>
                      </w:tcPr>
                      <w:p w14:paraId="4A5954A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52BC77A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039E5D3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CDB109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10BE32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1B124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54516C8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624E15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784DC4F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704808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66969D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7AF84AA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44DBE90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42E8239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725CF69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4A2FC30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23B440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3F67399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65581A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2632497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08D9DF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0A61EE2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5671BFC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4209418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20A7D3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7E4AD26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367890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266024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592E881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2D92D4E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4AFF3A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4A83E93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5D4CEF6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72AC80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33CF9A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5FB6E77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21D8D2E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6214C3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57B89BA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4112071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449FBA4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3F93D42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7E612DA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35DF897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772CFE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3BBC7B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67006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EC3FACA" w14:textId="77777777" w:rsidTr="00570080">
                    <w:tc>
                      <w:tcPr>
                        <w:tcW w:w="5000" w:type="pct"/>
                      </w:tcPr>
                      <w:p w14:paraId="6CDCD42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0DE8606" w14:textId="77777777" w:rsidTr="00570080">
                    <w:tc>
                      <w:tcPr>
                        <w:tcW w:w="5000" w:type="pct"/>
                      </w:tcPr>
                      <w:p w14:paraId="6F7905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F09B08" w14:textId="77777777" w:rsidTr="00570080">
                    <w:tc>
                      <w:tcPr>
                        <w:tcW w:w="5000" w:type="pct"/>
                      </w:tcPr>
                      <w:p w14:paraId="43C83D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697E6C9" w14:textId="77777777" w:rsidTr="00570080">
                    <w:tc>
                      <w:tcPr>
                        <w:tcW w:w="5000" w:type="pct"/>
                      </w:tcPr>
                      <w:p w14:paraId="70786A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757EFD6" w14:textId="77777777" w:rsidTr="00570080">
                    <w:tc>
                      <w:tcPr>
                        <w:tcW w:w="5000" w:type="pct"/>
                      </w:tcPr>
                      <w:p w14:paraId="1C7D8B5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3338A10" w14:textId="77777777" w:rsidTr="00570080">
                    <w:tc>
                      <w:tcPr>
                        <w:tcW w:w="5000" w:type="pct"/>
                      </w:tcPr>
                      <w:p w14:paraId="2398AD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1B0D10" w14:textId="77777777" w:rsidTr="00570080">
                    <w:tc>
                      <w:tcPr>
                        <w:tcW w:w="5000" w:type="pct"/>
                      </w:tcPr>
                      <w:p w14:paraId="5B44667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86A8D7" w14:textId="77777777" w:rsidTr="00570080">
                    <w:tc>
                      <w:tcPr>
                        <w:tcW w:w="5000" w:type="pct"/>
                      </w:tcPr>
                      <w:p w14:paraId="2AD0FD0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4A26319E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39DAB77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3640105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69367F9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314215DE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2383F3F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30784871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74F4E5E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080909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5CF774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09DB8F2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3C5635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392456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13CC10C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57CB50B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1580BA6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0356784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1526C7D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44A361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0BDF16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33C359C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25CB50B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00C0F14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1CAD097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6EB116E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30C7B0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42ABC0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1B2D92C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54B884F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211BF4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794E66C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7E5CF6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456D18E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6F0131F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6775B7A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691CCC9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5A4A58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247699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33B945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4682A9A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2B10D3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0B236A0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5A6BD6F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2AC441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49A2BB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D6585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C703A92" w14:textId="77777777" w:rsidTr="00570080">
                    <w:tc>
                      <w:tcPr>
                        <w:tcW w:w="5000" w:type="pct"/>
                      </w:tcPr>
                      <w:p w14:paraId="07F2E6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E5589F" w14:textId="77777777" w:rsidTr="00570080">
                    <w:tc>
                      <w:tcPr>
                        <w:tcW w:w="5000" w:type="pct"/>
                      </w:tcPr>
                      <w:p w14:paraId="4883AF3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36F3C7" w14:textId="77777777" w:rsidTr="00570080">
                    <w:tc>
                      <w:tcPr>
                        <w:tcW w:w="5000" w:type="pct"/>
                      </w:tcPr>
                      <w:p w14:paraId="3F85B9D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BDAC840" w14:textId="77777777" w:rsidTr="00570080">
                    <w:tc>
                      <w:tcPr>
                        <w:tcW w:w="5000" w:type="pct"/>
                      </w:tcPr>
                      <w:p w14:paraId="3F32D3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DAC4AE" w14:textId="77777777" w:rsidTr="00570080">
                    <w:tc>
                      <w:tcPr>
                        <w:tcW w:w="5000" w:type="pct"/>
                      </w:tcPr>
                      <w:p w14:paraId="3340ED4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9E6A6E" w14:textId="77777777" w:rsidTr="00570080">
                    <w:tc>
                      <w:tcPr>
                        <w:tcW w:w="5000" w:type="pct"/>
                      </w:tcPr>
                      <w:p w14:paraId="4FB840E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002F08" w14:textId="77777777" w:rsidTr="00570080">
                    <w:tc>
                      <w:tcPr>
                        <w:tcW w:w="5000" w:type="pct"/>
                      </w:tcPr>
                      <w:p w14:paraId="5A65E4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8B32D47" w14:textId="77777777" w:rsidTr="00570080">
                    <w:tc>
                      <w:tcPr>
                        <w:tcW w:w="5000" w:type="pct"/>
                      </w:tcPr>
                      <w:p w14:paraId="2C1911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14691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FF79ED" w:rsidRDefault="00F93E3B" w:rsidP="00FF79ED">
      <w:pPr>
        <w:pStyle w:val="a5"/>
        <w:rPr>
          <w:noProof/>
          <w:color w:val="auto"/>
          <w:sz w:val="2"/>
          <w:szCs w:val="2"/>
        </w:rPr>
      </w:pPr>
    </w:p>
    <w:sectPr w:rsidR="00F93E3B" w:rsidRPr="00FF79E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E587" w14:textId="77777777" w:rsidR="009026F0" w:rsidRDefault="009026F0">
      <w:pPr>
        <w:spacing w:after="0"/>
      </w:pPr>
      <w:r>
        <w:separator/>
      </w:r>
    </w:p>
  </w:endnote>
  <w:endnote w:type="continuationSeparator" w:id="0">
    <w:p w14:paraId="1FD19C82" w14:textId="77777777" w:rsidR="009026F0" w:rsidRDefault="009026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6B36" w14:textId="77777777" w:rsidR="009026F0" w:rsidRDefault="009026F0">
      <w:pPr>
        <w:spacing w:after="0"/>
      </w:pPr>
      <w:r>
        <w:separator/>
      </w:r>
    </w:p>
  </w:footnote>
  <w:footnote w:type="continuationSeparator" w:id="0">
    <w:p w14:paraId="62D4BDC3" w14:textId="77777777" w:rsidR="009026F0" w:rsidRDefault="009026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1DD1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366F0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318A2"/>
    <w:rsid w:val="007C0139"/>
    <w:rsid w:val="007D45A1"/>
    <w:rsid w:val="007F564D"/>
    <w:rsid w:val="008B1201"/>
    <w:rsid w:val="008F16F7"/>
    <w:rsid w:val="009026F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2022-03-24T13:49:00Z</dcterms:created>
  <dcterms:modified xsi:type="dcterms:W3CDTF">2022-03-24T13:49:00Z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