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CF4D6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9846A78" w:rsidR="003E085C" w:rsidRPr="00CF4D63" w:rsidRDefault="003E085C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3482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2024</w: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57" w:type="dxa"/>
                <w:bottom w:w="17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3274"/>
              <w:gridCol w:w="337"/>
              <w:gridCol w:w="3329"/>
              <w:gridCol w:w="337"/>
              <w:gridCol w:w="3384"/>
            </w:tblGrid>
            <w:tr w:rsidR="00CF4D63" w:rsidRPr="00CF4D63" w14:paraId="79F6697B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8E46DBB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83EB64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D8E2E7D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E527CE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64BB829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9A4E53" w14:textId="181C67B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6AF38C2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88ED7A5" w14:textId="14C4848C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03575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54FC14" w14:textId="54F25A09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CF4D63" w:rsidRPr="00CF4D63" w14:paraId="0353CB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B27D4" w14:textId="50D3A5D7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2A16D2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0B2E563" w14:textId="0021AC6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541831E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34057" w14:textId="26E00925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B708ACD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993" w:type="pct"/>
                </w:tcPr>
                <w:p w14:paraId="1E763E4B" w14:textId="0F43145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bookmarkStart w:id="1" w:name="_Hlk38821049"/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3"/>
                    <w:gridCol w:w="453"/>
                    <w:gridCol w:w="453"/>
                    <w:gridCol w:w="442"/>
                  </w:tblGrid>
                  <w:tr w:rsidR="00CF4D63" w:rsidRPr="00CF4D63" w14:paraId="684222CD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6CD7F17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3584B3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31DF8F53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4FB424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7704F86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5EDB87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5F1B80D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268992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7B8F0DD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1DC469B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FA4FA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6E08FF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258ED5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15570B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5A3B9C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155DCE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593B3EF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202D2E4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23F797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644FB3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DC684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92F3FA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1C0AC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4A85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0B3AC33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479E0ED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0529957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6FE02C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E1595D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AC6416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78C25F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52EC4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0AE51D1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566EF3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97D45F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4C7CD0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BCE6C6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E29382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356BAF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893648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47C6FED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6E41D9F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144E5B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0CCC28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903BF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4CE7B0F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1D573F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A206613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053CE5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46D559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7F8F21E" w14:textId="70E3C160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3336B8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7A7DBD" w14:textId="4CFE65D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CF4D63" w:rsidRPr="00CF4D63" w14:paraId="57D5D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5592463" w14:textId="44B05149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CF4D63" w:rsidRPr="00CF4D63" w14:paraId="015643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1A56667" w14:textId="016DF35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29386A5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6D3288" w14:textId="48BA629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7487B1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454763A" w14:textId="31646EF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2643F2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D861116" w14:textId="7BB32375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4D521D1C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DDC5FC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DC6601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033AD79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7BA70E2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339C034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72B424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2B024CA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545CA5F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251D34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3B26014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878283D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80105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0BD4A6F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D4688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5015B22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0C3248C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0F84D44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6BAE043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DC4D67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2A1608B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3611627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79B6765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2E47016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357464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35CBCA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1233A82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333194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088DE9A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59A4E0E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5F87F55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071E77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DDA5EC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4037D8A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51B028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4B0FF9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514E214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0890620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4EDB5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77D1F76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300915D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27F3C86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2443C8F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CB553C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31F088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7B134EB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2D633F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2A8050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F8CC2FE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95453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29AE825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62161B6" w14:textId="2CA2B2A2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167D1A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6CB5425" w14:textId="78ABC5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4BB892D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6E3C990" w14:textId="66CF5B6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CF4D63" w:rsidRPr="00CF4D63" w14:paraId="5A1CB93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2E65A24" w14:textId="36BD80C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CF4D63" w:rsidRPr="00CF4D63" w14:paraId="3C62F6A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AFB7923" w14:textId="21524E5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73637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9C39D5" w14:textId="6D6A38ED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2DB7002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4315FC74" w14:textId="26CEB3FB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5FBA1453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6FA681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76A28A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1AD7C61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32B12C1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5992030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6C52B00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00E1E29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353743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1213490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72CBB9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CC4FB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2D8059F" w14:textId="704669C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23FF601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716416C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1B8D780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022984F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287C339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5A6211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DAA7F9C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B1BC1FA" w14:textId="6AA5D4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635ED05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243E0F3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00BA974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F8FF96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778901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5C23CFB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91924FE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00EE5652" w14:textId="0CE0979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5D2FA71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7868B6B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0139F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146F2D8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6975D80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687DBAB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22DB458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4ACEBE8" w14:textId="077D7C5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73A65C6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56C0DCE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49DA16D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2ACADD0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2833CE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3C662D7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3808F25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E6C55AF" w14:textId="7894BC2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7F6E617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3808ABF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1F023B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56B8931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FC370E8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497D49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C80CD1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CF7323" w14:textId="464964D7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  <w:tr w:rsidR="00CF4D63" w:rsidRPr="00CF4D63" w14:paraId="15582844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449FC13" w14:textId="6E9ACEA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CF4D63" w:rsidRPr="00CF4D63" w14:paraId="09ADFED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20D777E" w14:textId="5291CDE2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CF4D63" w:rsidRPr="00CF4D63" w14:paraId="50E47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316E88E" w14:textId="5B7DC8C3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CF4D63" w:rsidRPr="00CF4D63" w14:paraId="3C1CAAA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7B594DC" w14:textId="62BA50BD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5D11817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2CC276E" w14:textId="12F1BB1D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C92A68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7D399169" w14:textId="4789A69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3"/>
                    <w:gridCol w:w="452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1830A8BB" w14:textId="77777777" w:rsidTr="0083482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4A8180" w14:textId="61ACEFE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56D4DB" w14:textId="265DB2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14D13F92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66FC895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652A572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681535F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79A8EB7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0F2CC9E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DE3B76" w14:textId="546AB13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9BEC9E" w14:textId="3CA0DD7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66F6110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478B0F5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F1C20" w14:textId="4B12F15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76D9DB" w14:textId="62E482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90857E" w14:textId="583FBF7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5E11EF" w14:textId="75EA7D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4E2CB87" w14:textId="34AB117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A6BB62" w14:textId="4E50405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4D8AA71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426EF82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C37CB7" w14:textId="56C431A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41E8C" w14:textId="229E74C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9ED3" w14:textId="63A03C3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2DE6CE" w14:textId="386C5EC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BFC6B17" w14:textId="665335D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DA52DBF" w14:textId="093EC1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D87AE24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127921B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ECA79" w14:textId="6D4650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2A4B10" w14:textId="6AECBF8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8E8D1C" w14:textId="0FDE62B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C86561" w14:textId="4D4604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3E61DF9" w14:textId="13DFD22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E1883DE" w14:textId="4E32104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CB6B821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59718B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DCBBC" w14:textId="0410B11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DBB2B" w14:textId="75C98BD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B25296" w14:textId="442AD52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728F9" w14:textId="4AEEB9D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98BA22F" w14:textId="2262BEF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CD9DB15" w14:textId="149D195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03B39C8" w14:textId="77777777" w:rsidTr="00834823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09B1FDA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D1DC2B" w14:textId="639EF8D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F85E9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0F81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4B015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7E74A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D86D9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7E0AD5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708C77E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E2D38F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679788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6020A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EE24AF" w14:textId="07560B1F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735C54F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1F0B7" w14:textId="60B09D05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CF4D63" w:rsidRPr="00CF4D63" w14:paraId="5D8FEB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834D303" w14:textId="76A73F20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CF4D63" w:rsidRPr="00CF4D63" w14:paraId="0E5BF05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55D10D7" w14:textId="4BC5F5B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CF4D63" w:rsidRPr="00CF4D63" w14:paraId="7428E8C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1FB9D4" w14:textId="77C354AA" w:rsidR="00CF4D63" w:rsidRPr="00CF4D63" w:rsidRDefault="0083482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3473BA2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76464C" w14:textId="7FFB805F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6B14DC0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E785DF9" w14:textId="7AD8B554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D4E4F6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E119DB" w14:textId="720BDA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DA99563" w14:textId="60E7B94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644B5DA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61A1B52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4610D3A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61C07FF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02EEC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0AC6901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16B5E9" w14:textId="60A8E95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4D949F" w14:textId="267739F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9C0ECC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00A2059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263B607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6597AC9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7210140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A87068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7D6AFA" w14:textId="690A437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7DF7E6" w14:textId="1FAE97A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A5D817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0281E0A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6C177B8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0265436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1E35D8F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6170717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33530D" w14:textId="3563521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205FA3C" w14:textId="731F1AE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1B050AD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3E6068E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6618F03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504D463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5E0E1D6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6AAE7E6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09B660" w14:textId="368C2C9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EA66CFE" w14:textId="0814EB2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B50F776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53D6866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7A95A64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6C3E8C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2D97D79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708865C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0430F8" w14:textId="6921DA6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8D76BD8" w14:textId="323E28D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0F29507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482F511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76CB66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467D5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F42639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242512D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985915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D07DFA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518FD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25B1B5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1B09FE" w14:textId="669C2EA7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503AC0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C345F5A" w14:textId="0D6CE74F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CF4D63" w:rsidRPr="00CF4D63" w14:paraId="60FC56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819A2" w14:textId="7946AEF3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CF4D63" w:rsidRPr="00CF4D63" w14:paraId="75AFE92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BA0DFA0" w14:textId="7E809325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CF4D63" w:rsidRPr="00CF4D63" w14:paraId="70B833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9113F9" w14:textId="13479115" w:rsidR="00CF4D63" w:rsidRPr="00CF4D63" w:rsidRDefault="00A0241C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2FB5E7D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9567A4" w14:textId="3A6A993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73F940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5AF13B3" w14:textId="1764F60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27C2DD8F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A5AA2EC" w14:textId="78ACA1A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8F16D" w14:textId="0AFFE90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36D35DF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5271B19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1404252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366F007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605710D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36C963A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A5C01F" w14:textId="136FC1B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C83CDA" w14:textId="07B56B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F389E1B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5C9E191" w14:textId="1312D1E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5F65769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6DB5AE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280494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F9B6E0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001CD9" w14:textId="779333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E5F75D7" w14:textId="4F2EDE6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A9805B0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A166C50" w14:textId="02B6B4F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36818BE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1930D3E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59BB74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1EC6FFD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5B9840C" w14:textId="684DF1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90B891E" w14:textId="69CF2D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E05CB2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51EF6D8" w14:textId="3756E26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6C08A29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4438B68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1799FF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40B6F1B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038E1F" w14:textId="0CF751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E701C99" w14:textId="6DD0661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ED9F1FD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F50AD5B" w14:textId="14B29DB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08ED41A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4AD0898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431DC90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5262A1F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C47AD9" w14:textId="71B1A4A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4A9BD90" w14:textId="3D82239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A50E019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A2544FD" w14:textId="656596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0C0916D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DAE7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31A12D3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5ABCB9D1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4F16BFD9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3A0E8F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A388362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6CAB96E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6AEDA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51518F4" w14:textId="5613E6F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CF4D63" w:rsidRPr="00CF4D63" w14:paraId="3042D1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2C1588" w14:textId="70D232AA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28</w:t>
                        </w:r>
                      </w:p>
                    </w:tc>
                  </w:tr>
                  <w:tr w:rsidR="00CF4D63" w:rsidRPr="00CF4D63" w14:paraId="0B99D6F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E6D210E" w14:textId="27F7C09B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CF4D63" w:rsidRPr="00CF4D63" w14:paraId="490F295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D8F3D6" w14:textId="2AA8878B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CF4D63" w:rsidRPr="00CF4D63" w14:paraId="157164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B2BFB5" w14:textId="06EE909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48EF12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221792" w14:textId="7B3DF029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1EEC0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3FBAEAFE" w14:textId="6E6C7DB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79A7682D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33AC24" w14:textId="1B10CFD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5FA0C5" w14:textId="36A8500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9D7AFB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3B8AF3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10BB236D" w14:textId="5C0B8DD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764AD9C5" w14:textId="1B0447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30915E37" w14:textId="262D9F2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53D8435D" w14:textId="1E5F670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7D50609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2E26BBD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6853A2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1EDD069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08D75B6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465E6D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4909F1" w14:textId="6BC7961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40F4289" w14:textId="3CBDE8E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8784F66" w14:textId="5E509E7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A8AB66D" w14:textId="7C4E49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CC3501E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1A32229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1A83FE5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72FA8A2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3D8614D" w14:textId="0756061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F19BAE3" w14:textId="1752639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923704E" w14:textId="3B12E9A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F983202" w14:textId="496796B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9E4E75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75F8549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4ADA372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7EABE8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0E6002" w14:textId="6A5567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E86358C" w14:textId="2130047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0DC1096A" w14:textId="6D695AF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192DAE9" w14:textId="1A7BFC3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2D3F51F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11BACA4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070C2E7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79EF591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6037D64" w14:textId="1057669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EEE6AB2" w14:textId="555B38F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1B803B28" w14:textId="1584184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16A3730" w14:textId="29E7EB2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9E92B85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5007EAB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309F8DF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67E5D07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767B0B97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978A00E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3A1313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7D8B5CD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6B70F7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F71E30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FC3391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6AEB53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F1E40F4" w14:textId="13951D57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2AF51C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A1003" w14:textId="1E23DB60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CF4D63" w:rsidRPr="00CF4D63" w14:paraId="091C522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5828A7" w14:textId="2EE8289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CF4D63" w:rsidRPr="00CF4D63" w14:paraId="1B51518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E897B71" w14:textId="3CE9BDB1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CF4D63" w:rsidRPr="00CF4D63" w14:paraId="48973AD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B179B8" w14:textId="3E31A6C8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41E52EE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CBA4B3C" w14:textId="38C108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8E00A1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8E15426" w14:textId="3B00B0D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6EAAC9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CEFA78" w14:textId="02EF89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6B7B87" w14:textId="2ACC464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029CC6A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2D4F8A0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5E4EDEF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5A031B6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22222EC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2F05490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6ADB92B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723FF3E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A0487C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3110272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5D7F533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6981AFD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44EFB5C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6FAEE88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4996128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6D4994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BBD6FAB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49E692D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7C55EC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3605470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702E1DD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118E4AA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1CAEA9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44489F4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67A140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792B409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16E4571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6563392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28D6816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566DC60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28A6495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5770B1A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5EE3CD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2AA25E3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07CF1BC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73D51E8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2373441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09F8C1E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2285849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36B3A3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10F4546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7C674B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30E2FA2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8278E4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045931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6D344287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08AF06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2EF2EB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8E922F8" w14:textId="2263F0B3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2B2729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CE07CF8" w14:textId="0DAA51D0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CF4D63" w:rsidRPr="00CF4D63" w14:paraId="1219255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6C6987" w14:textId="068BA3D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CF4D63" w:rsidRPr="00CF4D63" w14:paraId="3D9F834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9BAC835" w14:textId="304E9D6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CF4D63" w:rsidRPr="00CF4D63" w14:paraId="524FFB1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7C1575" w14:textId="7DDD7A18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D85A4F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60E6DD" w14:textId="5C253A43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</w:tbl>
                <w:p w14:paraId="217D499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1B176A2" w14:textId="7D1ECBCC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0F7938D" w14:textId="77777777" w:rsidTr="00834823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B9C00A" w14:textId="74DF56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0925B0" w14:textId="2351E2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3783DAC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1F6DB6F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5A8156D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6C6C867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599E076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4E6205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284DCA4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2B2E544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0935067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6E2A3DC" w14:textId="19092A4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4E704D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03ADC58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6E4C695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04FFA81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430136C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0431A64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75EA407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E806A7E" w14:textId="2F6805E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536FB66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59B2023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48ED2E0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0EEDD8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37B17FB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1F154C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7F998A4F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4C75CA2" w14:textId="4F16258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67B7709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5A147DF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265B2B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895F96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0C685C2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7D99CB9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00EC183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05BFCCC" w14:textId="0D2A97F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64DFA81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70C0679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4C84424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252B2C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5FCD55B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48DEF20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80785D6" w14:textId="77777777" w:rsidTr="00834823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122901D" w14:textId="504943C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0CD7E7C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405FBD6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2E2E6F5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B179603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322B2AB9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5C2EDD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9B29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12CEFA" w14:textId="4125871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5BBB64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C942E26" w14:textId="1D31D430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CF4D63" w:rsidRPr="00CF4D63" w14:paraId="2E0FB5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F07ECAE" w14:textId="0561AD5A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CF4D63" w:rsidRPr="00CF4D63" w14:paraId="6190F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B533CC" w14:textId="0D74410E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CF4D63" w:rsidRPr="00CF4D63" w14:paraId="3B2E0BE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10D02B8" w14:textId="4787F10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EFF744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8CA76A" w14:textId="2C62A19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58BAF0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153179A5" w14:textId="6452BF8F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645C0491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101EEAA" w14:textId="1FF36C8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DDBF4" w14:textId="20E0E68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7EA076C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6845AD0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021ECF2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28B661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2F46941C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1E27CF9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4CEAF06" w14:textId="3B752BC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1D5245" w14:textId="081F300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B27389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48412F9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E8C6" w14:textId="12BAA12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A99A17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9FCBA" w14:textId="3FA053F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14329" w14:textId="0AA7760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9A62B3" w14:textId="1676190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92898" w14:textId="1781167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6D3DAF6A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21CC72B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47C05" w14:textId="7605828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F4646E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400254" w14:textId="4AB77CA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615AC" w14:textId="4F40084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29A5A6E" w14:textId="4BF57A3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8BD37F" w14:textId="787BAA0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5D5307B8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571B447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B3551" w14:textId="5DAA7CC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94B2C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7154F" w14:textId="7B4AAA4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94759" w14:textId="5BF41C9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192FE66" w14:textId="751BC29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F363317" w14:textId="506A0B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47CB773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7596CBD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EA92" w14:textId="2BE681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F05345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1D568" w14:textId="4FFDC98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E4F68A" w14:textId="0BBCF29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D2B412" w14:textId="6EB1F00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052E943" w14:textId="02BFA9C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193E3EA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00EA51D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8F23B" w14:textId="3F9A96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6E6B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ED030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79AA8D2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4B426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9A5F5D6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91DDCA2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BBE0831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D4FB6B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40FF4AA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44D3537" w14:textId="599B041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7962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DFFA68" w14:textId="2306B3B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CF4D63" w:rsidRPr="00CF4D63" w14:paraId="3C094F6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64CD161" w14:textId="015C5387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CF4D63" w:rsidRPr="00CF4D63" w14:paraId="1BB577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C38021A" w14:textId="5E24964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CF4D63" w:rsidRPr="00CF4D63" w14:paraId="13FF28B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BB89A2B" w14:textId="196D1FA5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507558C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EC96D5D" w14:textId="5010E1D2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970B03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24C375F8" w14:textId="76BADB0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6688E75" w14:textId="77777777" w:rsidTr="0083482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B80C4A" w14:textId="338ECD0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BC35CA" w14:textId="3F63FF9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834823" w:rsidRPr="00CF4D63" w14:paraId="29963989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68EA4AB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17CAC514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24E833E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0D0EE61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36977886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D2DD1D" w14:textId="13661D2E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796EA4" w14:textId="1B7A7E8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EBFEFE2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0FA123F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4537115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5BEED16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2FD29ED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784DBED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0213C9" w14:textId="42D7652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1BDF07F" w14:textId="28B2FAE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2CCE94A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1829936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779C338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02FDA2E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7980AE5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6941ACD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8306362" w14:textId="325A170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36174E6" w14:textId="0B49535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95F22A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34CEC31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66AC8712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7528B038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7162C17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18293F95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A48F85" w14:textId="18C6F739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122A6A0" w14:textId="3B0B17D1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314B7451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3C77784A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351C7BA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34BC216D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340C9EA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0FE88CD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0A34A6" w14:textId="20F59EAF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92942E" w14:textId="58362783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4823" w:rsidRPr="00CF4D63" w14:paraId="05C14984" w14:textId="77777777" w:rsidTr="0083482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22E268F0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5CA93B3B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84D29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C1FBAAB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8490E95" w14:textId="77777777" w:rsidR="00834823" w:rsidRPr="00CF4D63" w:rsidRDefault="00834823" w:rsidP="00834823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7326ECD2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0DCD6B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A89FE0F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7581E2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733BF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AE46642" w14:textId="323756D1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4BCC0AE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4777CF" w14:textId="7138015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CF4D63" w:rsidRPr="00CF4D63" w14:paraId="2434D2D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CB1D6D" w14:textId="60A4B0D2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CF4D63" w:rsidRPr="00CF4D63" w14:paraId="1BC8863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8844EA" w14:textId="51007409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CF4D63" w:rsidRPr="00CF4D63" w14:paraId="4C08643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6D1070D" w14:textId="6452234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21F2847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9CB20" w14:textId="1970517E" w:rsidR="00CF4D63" w:rsidRPr="00CF4D63" w:rsidRDefault="006D1CD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</w:tbl>
                <w:p w14:paraId="029CD9F4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8239E80" w14:textId="5E7D290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1AADCE52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3DF2B" w14:textId="6EA7BE0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9D565C3" w14:textId="105C6A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6F733323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59F1267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5F2B5BE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1A90C8F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6F0A8C1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57EAB0A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B11A2D" w14:textId="3AB9AD9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45D7C4" w14:textId="675EE0C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41FB961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7D2A04F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36DD4B9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136555B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653C0B5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3174C66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B69B1D" w14:textId="7C22179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1696A4C" w14:textId="7BF0320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B03684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101B946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698A848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2F802AF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11D97A3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28E213B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AE1DC8" w14:textId="7C42631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B95BCB" w14:textId="7207EB1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789B7E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6B9D3D8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5F6D847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781BA14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39A028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4AECED5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1F9385" w14:textId="7094F3F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6B257B" w14:textId="3E5987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4FF325E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1699E44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43FCBB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4445C09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1AF0FA8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02C2D85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2FC1B6" w14:textId="74CA0CE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271937" w14:textId="45D6A4B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E339188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6017C03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2165154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482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42942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3BA4F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CF4D63" w:rsidRDefault="00E50BDE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F4D63" w:rsidRDefault="00F93E3B" w:rsidP="0007089E">
      <w:pPr>
        <w:pStyle w:val="a5"/>
        <w:rPr>
          <w:rFonts w:cs="Arial"/>
          <w:noProof/>
          <w:color w:val="auto"/>
        </w:rPr>
      </w:pPr>
    </w:p>
    <w:sectPr w:rsidR="00F93E3B" w:rsidRPr="00CF4D63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DA12" w14:textId="77777777" w:rsidR="002E203A" w:rsidRDefault="002E203A">
      <w:pPr>
        <w:spacing w:after="0"/>
      </w:pPr>
      <w:r>
        <w:separator/>
      </w:r>
    </w:p>
  </w:endnote>
  <w:endnote w:type="continuationSeparator" w:id="0">
    <w:p w14:paraId="35598425" w14:textId="77777777" w:rsidR="002E203A" w:rsidRDefault="002E2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0C58F" w14:textId="77777777" w:rsidR="002E203A" w:rsidRDefault="002E203A">
      <w:pPr>
        <w:spacing w:after="0"/>
      </w:pPr>
      <w:r>
        <w:separator/>
      </w:r>
    </w:p>
  </w:footnote>
  <w:footnote w:type="continuationSeparator" w:id="0">
    <w:p w14:paraId="5F476AAC" w14:textId="77777777" w:rsidR="002E203A" w:rsidRDefault="002E20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1205"/>
    <w:rsid w:val="0005357B"/>
    <w:rsid w:val="0007089E"/>
    <w:rsid w:val="00071356"/>
    <w:rsid w:val="00097A25"/>
    <w:rsid w:val="000A5A57"/>
    <w:rsid w:val="000F4D5A"/>
    <w:rsid w:val="000F5D19"/>
    <w:rsid w:val="001274F3"/>
    <w:rsid w:val="00151CCE"/>
    <w:rsid w:val="001B01F9"/>
    <w:rsid w:val="001C41F9"/>
    <w:rsid w:val="00285C1D"/>
    <w:rsid w:val="002D5945"/>
    <w:rsid w:val="002E203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D1CD3"/>
    <w:rsid w:val="006F513E"/>
    <w:rsid w:val="007C0139"/>
    <w:rsid w:val="007D45A1"/>
    <w:rsid w:val="007F564D"/>
    <w:rsid w:val="00834823"/>
    <w:rsid w:val="008B1201"/>
    <w:rsid w:val="008F16F7"/>
    <w:rsid w:val="009164BA"/>
    <w:rsid w:val="009166BD"/>
    <w:rsid w:val="00977AAE"/>
    <w:rsid w:val="00996E56"/>
    <w:rsid w:val="00997268"/>
    <w:rsid w:val="00A0241C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6F3"/>
    <w:rsid w:val="00CF4D63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2022-03-24T13:44:00Z</dcterms:created>
  <dcterms:modified xsi:type="dcterms:W3CDTF">2022-03-24T13:44:00Z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