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E679A7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ADD435E" w14:textId="6270E3D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6E2AAA" w14:textId="37853E6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232816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0917B9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44F53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27662C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B471E40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E98B43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C2EBBD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7C2A09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F5FFAB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9511C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E50E4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B8B806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05D650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9BB72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74697F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3B0D8A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43A7E9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C3C9A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7E8848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DB556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1DC0A8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F1E5E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B36808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137434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5CD50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D04DD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298118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9EFF5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76C99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92EEA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2CD06B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77654C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67DB6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A2AAF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D4B6E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D7922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4C0CDFB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961318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35E5F7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BBC8E4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B25253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26D02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9DA45C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A1BBD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10B08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42C7C3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5A65C19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381680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832F5D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09091F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500D06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5F2E2DB4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9061E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30DCD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9F0F7B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EDC54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6FC05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61218AB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21B886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D5D8F1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EB782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869B11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331AD6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834C8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DDC880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A9E4E7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03DAF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5808AE6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A694F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0E638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B4340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58F1A8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FE4B40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9D04C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F9984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863EF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26D30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B5002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CB22BB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68DE99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9237B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D6611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4C1E5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B91826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CFCA0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362828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E366FC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51B540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B8331B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434AE4AA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A9066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7696B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D52B1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90C21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DB2E6D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2E8B2F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8088EA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757B1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02DD6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09E0F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1F0A3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0BC1D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5C20B6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2F79E1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AA7C6E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1D4B0D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1DDE10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6D55A3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6C8FBD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837438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9C3C8E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B20A1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50743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1A2C2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25B35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52C73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7CE9B8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4580B0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DF18E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F766BE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87B12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E19D7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B7BB8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E2E3DA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118F94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A16F3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28D9A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23B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5AE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E94BF" w14:textId="77777777" w:rsidR="008F4FC3" w:rsidRDefault="008F4FC3">
      <w:pPr>
        <w:spacing w:after="0"/>
      </w:pPr>
      <w:r>
        <w:separator/>
      </w:r>
    </w:p>
  </w:endnote>
  <w:endnote w:type="continuationSeparator" w:id="0">
    <w:p w14:paraId="4FCC7A06" w14:textId="77777777" w:rsidR="008F4FC3" w:rsidRDefault="008F4F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84A5C" w14:textId="77777777" w:rsidR="008F4FC3" w:rsidRDefault="008F4FC3">
      <w:pPr>
        <w:spacing w:after="0"/>
      </w:pPr>
      <w:r>
        <w:separator/>
      </w:r>
    </w:p>
  </w:footnote>
  <w:footnote w:type="continuationSeparator" w:id="0">
    <w:p w14:paraId="4352A744" w14:textId="77777777" w:rsidR="008F4FC3" w:rsidRDefault="008F4F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1F51A8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D23B8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975C6"/>
    <w:rsid w:val="006B6899"/>
    <w:rsid w:val="006C0896"/>
    <w:rsid w:val="006F513E"/>
    <w:rsid w:val="007C0139"/>
    <w:rsid w:val="007D45A1"/>
    <w:rsid w:val="007F3634"/>
    <w:rsid w:val="007F564D"/>
    <w:rsid w:val="008B1201"/>
    <w:rsid w:val="008F16F7"/>
    <w:rsid w:val="008F4FC3"/>
    <w:rsid w:val="00915A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2021-12-09T10:12:00Z</dcterms:created>
  <dcterms:modified xsi:type="dcterms:W3CDTF">2021-12-09T10:12:00Z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